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136" w:rsidRDefault="00DB3136" w:rsidP="00DB3136">
      <w:pPr>
        <w:pStyle w:val="bpuBill"/>
      </w:pPr>
      <w:bookmarkStart w:id="0" w:name="bpuFrontPg"/>
      <w:bookmarkStart w:id="1" w:name="_GoBack"/>
      <w:bookmarkEnd w:id="0"/>
      <w:bookmarkEnd w:id="1"/>
      <w:r>
        <w:t xml:space="preserve">SENATE, No. 3994 </w:t>
      </w:r>
    </w:p>
    <w:p w:rsidR="00DB3136" w:rsidRPr="009D38FF" w:rsidRDefault="00DB3136" w:rsidP="00DB3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0820" r:id="rId8"/>
        </w:object>
      </w:r>
    </w:p>
    <w:p w:rsidR="00DB3136" w:rsidRDefault="00DB3136" w:rsidP="00DB3136">
      <w:pPr>
        <w:pStyle w:val="bpuState"/>
      </w:pPr>
      <w:r>
        <w:t>STATE OF NEW JERSEY</w:t>
      </w:r>
    </w:p>
    <w:p w:rsidR="00DB3136" w:rsidRDefault="00DB3136" w:rsidP="00DB3136">
      <w:pPr>
        <w:pStyle w:val="bpuLegislature"/>
      </w:pPr>
      <w:r>
        <w:t>219th LEGISLATURE</w:t>
      </w:r>
    </w:p>
    <w:p w:rsidR="00DB3136" w:rsidRDefault="00DB3136" w:rsidP="00DB3136">
      <w:pPr>
        <w:pStyle w:val="bpuWpGraphic"/>
      </w:pPr>
      <w:r>
        <w:object w:dxaOrig="8985" w:dyaOrig="255">
          <v:shape id="_x0000_i1026" type="#_x0000_t75" style="width:6in;height:12pt" o:ole="">
            <v:imagedata r:id="rId7" o:title=""/>
          </v:shape>
          <o:OLEObject Type="Embed" ProgID="WPWin6.1" ShapeID="_x0000_i1026" DrawAspect="Content" ObjectID="_1685860821" r:id="rId9"/>
        </w:object>
      </w:r>
      <w:r>
        <w:t xml:space="preserve">  </w:t>
      </w:r>
    </w:p>
    <w:p w:rsidR="00DB3136" w:rsidRDefault="00DB3136" w:rsidP="00DB3136">
      <w:pPr>
        <w:pStyle w:val="bpuIntro"/>
      </w:pPr>
      <w:r>
        <w:t>INTRODUCED JUNE 21, 2021</w:t>
      </w:r>
    </w:p>
    <w:p w:rsidR="00DB3136" w:rsidRDefault="00DB3136" w:rsidP="00DB3136">
      <w:pPr>
        <w:pStyle w:val="bpuIntro"/>
      </w:pPr>
    </w:p>
    <w:p w:rsidR="00DB3136" w:rsidRDefault="00DB3136" w:rsidP="00DB3136">
      <w:pPr>
        <w:pStyle w:val="bpuIntro"/>
        <w:sectPr w:rsidR="00DB3136" w:rsidSect="00DB3136">
          <w:headerReference w:type="even" r:id="rId10"/>
          <w:headerReference w:type="default" r:id="rId11"/>
          <w:pgSz w:w="12240" w:h="20160" w:code="5"/>
          <w:pgMar w:top="2160" w:right="1440" w:bottom="1440" w:left="1440" w:header="72" w:footer="720" w:gutter="0"/>
          <w:pgNumType w:start="1"/>
          <w:cols w:space="720"/>
          <w:docGrid w:linePitch="360"/>
        </w:sectPr>
      </w:pPr>
    </w:p>
    <w:p w:rsidR="00DB3136" w:rsidRDefault="00DB3136" w:rsidP="00DB3136">
      <w:pPr>
        <w:pStyle w:val="bpuIntro"/>
      </w:pPr>
    </w:p>
    <w:p w:rsidR="00DB3136" w:rsidRDefault="00DB3136" w:rsidP="00DB3136">
      <w:pPr>
        <w:pStyle w:val="bpuSponsor"/>
      </w:pPr>
      <w:r>
        <w:t>Sponsored by:</w:t>
      </w:r>
    </w:p>
    <w:p w:rsidR="00DB3136" w:rsidRDefault="00DB3136" w:rsidP="00DB3136">
      <w:pPr>
        <w:pStyle w:val="bpuSponsor"/>
      </w:pPr>
      <w:r>
        <w:t>Senator  STEPHEN M. SWEENEY</w:t>
      </w:r>
    </w:p>
    <w:p w:rsidR="00DB3136" w:rsidRDefault="00DB3136" w:rsidP="00DB3136">
      <w:pPr>
        <w:pStyle w:val="bpuSponsor"/>
      </w:pPr>
      <w:r>
        <w:t>District 3 (Cumberland, Gloucester and Salem)</w:t>
      </w:r>
    </w:p>
    <w:p w:rsidR="00DB3136" w:rsidRDefault="00DB3136" w:rsidP="00DB3136">
      <w:pPr>
        <w:pStyle w:val="bpuSponsor"/>
      </w:pPr>
    </w:p>
    <w:p w:rsidR="00DB3136" w:rsidRDefault="00DB3136" w:rsidP="00DB3136">
      <w:pPr>
        <w:pStyle w:val="bpuSponsor"/>
      </w:pPr>
    </w:p>
    <w:p w:rsidR="00DB3136" w:rsidRDefault="00DB3136" w:rsidP="00DB3136">
      <w:pPr>
        <w:pStyle w:val="bpuSponsor"/>
      </w:pPr>
    </w:p>
    <w:p w:rsidR="00DB3136" w:rsidRDefault="00DB3136" w:rsidP="00DB3136">
      <w:pPr>
        <w:pStyle w:val="bpuSponsor"/>
      </w:pPr>
    </w:p>
    <w:p w:rsidR="00DB3136" w:rsidRDefault="00DB3136" w:rsidP="00810E46">
      <w:pPr>
        <w:pStyle w:val="bpuSponsor"/>
      </w:pPr>
      <w:r>
        <w:t>SYNOPSIS</w:t>
      </w:r>
    </w:p>
    <w:p w:rsidR="00DB3136" w:rsidRDefault="00810E46" w:rsidP="00DB3136">
      <w:pPr>
        <w:pStyle w:val="bpuNormText"/>
      </w:pPr>
      <w:r>
        <w:tab/>
      </w:r>
      <w:r w:rsidR="00DB3136">
        <w:t>Temporarily modifies taxes and credits of casino licensees; permanently redefines promotional gaming credits to include certain coupons and table game wagers; requires priority funding for senior and disabled transportation services.</w:t>
      </w:r>
    </w:p>
    <w:p w:rsidR="00DB3136" w:rsidRDefault="00DB3136" w:rsidP="00DB3136">
      <w:pPr>
        <w:pStyle w:val="bpuNormText"/>
      </w:pPr>
    </w:p>
    <w:p w:rsidR="00DB3136" w:rsidRDefault="00DB3136" w:rsidP="00DB3136">
      <w:pPr>
        <w:pStyle w:val="bpuSponsor"/>
      </w:pPr>
      <w:r>
        <w:t xml:space="preserve">CURRENT VERSION OF TEXT </w:t>
      </w:r>
    </w:p>
    <w:p w:rsidR="00DB3136" w:rsidRDefault="00DB3136" w:rsidP="00DB3136">
      <w:pPr>
        <w:pStyle w:val="bpuNormText"/>
      </w:pPr>
      <w:r>
        <w:tab/>
        <w:t>As introduced.</w:t>
      </w:r>
    </w:p>
    <w:p w:rsidR="00DB3136" w:rsidRDefault="00DB3136" w:rsidP="00DB31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3136" w:rsidRDefault="00DB3136" w:rsidP="008916EC">
      <w:pPr>
        <w:pStyle w:val="FronterPage"/>
        <w:tabs>
          <w:tab w:val="clear" w:pos="720"/>
          <w:tab w:val="clear" w:pos="1440"/>
          <w:tab w:val="clear" w:pos="2160"/>
          <w:tab w:val="clear" w:pos="2880"/>
          <w:tab w:val="clear" w:pos="3600"/>
          <w:tab w:val="clear" w:pos="4320"/>
          <w:tab w:val="clear" w:pos="5040"/>
        </w:tabs>
        <w:sectPr w:rsidR="00DB3136" w:rsidSect="00DB3136">
          <w:type w:val="continuous"/>
          <w:pgSz w:w="12240" w:h="20160" w:code="5"/>
          <w:pgMar w:top="1440" w:right="2275" w:bottom="1440" w:left="2275" w:header="72" w:footer="720" w:gutter="0"/>
          <w:pgNumType w:start="1"/>
          <w:cols w:space="720"/>
          <w:docGrid w:linePitch="360"/>
        </w:sectPr>
      </w:pPr>
    </w:p>
    <w:p w:rsidR="00686AEB" w:rsidRPr="007304DB" w:rsidRDefault="00683D01" w:rsidP="003E47BA">
      <w:pPr>
        <w:pStyle w:val="HangingAnAct"/>
        <w:rPr>
          <w:rStyle w:val="HangingAnActChar"/>
        </w:rPr>
      </w:pPr>
      <w:r w:rsidRPr="007304DB">
        <w:rPr>
          <w:rStyle w:val="BillHead"/>
        </w:rPr>
        <w:lastRenderedPageBreak/>
        <w:t>An Act</w:t>
      </w:r>
      <w:r w:rsidR="00686AEB" w:rsidRPr="007304DB">
        <w:rPr>
          <w:rStyle w:val="HangingAnActChar"/>
        </w:rPr>
        <w:t xml:space="preserve"> </w:t>
      </w:r>
      <w:r w:rsidR="00F47533" w:rsidRPr="007304DB">
        <w:rPr>
          <w:rStyle w:val="HangingAnActChar"/>
        </w:rPr>
        <w:t>concerning temporary modifications to the taxes and credits of casino licensees, permanent modifications to the types of promotional gaming credits, and priority funding for certain programs funded from the Casino Revenue Fund, and amending P.L.2008, c.12 and P.L.1983, c.578.</w:t>
      </w:r>
    </w:p>
    <w:p w:rsidR="000B1054" w:rsidRPr="007304DB" w:rsidRDefault="000B1054" w:rsidP="000B1054"/>
    <w:p w:rsidR="00686AEB" w:rsidRPr="007304DB" w:rsidRDefault="00686AEB" w:rsidP="00686AEB">
      <w:r w:rsidRPr="007304DB">
        <w:tab/>
      </w:r>
      <w:r w:rsidR="00683D01" w:rsidRPr="007304DB">
        <w:rPr>
          <w:rStyle w:val="BillHeading2"/>
        </w:rPr>
        <w:t>Be It Enacted</w:t>
      </w:r>
      <w:r w:rsidRPr="007304DB">
        <w:rPr>
          <w:rStyle w:val="BillHeading2"/>
        </w:rPr>
        <w:t xml:space="preserve"> </w:t>
      </w:r>
      <w:r w:rsidR="00683D01" w:rsidRPr="007304DB">
        <w:rPr>
          <w:rStyle w:val="BillLanguage"/>
        </w:rPr>
        <w:t>by the Senate and General Assembly of the State of New Jersey:</w:t>
      </w:r>
    </w:p>
    <w:p w:rsidR="00686AEB" w:rsidRPr="007304DB" w:rsidRDefault="00686AEB" w:rsidP="00686AEB"/>
    <w:p w:rsidR="000724A0" w:rsidRPr="007304DB" w:rsidRDefault="000724A0" w:rsidP="000724A0">
      <w:r w:rsidRPr="007304DB">
        <w:tab/>
        <w:t>1.</w:t>
      </w:r>
      <w:r w:rsidR="00810E46">
        <w:t xml:space="preserve"> </w:t>
      </w:r>
      <w:r w:rsidRPr="007304DB">
        <w:t xml:space="preserve"> a.  Notwithstanding the provisions of the “Casino Control Act,” P.L.1977, c.110 (C.5:12-1 et seq.), or any law, rule, or regulation to the contrary, the Division of Gaming Enforcement shall calculate the projected taxable revenue for each casino licensee for the 12-month period beginning January 2021 and ending December 31, 2021.  Projected taxable revenue shall be determined by subtracting the amount of promotional gaming credits eligible for a deduction pursuant to section 2 of P.L.2008, c.12 (C.5:12-144.2) from the projected gross revenue of each casino licensee over that 12-month period.  The division shall then apply the tax rates set forth in subsection b. of this section to the projected taxable revenue of each casino licensee, and the division shall also apply an 8 percent tax rate to the taxable gross revenue of each casino licensee.  Each casino licensee shall be allowed a credit against the tax imposed under section 144 of P.L.1977, c.110 (C.5:12-144) for the 12-month period following the effective date of this act in an amount representing the difference between the amount calculated by applying an 8 percent tax rate to the projected taxable gross revenue of each casino licensee and the amount calculated by applying the tax rates set forth in subsection b. of this section to the projected taxable revenue of each casino licensee.  This credit shall be allowed in monthly installments in one-twelfth increments.</w:t>
      </w:r>
    </w:p>
    <w:p w:rsidR="000724A0" w:rsidRPr="007304DB" w:rsidRDefault="000724A0" w:rsidP="000724A0">
      <w:r w:rsidRPr="007304DB">
        <w:tab/>
        <w:t>b.</w:t>
      </w:r>
      <w:r w:rsidR="00810E46">
        <w:t xml:space="preserve"> </w:t>
      </w:r>
      <w:r w:rsidRPr="007304DB">
        <w:t xml:space="preserve"> The Division of Gaming Enforcement shall calculate the casino win of each casino licensee for the four month period beginning January 2021 and ending April 30, 2021 as a percentage of the casino win of each casino gaming property for the four month period comprised of January 2020, February 2020, March 2019, and April 2019.  For the purposes of the calculation performed pursuant to subsection a. of this section, the rate applicable to a casino licensee shall be as follows:</w:t>
      </w:r>
    </w:p>
    <w:p w:rsidR="000724A0" w:rsidRPr="007304DB" w:rsidRDefault="000724A0" w:rsidP="000724A0">
      <w:r w:rsidRPr="007304DB">
        <w:tab/>
        <w:t xml:space="preserve">(1) </w:t>
      </w:r>
      <w:r w:rsidR="00810E46">
        <w:t xml:space="preserve"> </w:t>
      </w:r>
      <w:r w:rsidRPr="007304DB">
        <w:t>for each casino licensee for which casino win for the four month period beginning January 2021 and ending April 30, 2021 are at least 50 percent and less than 75 percent of the casino win for the four month period comprised of January 2020, February 2020, March 2019, and April 2019, the tax rate used for the calculation performed pursuant to subsection a. of this section shall be 6.8 percent; and</w:t>
      </w:r>
    </w:p>
    <w:p w:rsidR="000724A0" w:rsidRPr="007304DB" w:rsidRDefault="000724A0" w:rsidP="000724A0">
      <w:r w:rsidRPr="007304DB">
        <w:tab/>
        <w:t xml:space="preserve">(2) </w:t>
      </w:r>
      <w:r w:rsidR="00810E46">
        <w:t xml:space="preserve"> </w:t>
      </w:r>
      <w:r w:rsidRPr="007304DB">
        <w:t>for each casino licensee for which casino win for the four-month period beginning January 2021 and ending April 30, 2021 are at least 75 percent and less than 100 percent of the casino win for the for the four month period comprised of January 2020, February 2020, March 2019, and April 2019, the tax rate used for the calculation performed pursuant to subsection a. of this section shall be 7.4 percent.</w:t>
      </w:r>
    </w:p>
    <w:p w:rsidR="000724A0" w:rsidRPr="007304DB" w:rsidRDefault="000724A0" w:rsidP="000724A0">
      <w:r w:rsidRPr="007304DB">
        <w:tab/>
        <w:t>c.</w:t>
      </w:r>
      <w:r w:rsidR="00810E46">
        <w:t xml:space="preserve"> </w:t>
      </w:r>
      <w:r w:rsidRPr="007304DB">
        <w:t xml:space="preserve"> A casino licensee for which casino win for the four-month period beginning January 2021 and ending April 30, 2021 are 100 percent or more of the casino win for the for the four month period comprised of January 2020, February 2020, March 2019, and April 2019 shall be allowed a credit  against the tax imposed under section 144 of P.L.1977, c.110 (C.5:12-144) for the 12-month period following the effective date of this act in an amount that is 90 percent of the lowest credit dollar amount allowed to a casino pursuant to the calculation performed under subsection a. of this section.  This credit shall be allowed in monthly installments in one-twelfth increments.</w:t>
      </w:r>
    </w:p>
    <w:p w:rsidR="000724A0" w:rsidRPr="007304DB" w:rsidRDefault="000724A0" w:rsidP="000724A0">
      <w:r w:rsidRPr="007304DB">
        <w:tab/>
        <w:t xml:space="preserve">d. </w:t>
      </w:r>
      <w:r w:rsidR="00810E46">
        <w:t xml:space="preserve"> </w:t>
      </w:r>
      <w:r w:rsidRPr="007304DB">
        <w:t>Each casino licensee allowed a credit under this section shall submit to the State Treasurer and the Division of Gaming Enforcement, at the same time that the credit is claimed, a report documenting that an amount equal to the entire dollar amount allowed as a credit under this act is being expended by the licensee for any of the following purposes:</w:t>
      </w:r>
    </w:p>
    <w:p w:rsidR="000724A0" w:rsidRPr="007304DB" w:rsidRDefault="000724A0" w:rsidP="000724A0">
      <w:r w:rsidRPr="007304DB">
        <w:tab/>
        <w:t xml:space="preserve">(1) </w:t>
      </w:r>
      <w:r w:rsidR="00810E46">
        <w:t xml:space="preserve"> </w:t>
      </w:r>
      <w:r w:rsidRPr="007304DB">
        <w:t>the prompt re-hiring and employment of the casino licensee’s former employees and new applicants, which shall include a certification by each casino licensee that the licensee has made a good faith effort to rehire former and new employees commensurate with an increase in business activity;</w:t>
      </w:r>
    </w:p>
    <w:p w:rsidR="000724A0" w:rsidRPr="007304DB" w:rsidRDefault="000724A0" w:rsidP="000724A0">
      <w:r w:rsidRPr="007304DB">
        <w:tab/>
        <w:t>(2)</w:t>
      </w:r>
      <w:r w:rsidR="00810E46">
        <w:t xml:space="preserve"> </w:t>
      </w:r>
      <w:r w:rsidRPr="007304DB">
        <w:t xml:space="preserve"> attracting tourists, gaming, and hospitality patrons to visit and stay at the casino hotel property;</w:t>
      </w:r>
    </w:p>
    <w:p w:rsidR="000724A0" w:rsidRPr="007304DB" w:rsidRDefault="000724A0" w:rsidP="000724A0">
      <w:r w:rsidRPr="007304DB">
        <w:tab/>
        <w:t xml:space="preserve">(3) </w:t>
      </w:r>
      <w:r w:rsidR="00810E46">
        <w:t xml:space="preserve"> </w:t>
      </w:r>
      <w:r w:rsidRPr="007304DB">
        <w:t>marketing and promotion for events that would draw visitors to the property or Atlantic City, such as entertainment and conventions; and</w:t>
      </w:r>
    </w:p>
    <w:p w:rsidR="000724A0" w:rsidRPr="007304DB" w:rsidRDefault="000724A0" w:rsidP="000724A0">
      <w:r w:rsidRPr="007304DB">
        <w:tab/>
        <w:t>(4)  any other activity deemed by the State Treasurer or the division to be beneficial to the return of pre-emergency economic, gaming, and tourism levels to Atlantic City.</w:t>
      </w:r>
    </w:p>
    <w:p w:rsidR="000724A0" w:rsidRPr="007304DB" w:rsidRDefault="000724A0" w:rsidP="000724A0">
      <w:r w:rsidRPr="007304DB">
        <w:tab/>
        <w:t>A casino licensee’s failure to submit the report required under this subsection shall deem the licensee ineligible to receive the credit under this act for each month.</w:t>
      </w:r>
    </w:p>
    <w:p w:rsidR="000724A0" w:rsidRPr="007304DB" w:rsidRDefault="000724A0" w:rsidP="000724A0"/>
    <w:p w:rsidR="000724A0" w:rsidRPr="007304DB" w:rsidRDefault="00810E46" w:rsidP="000724A0">
      <w:r>
        <w:tab/>
        <w:t>2.</w:t>
      </w:r>
      <w:r>
        <w:tab/>
      </w:r>
      <w:r w:rsidR="000724A0" w:rsidRPr="007304DB">
        <w:rPr>
          <w:color w:val="000000"/>
        </w:rPr>
        <w:t>Section 1 of P.L.2008, c.12 (C.5:12-38a) is amended to read as follows:</w:t>
      </w:r>
    </w:p>
    <w:p w:rsidR="000724A0" w:rsidRPr="007304DB" w:rsidRDefault="000724A0" w:rsidP="000724A0">
      <w:r w:rsidRPr="007304DB">
        <w:tab/>
      </w:r>
      <w:r w:rsidRPr="007304DB">
        <w:rPr>
          <w:color w:val="000000"/>
        </w:rPr>
        <w:t>1.  “Promotional gaming credit” - A slot machine credit, sports wagering credit</w:t>
      </w:r>
      <w:r w:rsidRPr="007304DB">
        <w:rPr>
          <w:color w:val="000000"/>
          <w:u w:val="single"/>
        </w:rPr>
        <w:t>, match play coupon, table game wager coupon,</w:t>
      </w:r>
      <w:r w:rsidRPr="007304DB">
        <w:rPr>
          <w:color w:val="000000"/>
        </w:rPr>
        <w:t> or other item approved by the division that is issued by a licensee to a patron for the purpose of enabling the placement of a wager at a slot machine</w:t>
      </w:r>
      <w:r w:rsidRPr="007304DB">
        <w:rPr>
          <w:color w:val="000000"/>
          <w:u w:val="single"/>
        </w:rPr>
        <w:t>, a gaming table,</w:t>
      </w:r>
      <w:r w:rsidRPr="007304DB">
        <w:rPr>
          <w:color w:val="000000"/>
        </w:rPr>
        <w:t> or in a sports pool 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Pr="007304DB">
        <w:rPr>
          <w:color w:val="000000"/>
          <w:u w:val="single"/>
        </w:rPr>
        <w:t>,</w:t>
      </w:r>
      <w:r w:rsidRPr="007304DB">
        <w:t xml:space="preserve"> </w:t>
      </w:r>
      <w:r w:rsidRPr="007304DB">
        <w:rPr>
          <w:color w:val="000000"/>
          <w:u w:val="single"/>
        </w:rPr>
        <w:t>a gaming table,</w:t>
      </w:r>
      <w:r w:rsidRPr="007304DB">
        <w:rPr>
          <w:color w:val="000000"/>
        </w:rPr>
        <w:t> or in a sports pool in the licensee's casino or Internet gaming system.</w:t>
      </w:r>
    </w:p>
    <w:p w:rsidR="000724A0" w:rsidRPr="007304DB" w:rsidRDefault="000724A0" w:rsidP="000724A0">
      <w:pPr>
        <w:rPr>
          <w:color w:val="000000"/>
        </w:rPr>
      </w:pPr>
      <w:r w:rsidRPr="007304DB">
        <w:rPr>
          <w:color w:val="000000"/>
        </w:rPr>
        <w:t>(</w:t>
      </w:r>
      <w:proofErr w:type="spellStart"/>
      <w:r w:rsidRPr="007304DB">
        <w:rPr>
          <w:color w:val="000000"/>
        </w:rPr>
        <w:t>cf</w:t>
      </w:r>
      <w:proofErr w:type="spellEnd"/>
      <w:r w:rsidRPr="007304DB">
        <w:rPr>
          <w:color w:val="000000"/>
        </w:rPr>
        <w:t>: P.L.2018, c.33, s.13)</w:t>
      </w:r>
    </w:p>
    <w:p w:rsidR="000724A0" w:rsidRPr="007304DB" w:rsidRDefault="000724A0" w:rsidP="000724A0">
      <w:pPr>
        <w:rPr>
          <w:color w:val="000000"/>
        </w:rPr>
      </w:pPr>
    </w:p>
    <w:p w:rsidR="00170331" w:rsidRPr="007304DB" w:rsidRDefault="000724A0" w:rsidP="000724A0">
      <w:pPr>
        <w:rPr>
          <w:color w:val="000000"/>
        </w:rPr>
      </w:pPr>
      <w:r w:rsidRPr="007304DB">
        <w:rPr>
          <w:color w:val="000000"/>
        </w:rPr>
        <w:tab/>
        <w:t>3.  Notwithstanding the provisions of section 2 of P.L.2008, c.12 (C.5:12-144.2), and any other law, rule, or regulation to the contrary, a casino licensee shall be entitled during the 24-month period commencing on the first day of the calendar month following the effective date of this act, P.L.    , c.    (pending before the Legislature as this bill), and ending on the last day of the 24th month thereafter to receive a monthly deduction from the gross revenue taxed pursuant to subsection a. of section 144 of P.L.1977, c.110 (C.5:12-144) in an amount equal to the full amount of promotional gaming credits, including match play coupons and table game wager coupons, reported each month by that licensee. The $90,000,000 threshold specified under section 2 of P.L.2008, c.12 (C.5:12-144.2) shall not apply during the 24-month period specified under this section</w:t>
      </w:r>
      <w:r w:rsidR="00A80067" w:rsidRPr="007304DB">
        <w:rPr>
          <w:color w:val="000000"/>
        </w:rPr>
        <w:t>.</w:t>
      </w:r>
    </w:p>
    <w:p w:rsidR="00170331" w:rsidRPr="007304DB" w:rsidRDefault="00170331" w:rsidP="000724A0">
      <w:pPr>
        <w:rPr>
          <w:color w:val="000000"/>
        </w:rPr>
      </w:pPr>
    </w:p>
    <w:p w:rsidR="00170331" w:rsidRPr="007304DB" w:rsidRDefault="00170331" w:rsidP="000724A0">
      <w:pPr>
        <w:rPr>
          <w:color w:val="000000"/>
        </w:rPr>
      </w:pPr>
      <w:r w:rsidRPr="007304DB">
        <w:rPr>
          <w:color w:val="000000"/>
        </w:rPr>
        <w:tab/>
      </w:r>
      <w:r w:rsidR="00A80067" w:rsidRPr="007304DB">
        <w:rPr>
          <w:color w:val="000000"/>
        </w:rPr>
        <w:t>4.  No casino operator shall use funds or</w:t>
      </w:r>
      <w:r w:rsidRPr="007304DB">
        <w:rPr>
          <w:color w:val="000000"/>
        </w:rPr>
        <w:t xml:space="preserve"> savings resulting from P.L.    , c.     </w:t>
      </w:r>
      <w:r w:rsidR="00A80067" w:rsidRPr="007304DB">
        <w:rPr>
          <w:color w:val="000000"/>
        </w:rPr>
        <w:t>(pending before the Legislature as this bill) to repurchase stock</w:t>
      </w:r>
      <w:r w:rsidRPr="007304DB">
        <w:rPr>
          <w:color w:val="000000"/>
        </w:rPr>
        <w:t xml:space="preserve"> or stock options</w:t>
      </w:r>
      <w:r w:rsidR="00A80067" w:rsidRPr="007304DB">
        <w:rPr>
          <w:color w:val="000000"/>
        </w:rPr>
        <w:t>, issue a dividend, or provide for bonuses for any officer or executive employee.</w:t>
      </w:r>
    </w:p>
    <w:p w:rsidR="00170331" w:rsidRPr="007304DB" w:rsidRDefault="00170331" w:rsidP="000724A0">
      <w:pPr>
        <w:rPr>
          <w:color w:val="000000"/>
        </w:rPr>
      </w:pPr>
    </w:p>
    <w:p w:rsidR="00170331" w:rsidRPr="007304DB" w:rsidRDefault="00170331" w:rsidP="00170331">
      <w:pPr>
        <w:rPr>
          <w:color w:val="000000"/>
        </w:rPr>
      </w:pPr>
      <w:r w:rsidRPr="007304DB">
        <w:rPr>
          <w:color w:val="000000"/>
        </w:rPr>
        <w:tab/>
      </w:r>
      <w:r w:rsidRPr="007304DB">
        <w:t xml:space="preserve">5.  </w:t>
      </w:r>
      <w:r w:rsidRPr="007304DB">
        <w:rPr>
          <w:color w:val="000000"/>
        </w:rPr>
        <w:t>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p>
    <w:p w:rsidR="00170331" w:rsidRPr="007304DB" w:rsidRDefault="00170331" w:rsidP="00170331">
      <w:pPr>
        <w:rPr>
          <w:color w:val="000000"/>
        </w:rPr>
      </w:pPr>
    </w:p>
    <w:p w:rsidR="00170331" w:rsidRPr="007304DB" w:rsidRDefault="00170331" w:rsidP="00170331">
      <w:pPr>
        <w:rPr>
          <w:color w:val="000000"/>
        </w:rPr>
      </w:pPr>
      <w:r w:rsidRPr="007304DB">
        <w:rPr>
          <w:color w:val="000000"/>
        </w:rPr>
        <w:tab/>
        <w:t xml:space="preserve">6.  </w:t>
      </w:r>
      <w:r w:rsidRPr="007304DB">
        <w:rPr>
          <w:color w:val="000000"/>
          <w:spacing w:val="0"/>
        </w:rPr>
        <w:t>Section 4 of P.L.1983, c.578 (C.27:25-28) is amended to read as follows:</w:t>
      </w:r>
    </w:p>
    <w:p w:rsidR="00170331" w:rsidRPr="007304DB" w:rsidRDefault="00170331" w:rsidP="00170331">
      <w:pPr>
        <w:rPr>
          <w:color w:val="000000"/>
        </w:rPr>
      </w:pPr>
      <w:r w:rsidRPr="007304DB">
        <w:rPr>
          <w:color w:val="000000"/>
        </w:rPr>
        <w:tab/>
      </w:r>
      <w:r w:rsidRPr="007304DB">
        <w:rPr>
          <w:color w:val="000000"/>
          <w:spacing w:val="0"/>
        </w:rPr>
        <w:t>4.  a.</w:t>
      </w:r>
      <w:r w:rsidR="00810E46">
        <w:rPr>
          <w:color w:val="000000"/>
          <w:spacing w:val="0"/>
        </w:rPr>
        <w:t xml:space="preserve"> </w:t>
      </w:r>
      <w:r w:rsidRPr="007304DB">
        <w:rPr>
          <w:color w:val="000000"/>
          <w:spacing w:val="0"/>
        </w:rPr>
        <w:t xml:space="preserve"> The board shall establish and administer a program to be known as “The Senior Citizen and Disabled Resident Transportation Assistance Program” for the following purposes:</w:t>
      </w:r>
    </w:p>
    <w:p w:rsidR="00170331" w:rsidRPr="007304DB" w:rsidRDefault="00170331" w:rsidP="00170331">
      <w:pPr>
        <w:rPr>
          <w:color w:val="000000"/>
        </w:rPr>
      </w:pPr>
      <w:r w:rsidRPr="007304DB">
        <w:rPr>
          <w:color w:val="000000"/>
        </w:rPr>
        <w:tab/>
      </w:r>
      <w:r w:rsidRPr="007304DB">
        <w:rPr>
          <w:color w:val="000000"/>
          <w:spacing w:val="0"/>
        </w:rPr>
        <w:t xml:space="preserve">(1) </w:t>
      </w:r>
      <w:r w:rsidR="00810E46">
        <w:rPr>
          <w:color w:val="000000"/>
          <w:spacing w:val="0"/>
        </w:rPr>
        <w:t xml:space="preserve"> </w:t>
      </w:r>
      <w:r w:rsidRPr="007304DB">
        <w:rPr>
          <w:color w:val="000000"/>
          <w:spacing w:val="0"/>
        </w:rPr>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170331" w:rsidRPr="007304DB" w:rsidRDefault="00170331" w:rsidP="00170331">
      <w:pPr>
        <w:rPr>
          <w:color w:val="000000"/>
        </w:rPr>
      </w:pPr>
      <w:r w:rsidRPr="007304DB">
        <w:rPr>
          <w:color w:val="000000"/>
        </w:rPr>
        <w:tab/>
      </w:r>
      <w:r w:rsidRPr="007304DB">
        <w:rPr>
          <w:color w:val="000000"/>
          <w:spacing w:val="0"/>
        </w:rPr>
        <w:t xml:space="preserve">(2) </w:t>
      </w:r>
      <w:r w:rsidR="00810E46">
        <w:rPr>
          <w:color w:val="000000"/>
          <w:spacing w:val="0"/>
        </w:rPr>
        <w:t xml:space="preserve"> </w:t>
      </w:r>
      <w:r w:rsidRPr="007304DB">
        <w:rPr>
          <w:color w:val="000000"/>
          <w:spacing w:val="0"/>
        </w:rPr>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170331" w:rsidRPr="007304DB" w:rsidRDefault="00170331" w:rsidP="00170331">
      <w:pPr>
        <w:rPr>
          <w:color w:val="000000"/>
        </w:rPr>
      </w:pPr>
      <w:r w:rsidRPr="007304DB">
        <w:rPr>
          <w:color w:val="000000"/>
        </w:rPr>
        <w:tab/>
      </w:r>
      <w:r w:rsidRPr="007304DB">
        <w:rPr>
          <w:color w:val="000000"/>
          <w:spacing w:val="0"/>
        </w:rPr>
        <w:t>b.</w:t>
      </w:r>
      <w:r w:rsidR="00810E46">
        <w:rPr>
          <w:color w:val="000000"/>
          <w:spacing w:val="0"/>
        </w:rPr>
        <w:t xml:space="preserve"> </w:t>
      </w:r>
      <w:r w:rsidRPr="007304DB">
        <w:rPr>
          <w:color w:val="000000"/>
          <w:spacing w:val="0"/>
        </w:rPr>
        <w:t xml:space="preserve"> 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8.5% of the revenues deposited in the fund during the preceding fiscal year, as determined by the State Treasurer, to effectuate the purposes and provisions of P.L.1983, c.578 (C.27:25-25 et seq.).</w:t>
      </w:r>
    </w:p>
    <w:p w:rsidR="00170331" w:rsidRPr="007304DB" w:rsidRDefault="00170331" w:rsidP="00170331">
      <w:pPr>
        <w:rPr>
          <w:color w:val="000000"/>
          <w:u w:val="single"/>
        </w:rPr>
      </w:pPr>
      <w:r w:rsidRPr="007304DB">
        <w:rPr>
          <w:color w:val="000000"/>
        </w:rPr>
        <w:tab/>
      </w:r>
      <w:r w:rsidRPr="007304DB">
        <w:rPr>
          <w:color w:val="000000"/>
          <w:spacing w:val="0"/>
          <w:u w:val="single"/>
        </w:rPr>
        <w:t>Notwithstanding the provisions of any other law, rule, or regulation to the contrary, for the State Fiscal Year 2021</w:t>
      </w:r>
      <w:r w:rsidR="00DB66E2" w:rsidRPr="007304DB">
        <w:rPr>
          <w:color w:val="000000"/>
          <w:spacing w:val="0"/>
          <w:u w:val="single"/>
        </w:rPr>
        <w:t xml:space="preserve"> </w:t>
      </w:r>
      <w:r w:rsidRPr="007304DB">
        <w:rPr>
          <w:color w:val="000000"/>
          <w:spacing w:val="0"/>
          <w:u w:val="single"/>
        </w:rPr>
        <w:t>and State Fiscal Year 2022, appropriations to the corporation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rsidR="00170331" w:rsidRPr="007304DB" w:rsidRDefault="00170331" w:rsidP="000724A0">
      <w:pPr>
        <w:rPr>
          <w:color w:val="000000"/>
          <w:spacing w:val="0"/>
        </w:rPr>
      </w:pPr>
      <w:r w:rsidRPr="007304DB">
        <w:rPr>
          <w:color w:val="000000"/>
          <w:spacing w:val="0"/>
        </w:rPr>
        <w:t>(</w:t>
      </w:r>
      <w:proofErr w:type="spellStart"/>
      <w:r w:rsidRPr="007304DB">
        <w:rPr>
          <w:color w:val="000000"/>
          <w:spacing w:val="0"/>
        </w:rPr>
        <w:t>cf</w:t>
      </w:r>
      <w:proofErr w:type="spellEnd"/>
      <w:r w:rsidRPr="007304DB">
        <w:rPr>
          <w:color w:val="000000"/>
          <w:spacing w:val="0"/>
        </w:rPr>
        <w:t>: P.L.2009, c.261, s.1)</w:t>
      </w:r>
    </w:p>
    <w:p w:rsidR="000724A0" w:rsidRPr="007304DB" w:rsidRDefault="000724A0" w:rsidP="00686AEB"/>
    <w:p w:rsidR="00686AEB" w:rsidRPr="007304DB" w:rsidRDefault="00686AEB" w:rsidP="00686AEB">
      <w:r w:rsidRPr="007304DB">
        <w:tab/>
      </w:r>
      <w:r w:rsidR="00170331" w:rsidRPr="007304DB">
        <w:t>7</w:t>
      </w:r>
      <w:r w:rsidR="00810E46">
        <w:t>.</w:t>
      </w:r>
      <w:r w:rsidR="00810E46">
        <w:tab/>
      </w:r>
      <w:r w:rsidR="00683D01" w:rsidRPr="007304DB">
        <w:t>This act shall take effect</w:t>
      </w:r>
      <w:r w:rsidR="00170331" w:rsidRPr="007304DB">
        <w:t xml:space="preserve"> immediately.</w:t>
      </w:r>
    </w:p>
    <w:p w:rsidR="00686AEB" w:rsidRPr="007304DB" w:rsidRDefault="00686AEB" w:rsidP="00686AEB"/>
    <w:p w:rsidR="00FA7306" w:rsidRPr="007304DB" w:rsidRDefault="00FA7306" w:rsidP="00686AEB"/>
    <w:p w:rsidR="00686AEB" w:rsidRPr="007304DB" w:rsidRDefault="00686AEB" w:rsidP="00686AEB">
      <w:pPr>
        <w:jc w:val="center"/>
      </w:pPr>
      <w:r w:rsidRPr="007304DB">
        <w:t>STATEMENT</w:t>
      </w:r>
    </w:p>
    <w:p w:rsidR="00686AEB" w:rsidRPr="007304DB" w:rsidRDefault="00686AEB" w:rsidP="00686AEB"/>
    <w:p w:rsidR="00170331" w:rsidRPr="007304DB" w:rsidRDefault="00FA7306" w:rsidP="00686AEB">
      <w:r w:rsidRPr="007304DB">
        <w:tab/>
        <w:t>This bill</w:t>
      </w:r>
      <w:r w:rsidR="000361CF" w:rsidRPr="007304DB">
        <w:t xml:space="preserve"> temporarily modifies the </w:t>
      </w:r>
      <w:r w:rsidR="00267FA3" w:rsidRPr="007304DB">
        <w:t>taxes and</w:t>
      </w:r>
      <w:r w:rsidR="000361CF" w:rsidRPr="007304DB">
        <w:t xml:space="preserve"> credits of casino licensees,</w:t>
      </w:r>
      <w:r w:rsidRPr="007304DB">
        <w:t xml:space="preserve"> permanently redefines promotional gaming credits to include certai</w:t>
      </w:r>
      <w:r w:rsidR="000361CF" w:rsidRPr="007304DB">
        <w:t xml:space="preserve">n coupons and table game wagers, </w:t>
      </w:r>
      <w:r w:rsidRPr="007304DB">
        <w:t>and requires priority funding for senior and disabled transportation services.</w:t>
      </w:r>
    </w:p>
    <w:p w:rsidR="00176343" w:rsidRPr="007304DB" w:rsidRDefault="00176343" w:rsidP="00686AEB">
      <w:r w:rsidRPr="007304DB">
        <w:tab/>
        <w:t>Under the bill, Division of Gaming Enforcement would calculate the projected taxable revenue for each casino licensee for the 12-month period beginning January 2021 and ending December 31, 2021.  The projected taxable revenue would be determined by subtracting the amount of promotional gaming credits eligible for a deduction pursuant to current law from the projected gross revenue of each casino licensee over that 12-month period.  The division would then apply the tax rates set forth in the bill to the projected taxable revenue of each casino licensee, and the division would also apply an 8 percent tax rate to the taxable gross revenue of each casino licensee.  Under the bill. each casino licensee would be allowed a credit against the tax imposed under current law for the 12-month period following the effective date of the bill in an amount representing the difference between the amount calculated by applying an 8 percent tax rate to the projected taxable gross revenue of each casino licensee and the amount calculated by applying the tax rates set forth in the bill to the projected taxable revenue of each casino licensee.  Under the bill, this credit would be allowed in monthly installments in one-twelfth increments.</w:t>
      </w:r>
    </w:p>
    <w:p w:rsidR="00176343" w:rsidRPr="007304DB" w:rsidRDefault="00176343" w:rsidP="00176343">
      <w:r w:rsidRPr="007304DB">
        <w:tab/>
        <w:t>Under the bill, the Division of Gaming Enforcement would calculate the casino win of each casino licensee for the four month period beginning January 2021 and ending April 30, 2021 as a percentage of the casino win of each casino gaming property for the four month period comprised of January 2020, February 2020, March 2019, and April 2019.  For the purposes of the calculation performed under the bill, the rate applicable to a casino licensee would be as follows:</w:t>
      </w:r>
    </w:p>
    <w:p w:rsidR="00176343" w:rsidRPr="007304DB" w:rsidRDefault="00176343" w:rsidP="00176343">
      <w:r w:rsidRPr="007304DB">
        <w:tab/>
        <w:t xml:space="preserve">(1) </w:t>
      </w:r>
      <w:r w:rsidR="00810E46">
        <w:t xml:space="preserve"> </w:t>
      </w:r>
      <w:r w:rsidRPr="007304DB">
        <w:t>for each casino licensee for which casino win for the four month period beginning January 2021 and ending April 30, 2021 are at least 50 percent and less than 75 percent of the casino win for the four month period comprised of January 2020, February 2020, March 2019, and April 2019, the tax rate used for the calculation performed under the bill would be 6.8 percent; and</w:t>
      </w:r>
    </w:p>
    <w:p w:rsidR="00176343" w:rsidRPr="007304DB" w:rsidRDefault="00176343" w:rsidP="00176343">
      <w:r w:rsidRPr="007304DB">
        <w:tab/>
        <w:t xml:space="preserve">(2) </w:t>
      </w:r>
      <w:r w:rsidR="00810E46">
        <w:t xml:space="preserve"> </w:t>
      </w:r>
      <w:r w:rsidRPr="007304DB">
        <w:t>for each casino licensee for which casino win for the four-month period beginning January 2021 and ending April 30, 2021 are at least 75 percent and less than 100 percent of the casino win for the for the four month period comprised of January 2020, February 2020, March 2019, and April 2019, the tax rate used for the calculation performed under the bill would be 7.4 percent.</w:t>
      </w:r>
    </w:p>
    <w:p w:rsidR="009979BE" w:rsidRPr="007304DB" w:rsidRDefault="009979BE" w:rsidP="009979BE">
      <w:r w:rsidRPr="007304DB">
        <w:tab/>
      </w:r>
      <w:r w:rsidR="00FF7BE8" w:rsidRPr="007304DB">
        <w:t>Under the bill, a</w:t>
      </w:r>
      <w:r w:rsidRPr="007304DB">
        <w:t xml:space="preserve"> casino licensee for which casino win for the four-month period beginning January 2021 and ending April 30, 2021 are 100 percent or more of the casino win for the for the four month period comprised of January 2020, February 2020, March 2019, and April 2019 </w:t>
      </w:r>
      <w:r w:rsidR="00FF7BE8" w:rsidRPr="007304DB">
        <w:t xml:space="preserve">would be allowed a credit </w:t>
      </w:r>
      <w:r w:rsidRPr="007304DB">
        <w:t xml:space="preserve">against the tax imposed under </w:t>
      </w:r>
      <w:r w:rsidR="00FF7BE8" w:rsidRPr="007304DB">
        <w:t xml:space="preserve">current law </w:t>
      </w:r>
      <w:r w:rsidRPr="007304DB">
        <w:t xml:space="preserve">for the 12-month period following the effective date of </w:t>
      </w:r>
      <w:r w:rsidR="00FF7BE8" w:rsidRPr="007304DB">
        <w:t xml:space="preserve">the bill </w:t>
      </w:r>
      <w:r w:rsidRPr="007304DB">
        <w:t xml:space="preserve">in an amount that is 90 percent of the lowest credit dollar amount allowed to a casino pursuant to the calculation performed under subsection a. of this section.  This credit </w:t>
      </w:r>
      <w:r w:rsidR="00FF7BE8" w:rsidRPr="007304DB">
        <w:t xml:space="preserve">would </w:t>
      </w:r>
      <w:r w:rsidRPr="007304DB">
        <w:t>be allowed in monthly installments in one-twelfth increments.</w:t>
      </w:r>
    </w:p>
    <w:p w:rsidR="009979BE" w:rsidRPr="007304DB" w:rsidRDefault="009979BE" w:rsidP="009979BE">
      <w:r w:rsidRPr="007304DB">
        <w:tab/>
      </w:r>
      <w:r w:rsidR="00FF7BE8" w:rsidRPr="007304DB">
        <w:t>The bill also requires that e</w:t>
      </w:r>
      <w:r w:rsidRPr="007304DB">
        <w:t xml:space="preserve">ach casino licensee allowed a credit under </w:t>
      </w:r>
      <w:r w:rsidR="00FF7BE8" w:rsidRPr="007304DB">
        <w:t xml:space="preserve">the bill </w:t>
      </w:r>
      <w:r w:rsidRPr="007304DB">
        <w:t>submit</w:t>
      </w:r>
      <w:r w:rsidR="00FF7BE8" w:rsidRPr="007304DB">
        <w:t xml:space="preserve"> a report</w:t>
      </w:r>
      <w:r w:rsidRPr="007304DB">
        <w:t xml:space="preserve"> to the State Treasurer and the Division of Gaming Enforcement, at the same t</w:t>
      </w:r>
      <w:r w:rsidR="00FF7BE8" w:rsidRPr="007304DB">
        <w:t xml:space="preserve">ime that the credit is claimed that </w:t>
      </w:r>
      <w:r w:rsidRPr="007304DB">
        <w:t>do</w:t>
      </w:r>
      <w:r w:rsidR="00FF7BE8" w:rsidRPr="007304DB">
        <w:t>cuments</w:t>
      </w:r>
      <w:r w:rsidRPr="007304DB">
        <w:t xml:space="preserve"> that an amount equal to the entire dollar amount al</w:t>
      </w:r>
      <w:r w:rsidR="00FF7BE8" w:rsidRPr="007304DB">
        <w:t>lowed as a credit under this bill</w:t>
      </w:r>
      <w:r w:rsidRPr="007304DB">
        <w:t xml:space="preserve"> is being expended by the licensee </w:t>
      </w:r>
      <w:r w:rsidR="00FF7BE8" w:rsidRPr="007304DB">
        <w:t>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w:t>
      </w:r>
    </w:p>
    <w:p w:rsidR="00852822" w:rsidRPr="007304DB" w:rsidRDefault="000361CF" w:rsidP="00686AEB">
      <w:r w:rsidRPr="007304DB">
        <w:tab/>
        <w:t xml:space="preserve">Under the bill, each casino licensee </w:t>
      </w:r>
      <w:r w:rsidR="00852822" w:rsidRPr="007304DB">
        <w:t xml:space="preserve">is permitted </w:t>
      </w:r>
      <w:r w:rsidRPr="007304DB">
        <w:t xml:space="preserve">to take a deduction against gross revenues equal to the full amount of promotional gaming credits, including match play and table game </w:t>
      </w:r>
      <w:r w:rsidR="00852822" w:rsidRPr="007304DB">
        <w:t>coupons that</w:t>
      </w:r>
      <w:r w:rsidRPr="007304DB">
        <w:t xml:space="preserve"> are issued by the lic</w:t>
      </w:r>
      <w:r w:rsidR="00852822" w:rsidRPr="007304DB">
        <w:t xml:space="preserve">ensee and redeemed its patrons.  </w:t>
      </w:r>
      <w:r w:rsidRPr="007304DB">
        <w:t>Currently, casinos are permitted to take such deductions only for the amount of promotional gaming credits redeemed in a tax year that exceed $90,000,000.</w:t>
      </w:r>
      <w:r w:rsidR="00267FA3" w:rsidRPr="007304DB">
        <w:t xml:space="preserve">  </w:t>
      </w:r>
      <w:r w:rsidR="00852822" w:rsidRPr="007304DB">
        <w:t>Under the bill, a casino licensee would be entitled during the 24-month period commencing on the first day of the calendar month following the effective date of the bill and ending on the last day of the 24th month thereafter to receive a monthly deduction from the gross revenue taxed.</w:t>
      </w:r>
    </w:p>
    <w:p w:rsidR="00170331" w:rsidRPr="007304DB" w:rsidRDefault="00852822" w:rsidP="00686AEB">
      <w:r w:rsidRPr="007304DB">
        <w:tab/>
        <w:t>Under the bill, a casino operator is prohibited from using any funds or savings resulting from enactment of the bill to repurchase stock or stock options, issue a dividend, or provide for bonuses for any officer or executive employee.</w:t>
      </w:r>
    </w:p>
    <w:p w:rsidR="000C5038" w:rsidRPr="007304DB" w:rsidRDefault="00AA24BF" w:rsidP="00852822">
      <w:r w:rsidRPr="007304DB">
        <w:tab/>
        <w:t>The bill also include</w:t>
      </w:r>
      <w:r w:rsidR="00267FA3" w:rsidRPr="007304DB">
        <w:t>s</w:t>
      </w:r>
      <w:r w:rsidRPr="007304DB">
        <w:t xml:space="preserve"> State Fiscal Year 2021 and State Fiscal Year 2022 in the requirement that appropriations to the New Jersey Transit Corporation from the revenues deposited in the Casino Revenue Fund will be given priority to ensure that the corporation receives an amount equal to 8.5 percent of the revenues deposited in the fund during the State Fiscal Year 2019.</w:t>
      </w:r>
    </w:p>
    <w:sectPr w:rsidR="000C5038" w:rsidRPr="007304DB" w:rsidSect="00DB31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1BC" w:rsidRDefault="009431BC">
      <w:r>
        <w:separator/>
      </w:r>
    </w:p>
  </w:endnote>
  <w:endnote w:type="continuationSeparator" w:id="0">
    <w:p w:rsidR="009431BC" w:rsidRDefault="0094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D01" w:rsidRPr="00921C91" w:rsidRDefault="00683D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D01" w:rsidRPr="00921C91" w:rsidRDefault="00683D01">
    <w:pPr>
      <w:pStyle w:val="Footer"/>
      <w:rPr>
        <w:szCs w:val="18"/>
      </w:rPr>
    </w:pPr>
  </w:p>
  <w:p w:rsidR="00683D01" w:rsidRPr="00921C91" w:rsidRDefault="00683D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3D01" w:rsidRDefault="00683D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1BC" w:rsidRDefault="009431BC">
      <w:r>
        <w:separator/>
      </w:r>
    </w:p>
  </w:footnote>
  <w:footnote w:type="continuationSeparator" w:id="0">
    <w:p w:rsidR="009431BC" w:rsidRDefault="00943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2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136" w:rsidRDefault="00DB3136" w:rsidP="00DB3136">
    <w:pPr>
      <w:pStyle w:val="bpuHeadSpon"/>
    </w:pPr>
    <w:r w:rsidRPr="00DB3136">
      <w:rPr>
        <w:rStyle w:val="bpuHeadSponChar"/>
      </w:rPr>
      <w:t>S3994</w:t>
    </w:r>
    <w:r>
      <w:t xml:space="preserve"> SWEENEY</w:t>
    </w:r>
  </w:p>
  <w:p w:rsidR="00DB3136" w:rsidRDefault="00DB3136" w:rsidP="00DB3136">
    <w:pPr>
      <w:pStyle w:val="bpuHeadSpon"/>
    </w:pPr>
    <w:r>
      <w:fldChar w:fldCharType="begin"/>
    </w:r>
    <w:r>
      <w:instrText xml:space="preserve"> PAGE  \* MERGEFORMAT </w:instrText>
    </w:r>
    <w:r>
      <w:fldChar w:fldCharType="separate"/>
    </w:r>
    <w:r w:rsidR="00AB2855">
      <w:rPr>
        <w:noProof/>
      </w:rPr>
      <w:t>7</w:t>
    </w:r>
    <w:r>
      <w:fldChar w:fldCharType="end"/>
    </w:r>
  </w:p>
  <w:p w:rsidR="00DB3136" w:rsidRDefault="00DB3136" w:rsidP="00DB31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136" w:rsidRDefault="00DB3136" w:rsidP="00DB3136">
    <w:pPr>
      <w:pStyle w:val="bpuHeadSpon"/>
    </w:pPr>
    <w:r w:rsidRPr="00DB3136">
      <w:rPr>
        <w:rStyle w:val="bpuHeadSponChar"/>
      </w:rPr>
      <w:t>S3994</w:t>
    </w:r>
    <w:r>
      <w:t xml:space="preserve"> SWEENEY</w:t>
    </w:r>
  </w:p>
  <w:p w:rsidR="00DB3136" w:rsidRDefault="00DB3136" w:rsidP="00DB3136">
    <w:pPr>
      <w:pStyle w:val="bpuHeadSpon"/>
    </w:pPr>
    <w:r>
      <w:fldChar w:fldCharType="begin"/>
    </w:r>
    <w:r>
      <w:instrText xml:space="preserve"> PAGE  \* MERGEFORMAT </w:instrText>
    </w:r>
    <w:r>
      <w:fldChar w:fldCharType="separate"/>
    </w:r>
    <w:r w:rsidR="00AB2855">
      <w:rPr>
        <w:noProof/>
      </w:rPr>
      <w:t>2</w:t>
    </w:r>
    <w:r>
      <w:fldChar w:fldCharType="end"/>
    </w:r>
  </w:p>
  <w:p w:rsidR="00DB3136" w:rsidRDefault="00DB3136" w:rsidP="00DB3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1BC"/>
    <w:rsid w:val="000051BD"/>
    <w:rsid w:val="000160A5"/>
    <w:rsid w:val="0002335B"/>
    <w:rsid w:val="0003549A"/>
    <w:rsid w:val="000361CF"/>
    <w:rsid w:val="000367AE"/>
    <w:rsid w:val="00043B22"/>
    <w:rsid w:val="00054975"/>
    <w:rsid w:val="000570FB"/>
    <w:rsid w:val="00057D20"/>
    <w:rsid w:val="0006197C"/>
    <w:rsid w:val="0006281F"/>
    <w:rsid w:val="000724A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0331"/>
    <w:rsid w:val="00173D2B"/>
    <w:rsid w:val="00176343"/>
    <w:rsid w:val="00181676"/>
    <w:rsid w:val="00183603"/>
    <w:rsid w:val="0018410E"/>
    <w:rsid w:val="00194E78"/>
    <w:rsid w:val="00195C0E"/>
    <w:rsid w:val="00196F4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7D8"/>
    <w:rsid w:val="001F7405"/>
    <w:rsid w:val="00205533"/>
    <w:rsid w:val="00212B8D"/>
    <w:rsid w:val="002206C8"/>
    <w:rsid w:val="00222983"/>
    <w:rsid w:val="002370D0"/>
    <w:rsid w:val="00255958"/>
    <w:rsid w:val="00257FA2"/>
    <w:rsid w:val="0026574A"/>
    <w:rsid w:val="002660BB"/>
    <w:rsid w:val="00267FA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AD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7D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8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955"/>
    <w:rsid w:val="00665CBC"/>
    <w:rsid w:val="00667A5C"/>
    <w:rsid w:val="00677316"/>
    <w:rsid w:val="00683D01"/>
    <w:rsid w:val="00686AEB"/>
    <w:rsid w:val="006B7897"/>
    <w:rsid w:val="006B7FA7"/>
    <w:rsid w:val="006C086A"/>
    <w:rsid w:val="006C21C1"/>
    <w:rsid w:val="006C7327"/>
    <w:rsid w:val="006D00E5"/>
    <w:rsid w:val="006D791B"/>
    <w:rsid w:val="006E2895"/>
    <w:rsid w:val="006F180D"/>
    <w:rsid w:val="006F4334"/>
    <w:rsid w:val="006F47AF"/>
    <w:rsid w:val="006F6B8A"/>
    <w:rsid w:val="007078AB"/>
    <w:rsid w:val="00707CD3"/>
    <w:rsid w:val="00716BB9"/>
    <w:rsid w:val="007256D1"/>
    <w:rsid w:val="007279FD"/>
    <w:rsid w:val="007304D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E46"/>
    <w:rsid w:val="00813627"/>
    <w:rsid w:val="00832816"/>
    <w:rsid w:val="00837109"/>
    <w:rsid w:val="00840365"/>
    <w:rsid w:val="008406A3"/>
    <w:rsid w:val="00841D2C"/>
    <w:rsid w:val="00845F3C"/>
    <w:rsid w:val="008461B8"/>
    <w:rsid w:val="008462F1"/>
    <w:rsid w:val="00847EF1"/>
    <w:rsid w:val="00852822"/>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3E8"/>
    <w:rsid w:val="009121D8"/>
    <w:rsid w:val="00912D9C"/>
    <w:rsid w:val="00916F7A"/>
    <w:rsid w:val="00917FE3"/>
    <w:rsid w:val="009318C7"/>
    <w:rsid w:val="00931C09"/>
    <w:rsid w:val="009348C2"/>
    <w:rsid w:val="009431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67"/>
    <w:rsid w:val="00A84C4F"/>
    <w:rsid w:val="00A932A1"/>
    <w:rsid w:val="00A96E06"/>
    <w:rsid w:val="00AA24BF"/>
    <w:rsid w:val="00AA6197"/>
    <w:rsid w:val="00AA6C70"/>
    <w:rsid w:val="00AB16FD"/>
    <w:rsid w:val="00AB2855"/>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94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36"/>
    <w:rsid w:val="00DB66E2"/>
    <w:rsid w:val="00DB6AA2"/>
    <w:rsid w:val="00DE10D1"/>
    <w:rsid w:val="00DE2514"/>
    <w:rsid w:val="00DE6851"/>
    <w:rsid w:val="00DF03EE"/>
    <w:rsid w:val="00DF7000"/>
    <w:rsid w:val="00E01B71"/>
    <w:rsid w:val="00E05CC9"/>
    <w:rsid w:val="00E15573"/>
    <w:rsid w:val="00E25A5B"/>
    <w:rsid w:val="00E373C7"/>
    <w:rsid w:val="00E4267B"/>
    <w:rsid w:val="00E42F13"/>
    <w:rsid w:val="00E452DF"/>
    <w:rsid w:val="00E543CF"/>
    <w:rsid w:val="00E546FD"/>
    <w:rsid w:val="00E608F1"/>
    <w:rsid w:val="00E611B9"/>
    <w:rsid w:val="00E656E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67"/>
    <w:rsid w:val="00F27278"/>
    <w:rsid w:val="00F344E3"/>
    <w:rsid w:val="00F34D58"/>
    <w:rsid w:val="00F40FC9"/>
    <w:rsid w:val="00F41A9D"/>
    <w:rsid w:val="00F44314"/>
    <w:rsid w:val="00F47533"/>
    <w:rsid w:val="00F54B9C"/>
    <w:rsid w:val="00F56E96"/>
    <w:rsid w:val="00F573DD"/>
    <w:rsid w:val="00F618AA"/>
    <w:rsid w:val="00F61E59"/>
    <w:rsid w:val="00F63D99"/>
    <w:rsid w:val="00F6426B"/>
    <w:rsid w:val="00F709B3"/>
    <w:rsid w:val="00F71A5E"/>
    <w:rsid w:val="00F80AAC"/>
    <w:rsid w:val="00FA0AFC"/>
    <w:rsid w:val="00FA1C82"/>
    <w:rsid w:val="00FA2ED1"/>
    <w:rsid w:val="00FA4A52"/>
    <w:rsid w:val="00FA7306"/>
    <w:rsid w:val="00FB4045"/>
    <w:rsid w:val="00FB4D8E"/>
    <w:rsid w:val="00FC0D0A"/>
    <w:rsid w:val="00FC1B0B"/>
    <w:rsid w:val="00FD2F97"/>
    <w:rsid w:val="00FF50C0"/>
    <w:rsid w:val="00FF7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FA0E49-410F-42A9-BA2F-0454D697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7D8"/>
    <w:rPr>
      <w:rFonts w:ascii="Segoe UI" w:hAnsi="Segoe UI" w:cs="Segoe UI"/>
      <w:spacing w:val="4"/>
      <w:sz w:val="18"/>
      <w:szCs w:val="18"/>
    </w:rPr>
  </w:style>
  <w:style w:type="character" w:styleId="LineNumber">
    <w:name w:val="line number"/>
    <w:basedOn w:val="DefaultParagraphFont"/>
    <w:semiHidden/>
    <w:unhideWhenUsed/>
    <w:rsid w:val="00DB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58866">
      <w:bodyDiv w:val="1"/>
      <w:marLeft w:val="0"/>
      <w:marRight w:val="0"/>
      <w:marTop w:val="0"/>
      <w:marBottom w:val="0"/>
      <w:divBdr>
        <w:top w:val="none" w:sz="0" w:space="0" w:color="auto"/>
        <w:left w:val="none" w:sz="0" w:space="0" w:color="auto"/>
        <w:bottom w:val="none" w:sz="0" w:space="0" w:color="auto"/>
        <w:right w:val="none" w:sz="0" w:space="0" w:color="auto"/>
      </w:divBdr>
    </w:div>
    <w:div w:id="18918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67A03-DA1F-4EB0-A32B-304D78CCD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1</TotalTime>
  <Pages>7</Pages>
  <Words>2552</Words>
  <Characters>13073</Characters>
  <Application>Microsoft Office Word</Application>
  <DocSecurity>0</DocSecurity>
  <Lines>282</Lines>
  <Paragraphs>49</Paragraphs>
  <ScaleCrop>false</ScaleCrop>
  <HeadingPairs>
    <vt:vector size="2" baseType="variant">
      <vt:variant>
        <vt:lpstr>Title</vt:lpstr>
      </vt:variant>
      <vt:variant>
        <vt:i4>1</vt:i4>
      </vt:variant>
    </vt:vector>
  </HeadingPairs>
  <TitlesOfParts>
    <vt:vector size="1" baseType="lpstr">
      <vt:lpstr>S3994</vt:lpstr>
    </vt:vector>
  </TitlesOfParts>
  <Manager>R230</Manager>
  <Company>NJ Office of Legislative Services</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S3994</dc:title>
  <dc:subject/>
  <dc:creator>Senator  SWEENEY</dc:creator>
  <cp:keywords>S3994|7|SG |305|76|76|F|0|</cp:keywords>
  <dc:description>INTRODUCED JUNE 21, 2021</dc:description>
  <cp:lastModifiedBy>Bektas, Brenda</cp:lastModifiedBy>
  <cp:revision>2</cp:revision>
  <cp:lastPrinted>2021-06-21T21:32:00Z</cp:lastPrinted>
  <dcterms:created xsi:type="dcterms:W3CDTF">2021-06-22T13:54:00Z</dcterms:created>
  <dcterms:modified xsi:type="dcterms:W3CDTF">2021-06-22T13:54:00Z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