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1444E" w14:textId="035A4528" w:rsidR="009E127A" w:rsidRDefault="009E127A" w:rsidP="009E127A">
      <w:pPr>
        <w:pStyle w:val="bpuBill"/>
      </w:pPr>
      <w:bookmarkStart w:id="0" w:name="bpuFrontPg"/>
      <w:bookmarkEnd w:id="0"/>
      <w:r>
        <w:t xml:space="preserve">SENATE, No. 4011 </w:t>
      </w:r>
    </w:p>
    <w:p w14:paraId="391BB05A" w14:textId="719A24AB" w:rsidR="009E127A" w:rsidRPr="009D38FF" w:rsidRDefault="009E127A" w:rsidP="009E127A">
      <w:pPr>
        <w:pStyle w:val="bpuWpGraphic"/>
      </w:pPr>
      <w:r>
        <w:object w:dxaOrig="8985" w:dyaOrig="255" w14:anchorId="764935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466584" r:id="rId8"/>
        </w:object>
      </w:r>
    </w:p>
    <w:p w14:paraId="6E71E8EB" w14:textId="77777777" w:rsidR="009E127A" w:rsidRDefault="009E127A" w:rsidP="009E127A">
      <w:pPr>
        <w:pStyle w:val="bpuState"/>
      </w:pPr>
      <w:r>
        <w:t>STATE OF NEW JERSEY</w:t>
      </w:r>
    </w:p>
    <w:p w14:paraId="34773A27" w14:textId="77777777" w:rsidR="009E127A" w:rsidRDefault="009E127A" w:rsidP="009E127A">
      <w:pPr>
        <w:pStyle w:val="bpuLegislature"/>
      </w:pPr>
      <w:r>
        <w:t>219th LEGISLATURE</w:t>
      </w:r>
    </w:p>
    <w:p w14:paraId="5DBDD7C6" w14:textId="35368C73" w:rsidR="009E127A" w:rsidRDefault="009E127A" w:rsidP="009E127A">
      <w:pPr>
        <w:pStyle w:val="bpuWpGraphic"/>
      </w:pPr>
      <w:r>
        <w:object w:dxaOrig="8985" w:dyaOrig="255" w14:anchorId="5CFEC774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466585" r:id="rId9"/>
        </w:object>
      </w:r>
      <w:r>
        <w:t xml:space="preserve">  </w:t>
      </w:r>
    </w:p>
    <w:p w14:paraId="4ABD337E" w14:textId="77777777" w:rsidR="009E127A" w:rsidRDefault="009E127A" w:rsidP="009E127A">
      <w:pPr>
        <w:pStyle w:val="bpuIntro"/>
      </w:pPr>
      <w:r>
        <w:t>INTRODUCED JUNE 28, 2021</w:t>
      </w:r>
    </w:p>
    <w:p w14:paraId="149BBE7B" w14:textId="77777777" w:rsidR="009E127A" w:rsidRDefault="009E127A" w:rsidP="009E127A">
      <w:pPr>
        <w:pStyle w:val="bpuIntro"/>
      </w:pPr>
    </w:p>
    <w:p w14:paraId="7EA0AE36" w14:textId="77777777" w:rsidR="009E127A" w:rsidRDefault="009E127A" w:rsidP="009E127A">
      <w:pPr>
        <w:pStyle w:val="bpuIntro"/>
        <w:sectPr w:rsidR="009E127A" w:rsidSect="007958F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1CA23DD" w14:textId="77777777" w:rsidR="009E127A" w:rsidRDefault="009E127A" w:rsidP="009E127A">
      <w:pPr>
        <w:pStyle w:val="bpuIntro"/>
      </w:pPr>
    </w:p>
    <w:p w14:paraId="0ACEBB66" w14:textId="77777777" w:rsidR="009E127A" w:rsidRDefault="009E127A" w:rsidP="009E127A">
      <w:pPr>
        <w:pStyle w:val="bpuSponsor"/>
      </w:pPr>
      <w:r>
        <w:t>Sponsored by:</w:t>
      </w:r>
    </w:p>
    <w:p w14:paraId="1C3A29F0" w14:textId="77777777" w:rsidR="009E127A" w:rsidRDefault="009E127A" w:rsidP="009E127A">
      <w:pPr>
        <w:pStyle w:val="bpuSponsor"/>
      </w:pPr>
      <w:r>
        <w:t>Senator  STEPHEN M. SWEENEY</w:t>
      </w:r>
    </w:p>
    <w:p w14:paraId="58C4FD29" w14:textId="77777777" w:rsidR="009E127A" w:rsidRDefault="009E127A" w:rsidP="009E127A">
      <w:pPr>
        <w:pStyle w:val="bpuSponsor"/>
      </w:pPr>
      <w:r>
        <w:t>District 3 (Cumberland, Gloucester and Salem)</w:t>
      </w:r>
    </w:p>
    <w:p w14:paraId="28B537C5" w14:textId="0A998B7A" w:rsidR="009E127A" w:rsidRDefault="007958F4" w:rsidP="007958F4">
      <w:pPr>
        <w:pStyle w:val="bpuSponsor"/>
      </w:pPr>
      <w:r>
        <w:t>Senator  LINDA R. GREENSTEIN</w:t>
      </w:r>
    </w:p>
    <w:p w14:paraId="3F888D14" w14:textId="2FF6805E" w:rsidR="007958F4" w:rsidRDefault="007958F4" w:rsidP="007958F4">
      <w:pPr>
        <w:pStyle w:val="bpuSponsor"/>
      </w:pPr>
      <w:r>
        <w:t>District 14 (Mercer and Middlesex)</w:t>
      </w:r>
    </w:p>
    <w:p w14:paraId="1EA77323" w14:textId="77777777" w:rsidR="007958F4" w:rsidRPr="007958F4" w:rsidRDefault="007958F4" w:rsidP="007958F4">
      <w:pPr>
        <w:pStyle w:val="bpuSponsor"/>
      </w:pPr>
    </w:p>
    <w:p w14:paraId="0AC64D3E" w14:textId="77777777" w:rsidR="009E127A" w:rsidRDefault="009E127A" w:rsidP="009E127A">
      <w:pPr>
        <w:pStyle w:val="bpuSponsor"/>
      </w:pPr>
    </w:p>
    <w:p w14:paraId="07B9509D" w14:textId="77777777" w:rsidR="009E127A" w:rsidRDefault="009E127A" w:rsidP="009E127A">
      <w:pPr>
        <w:pStyle w:val="bpuSponsor"/>
      </w:pPr>
    </w:p>
    <w:p w14:paraId="669DEA78" w14:textId="77777777" w:rsidR="009E127A" w:rsidRDefault="009E127A" w:rsidP="009E127A">
      <w:pPr>
        <w:pStyle w:val="bpuSponsor"/>
      </w:pPr>
    </w:p>
    <w:p w14:paraId="7124B3E9" w14:textId="77777777" w:rsidR="009E127A" w:rsidRDefault="009E127A" w:rsidP="009E127A">
      <w:pPr>
        <w:pStyle w:val="bpuSponsor"/>
      </w:pPr>
      <w:r>
        <w:t>SYNOPSIS</w:t>
      </w:r>
    </w:p>
    <w:p w14:paraId="11D05473" w14:textId="77777777" w:rsidR="009E127A" w:rsidRDefault="009E127A" w:rsidP="009E127A">
      <w:pPr>
        <w:pStyle w:val="bpuNormText"/>
      </w:pPr>
      <w:r>
        <w:tab/>
        <w:t>Directs DEP to develop State water infrastructure investment plan; requires NJ Infrastructure Bank to publish additional information about water infrastructure projects; appropriates $200,000 to NJ Infrastructure Bank.</w:t>
      </w:r>
    </w:p>
    <w:p w14:paraId="52D7895F" w14:textId="77777777" w:rsidR="009E127A" w:rsidRDefault="009E127A" w:rsidP="009E127A">
      <w:pPr>
        <w:pStyle w:val="bpuNormText"/>
      </w:pPr>
    </w:p>
    <w:p w14:paraId="18262834" w14:textId="77777777" w:rsidR="009E127A" w:rsidRDefault="009E127A" w:rsidP="009E127A">
      <w:pPr>
        <w:pStyle w:val="bpuSponsor"/>
      </w:pPr>
      <w:r>
        <w:t xml:space="preserve">CURRENT VERSION OF TEXT </w:t>
      </w:r>
    </w:p>
    <w:p w14:paraId="62AEBBEC" w14:textId="77777777" w:rsidR="009E127A" w:rsidRDefault="009E127A" w:rsidP="009E127A">
      <w:pPr>
        <w:pStyle w:val="bpuNormText"/>
      </w:pPr>
      <w:r>
        <w:tab/>
        <w:t>As introduced.</w:t>
      </w:r>
    </w:p>
    <w:p w14:paraId="0A42D687" w14:textId="646C30C3" w:rsidR="009E127A" w:rsidRDefault="009E127A" w:rsidP="009E127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597957D" wp14:editId="3A20700C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DA508F7" w14:textId="77777777" w:rsidR="009E127A" w:rsidRDefault="009E127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E127A" w:rsidSect="009E127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DB65A92" w14:textId="6B9F2D0E" w:rsidR="00686AEB" w:rsidRPr="0076762F" w:rsidRDefault="00974504" w:rsidP="003E47BA">
      <w:pPr>
        <w:pStyle w:val="HangingAnAct"/>
        <w:rPr>
          <w:rStyle w:val="HangingAnActChar"/>
        </w:rPr>
      </w:pPr>
      <w:r w:rsidRPr="0076762F">
        <w:rPr>
          <w:rStyle w:val="BillHead"/>
        </w:rPr>
        <w:lastRenderedPageBreak/>
        <w:t>An Act</w:t>
      </w:r>
      <w:r w:rsidR="00686AEB" w:rsidRPr="0076762F">
        <w:rPr>
          <w:rStyle w:val="HangingAnActChar"/>
        </w:rPr>
        <w:t xml:space="preserve"> </w:t>
      </w:r>
      <w:r w:rsidR="006B24B1" w:rsidRPr="0076762F">
        <w:t>concerning the State's water infrastructure investment policy, supplementing Title 58 of the Revised Statues and P.L.1975, c.291 (C.40:55D-1 et seq.)</w:t>
      </w:r>
      <w:r w:rsidR="006B24B1">
        <w:t>, and making an appropriation</w:t>
      </w:r>
      <w:r w:rsidR="006B24B1" w:rsidRPr="0076762F">
        <w:t>.</w:t>
      </w:r>
    </w:p>
    <w:p w14:paraId="47BD60AA" w14:textId="77777777" w:rsidR="000B1054" w:rsidRPr="0076762F" w:rsidRDefault="000B1054" w:rsidP="000B1054"/>
    <w:p w14:paraId="47323A7D" w14:textId="77777777" w:rsidR="00686AEB" w:rsidRPr="0076762F" w:rsidRDefault="00686AEB" w:rsidP="00686AEB">
      <w:r w:rsidRPr="0076762F">
        <w:tab/>
      </w:r>
      <w:r w:rsidR="00974504" w:rsidRPr="0076762F">
        <w:rPr>
          <w:rStyle w:val="BillHeading2"/>
        </w:rPr>
        <w:t>Be It Enacted</w:t>
      </w:r>
      <w:r w:rsidRPr="0076762F">
        <w:rPr>
          <w:rStyle w:val="BillHeading2"/>
        </w:rPr>
        <w:t xml:space="preserve"> </w:t>
      </w:r>
      <w:r w:rsidR="00974504" w:rsidRPr="0076762F">
        <w:rPr>
          <w:rStyle w:val="BillLanguage"/>
        </w:rPr>
        <w:t>by the Senate and General Assembly of the State of New Jersey:</w:t>
      </w:r>
    </w:p>
    <w:p w14:paraId="6CFABA5A" w14:textId="7BBCBF04" w:rsidR="00686AEB" w:rsidRPr="0076762F" w:rsidRDefault="00686AEB" w:rsidP="00686AEB"/>
    <w:p w14:paraId="12F8EAAD" w14:textId="4DB2944F" w:rsidR="00452279" w:rsidRPr="0076762F" w:rsidRDefault="00452279" w:rsidP="00686AEB">
      <w:r w:rsidRPr="0076762F">
        <w:tab/>
        <w:t>1.</w:t>
      </w:r>
      <w:r w:rsidRPr="0076762F">
        <w:tab/>
        <w:t xml:space="preserve">As used in sections 1 through </w:t>
      </w:r>
      <w:r w:rsidR="00AD7E5D">
        <w:t>4</w:t>
      </w:r>
      <w:r w:rsidRPr="0076762F">
        <w:t xml:space="preserve"> of P.L.    , c.    (C.          ) (pending before the Legislature as this bill):</w:t>
      </w:r>
    </w:p>
    <w:p w14:paraId="4106E5C8" w14:textId="5E56EBBA" w:rsidR="00B94822" w:rsidRPr="0076762F" w:rsidRDefault="00B94822" w:rsidP="00452279">
      <w:r w:rsidRPr="0076762F">
        <w:tab/>
        <w:t>"Department" means the Department of Environmental Protection.</w:t>
      </w:r>
    </w:p>
    <w:p w14:paraId="05025F76" w14:textId="64D5BC17" w:rsidR="00452279" w:rsidRPr="0076762F" w:rsidRDefault="00452279" w:rsidP="00452279">
      <w:r w:rsidRPr="0076762F">
        <w:tab/>
        <w:t>"Intended Use Plan</w:t>
      </w:r>
      <w:r w:rsidR="00677122" w:rsidRPr="0076762F">
        <w:t>s</w:t>
      </w:r>
      <w:r w:rsidRPr="0076762F">
        <w:t xml:space="preserve">" means </w:t>
      </w:r>
      <w:r w:rsidR="00677122" w:rsidRPr="0076762F">
        <w:t>the</w:t>
      </w:r>
      <w:r w:rsidRPr="0076762F">
        <w:t xml:space="preserve"> document</w:t>
      </w:r>
      <w:r w:rsidR="00677122" w:rsidRPr="0076762F">
        <w:t>s</w:t>
      </w:r>
      <w:r w:rsidRPr="0076762F">
        <w:t xml:space="preserve"> prepared annually by the</w:t>
      </w:r>
      <w:r w:rsidR="00D85D01">
        <w:t xml:space="preserve"> department</w:t>
      </w:r>
      <w:r w:rsidR="00677122" w:rsidRPr="0076762F">
        <w:t xml:space="preserve"> as follows:  (1)</w:t>
      </w:r>
      <w:r w:rsidR="009A110F">
        <w:t xml:space="preserve"> </w:t>
      </w:r>
      <w:r w:rsidRPr="0076762F">
        <w:t xml:space="preserve"> </w:t>
      </w:r>
      <w:r w:rsidR="00D303DD" w:rsidRPr="0076762F">
        <w:t>the</w:t>
      </w:r>
      <w:r w:rsidR="00CC27E0" w:rsidRPr="0076762F">
        <w:t xml:space="preserve"> document </w:t>
      </w:r>
      <w:r w:rsidR="00D303DD" w:rsidRPr="0076762F">
        <w:t xml:space="preserve">prepared </w:t>
      </w:r>
      <w:r w:rsidR="00CC27E0" w:rsidRPr="0076762F">
        <w:t>pursuant to 40 C.F.R. s.35.3150, which identifies intended uses of all funds provided by the State Water Pollution Control Revolving Fund program</w:t>
      </w:r>
      <w:r w:rsidR="00677122" w:rsidRPr="0076762F">
        <w:t xml:space="preserve">; and </w:t>
      </w:r>
      <w:r w:rsidR="009A110F">
        <w:t xml:space="preserve"> </w:t>
      </w:r>
      <w:r w:rsidR="00677122" w:rsidRPr="0076762F">
        <w:t>(2)</w:t>
      </w:r>
      <w:r w:rsidR="009A110F">
        <w:t xml:space="preserve"> </w:t>
      </w:r>
      <w:r w:rsidR="00677122" w:rsidRPr="0076762F">
        <w:t xml:space="preserve"> </w:t>
      </w:r>
      <w:r w:rsidR="00D303DD" w:rsidRPr="0076762F">
        <w:t>the</w:t>
      </w:r>
      <w:r w:rsidR="00CC27E0" w:rsidRPr="0076762F">
        <w:t xml:space="preserve"> document </w:t>
      </w:r>
      <w:r w:rsidR="00D303DD" w:rsidRPr="0076762F">
        <w:t xml:space="preserve">prepared </w:t>
      </w:r>
      <w:r w:rsidR="00CC27E0" w:rsidRPr="0076762F">
        <w:t>pursuant to 40 C.F.R. s.35.3555, which identifies intended uses of all funds provided by the Drinking Water State Revolving Fund program.</w:t>
      </w:r>
    </w:p>
    <w:p w14:paraId="75328EE4" w14:textId="38019C40" w:rsidR="00452279" w:rsidRPr="0076762F" w:rsidRDefault="00452279" w:rsidP="00452279">
      <w:r w:rsidRPr="0076762F">
        <w:tab/>
        <w:t>"Trust" means the New Jersey Infrastructure Bank created pursuant to section 4 of P.L.1985, c.334 (C.58:11B-4).</w:t>
      </w:r>
    </w:p>
    <w:p w14:paraId="30D41FF0" w14:textId="631A835C" w:rsidR="00452279" w:rsidRPr="0076762F" w:rsidRDefault="00452279" w:rsidP="00452279">
      <w:r w:rsidRPr="0076762F">
        <w:tab/>
        <w:t>"Water infrastructure project" means the acquisition, construction, improvement, repair</w:t>
      </w:r>
      <w:r w:rsidR="00956386" w:rsidRPr="0076762F">
        <w:t>,</w:t>
      </w:r>
      <w:r w:rsidRPr="0076762F">
        <w:t xml:space="preserve"> or reconstruction of all or part of any structure, facility, or equipment, or real or personal property necessary for or ancillary to any:</w:t>
      </w:r>
      <w:r w:rsidR="00956386" w:rsidRPr="0076762F">
        <w:t xml:space="preserve"> </w:t>
      </w:r>
      <w:r w:rsidRPr="0076762F">
        <w:t xml:space="preserve"> (1) wastewater treatment system project, including any </w:t>
      </w:r>
      <w:proofErr w:type="spellStart"/>
      <w:r w:rsidRPr="0076762F">
        <w:t>stormwater</w:t>
      </w:r>
      <w:proofErr w:type="spellEnd"/>
      <w:r w:rsidRPr="0076762F">
        <w:t xml:space="preserve"> management or combined sewer overflow abatement project; or (2) water supply project, as authorized pursuant to P.L.1985, c.334 (C.58:11B-1 et seq.) or P.L.1997, c.224 (C.58:11B-10.1 et al.), including any water resources project, as authorized pursuant to P.L.2003, c.162.</w:t>
      </w:r>
    </w:p>
    <w:p w14:paraId="28332191" w14:textId="77777777" w:rsidR="00452279" w:rsidRPr="0076762F" w:rsidRDefault="00452279" w:rsidP="00686AEB"/>
    <w:p w14:paraId="0DC6C83A" w14:textId="3E1EC03D" w:rsidR="009B04FE" w:rsidRPr="0076762F" w:rsidRDefault="00BC06E9" w:rsidP="00691491">
      <w:r w:rsidRPr="0076762F">
        <w:tab/>
      </w:r>
      <w:r w:rsidR="003B0249">
        <w:t>2</w:t>
      </w:r>
      <w:r w:rsidR="00691491" w:rsidRPr="0076762F">
        <w:t xml:space="preserve">.  </w:t>
      </w:r>
      <w:r w:rsidR="008C2C24" w:rsidRPr="0076762F">
        <w:t xml:space="preserve">a.  </w:t>
      </w:r>
      <w:r w:rsidR="00691491" w:rsidRPr="0076762F">
        <w:t>No later than 1</w:t>
      </w:r>
      <w:r w:rsidRPr="0076762F">
        <w:t>2</w:t>
      </w:r>
      <w:r w:rsidR="00691491" w:rsidRPr="0076762F">
        <w:t xml:space="preserve"> months after </w:t>
      </w:r>
      <w:r w:rsidR="00CE0213" w:rsidRPr="0076762F">
        <w:t xml:space="preserve">the </w:t>
      </w:r>
      <w:r w:rsidR="00B97297">
        <w:t>effective date of this act</w:t>
      </w:r>
      <w:r w:rsidR="00691491" w:rsidRPr="0076762F">
        <w:t xml:space="preserve"> and </w:t>
      </w:r>
      <w:r w:rsidR="005770DA">
        <w:t>no later than June 1 on the sixth year after the effective date of this act and every five years thereafter</w:t>
      </w:r>
      <w:r w:rsidRPr="0076762F">
        <w:t xml:space="preserve">, the </w:t>
      </w:r>
      <w:r w:rsidR="00B97297">
        <w:t xml:space="preserve">department, in consultation with the </w:t>
      </w:r>
      <w:r w:rsidR="00164151">
        <w:t xml:space="preserve">trust, and, where appropriate, the </w:t>
      </w:r>
      <w:r w:rsidR="00B97297">
        <w:t xml:space="preserve">Board of Public Utilities and </w:t>
      </w:r>
      <w:r w:rsidR="00164151">
        <w:t>the Department of Community Affairs</w:t>
      </w:r>
      <w:r w:rsidR="00B97297">
        <w:t>,</w:t>
      </w:r>
      <w:r w:rsidR="00691491" w:rsidRPr="0076762F">
        <w:t xml:space="preserve"> shall prepare a State Water Infrastructure Investment Plan, which shall serve as the State’s long-term capital investment strategy for upgrading and maintaining the State’s drinking water, wastewater, and </w:t>
      </w:r>
      <w:proofErr w:type="spellStart"/>
      <w:r w:rsidR="00691491" w:rsidRPr="0076762F">
        <w:t>stormwater</w:t>
      </w:r>
      <w:proofErr w:type="spellEnd"/>
      <w:r w:rsidR="00691491" w:rsidRPr="0076762F">
        <w:t xml:space="preserve"> infrastructure.</w:t>
      </w:r>
      <w:r w:rsidRPr="0076762F">
        <w:t xml:space="preserve">  </w:t>
      </w:r>
      <w:r w:rsidR="00B97297">
        <w:t>T</w:t>
      </w:r>
      <w:r w:rsidR="001824CA" w:rsidRPr="0076762F">
        <w:t xml:space="preserve">he </w:t>
      </w:r>
      <w:r w:rsidR="0052049A" w:rsidRPr="0076762F">
        <w:t>d</w:t>
      </w:r>
      <w:r w:rsidR="00AE6164" w:rsidRPr="0076762F">
        <w:t xml:space="preserve">epartment </w:t>
      </w:r>
      <w:r w:rsidR="001824CA" w:rsidRPr="0076762F">
        <w:t>shall submit the State Water Infrastructure Investment Plan to the Governor, and to the Legislature pursuant to section 2 of P.L.1991, c.164 (C.52:14-19.1).</w:t>
      </w:r>
    </w:p>
    <w:p w14:paraId="3B33EF8A" w14:textId="12BC82C6" w:rsidR="00691491" w:rsidRPr="0076762F" w:rsidRDefault="009B04FE" w:rsidP="00691491">
      <w:r w:rsidRPr="0076762F">
        <w:tab/>
      </w:r>
      <w:r w:rsidR="008C2C24" w:rsidRPr="0076762F">
        <w:t>b</w:t>
      </w:r>
      <w:r w:rsidRPr="0076762F">
        <w:t xml:space="preserve">.  </w:t>
      </w:r>
      <w:r w:rsidR="00691491" w:rsidRPr="0076762F">
        <w:t xml:space="preserve">The </w:t>
      </w:r>
      <w:r w:rsidR="00211EB0" w:rsidRPr="0076762F">
        <w:t>State Water Infrastructure Investment Plan</w:t>
      </w:r>
      <w:r w:rsidR="00691491" w:rsidRPr="0076762F">
        <w:t xml:space="preserve"> shall include, but not be limited to:</w:t>
      </w:r>
    </w:p>
    <w:p w14:paraId="52794624" w14:textId="6C215BC1" w:rsidR="00691491" w:rsidRPr="0076762F" w:rsidRDefault="00691491" w:rsidP="00691491">
      <w:r w:rsidRPr="0076762F">
        <w:tab/>
        <w:t>(1)</w:t>
      </w:r>
      <w:r w:rsidR="009A110F">
        <w:t xml:space="preserve"> </w:t>
      </w:r>
      <w:r w:rsidRPr="0076762F">
        <w:t xml:space="preserve"> </w:t>
      </w:r>
      <w:r w:rsidR="009B04FE" w:rsidRPr="0076762F">
        <w:t xml:space="preserve">an estimate of </w:t>
      </w:r>
      <w:r w:rsidR="00367485" w:rsidRPr="0076762F">
        <w:t>the</w:t>
      </w:r>
      <w:r w:rsidRPr="0076762F">
        <w:t xml:space="preserve"> annual and long-term capital investment need</w:t>
      </w:r>
      <w:r w:rsidR="00367485" w:rsidRPr="0076762F">
        <w:t>ed</w:t>
      </w:r>
      <w:r w:rsidRPr="0076762F">
        <w:t xml:space="preserve"> for all </w:t>
      </w:r>
      <w:r w:rsidR="00367485" w:rsidRPr="0076762F">
        <w:t xml:space="preserve">drinking </w:t>
      </w:r>
      <w:r w:rsidRPr="0076762F">
        <w:t>water, wastewater</w:t>
      </w:r>
      <w:r w:rsidR="00367485" w:rsidRPr="0076762F">
        <w:t>,</w:t>
      </w:r>
      <w:r w:rsidRPr="0076762F">
        <w:t xml:space="preserve"> and </w:t>
      </w:r>
      <w:proofErr w:type="spellStart"/>
      <w:r w:rsidRPr="0076762F">
        <w:t>stormwater</w:t>
      </w:r>
      <w:proofErr w:type="spellEnd"/>
      <w:r w:rsidRPr="0076762F">
        <w:t xml:space="preserve"> </w:t>
      </w:r>
      <w:r w:rsidR="00367485" w:rsidRPr="0076762F">
        <w:t>infrastructure</w:t>
      </w:r>
      <w:r w:rsidRPr="0076762F">
        <w:t xml:space="preserve">; </w:t>
      </w:r>
    </w:p>
    <w:p w14:paraId="7BA85A5A" w14:textId="5560EDA4" w:rsidR="00367485" w:rsidRPr="0076762F" w:rsidRDefault="00367485" w:rsidP="00691491">
      <w:r w:rsidRPr="0076762F">
        <w:tab/>
        <w:t xml:space="preserve">(2) </w:t>
      </w:r>
      <w:r w:rsidR="009B04FE" w:rsidRPr="0076762F">
        <w:t xml:space="preserve">an estimate of </w:t>
      </w:r>
      <w:r w:rsidR="00691491" w:rsidRPr="0076762F">
        <w:t xml:space="preserve">the amount of average annual capital investment to be made for all </w:t>
      </w:r>
      <w:r w:rsidRPr="0076762F">
        <w:t xml:space="preserve">drinking </w:t>
      </w:r>
      <w:r w:rsidR="00691491" w:rsidRPr="0076762F">
        <w:t>water, wastewater</w:t>
      </w:r>
      <w:r w:rsidRPr="0076762F">
        <w:t>,</w:t>
      </w:r>
      <w:r w:rsidR="00691491" w:rsidRPr="0076762F">
        <w:t xml:space="preserve"> and </w:t>
      </w:r>
      <w:proofErr w:type="spellStart"/>
      <w:r w:rsidR="00691491" w:rsidRPr="0076762F">
        <w:t>stormwater</w:t>
      </w:r>
      <w:proofErr w:type="spellEnd"/>
      <w:r w:rsidR="00691491" w:rsidRPr="0076762F">
        <w:t xml:space="preserve"> infrastructure </w:t>
      </w:r>
      <w:r w:rsidRPr="0076762F">
        <w:t>during the succeeding five years;</w:t>
      </w:r>
    </w:p>
    <w:p w14:paraId="1184B816" w14:textId="014476C7" w:rsidR="00691491" w:rsidRPr="0076762F" w:rsidRDefault="00367485" w:rsidP="00691491">
      <w:bookmarkStart w:id="1" w:name="_GoBack"/>
      <w:r w:rsidRPr="0076762F">
        <w:tab/>
        <w:t xml:space="preserve">(3) </w:t>
      </w:r>
      <w:r w:rsidR="009A110F">
        <w:t xml:space="preserve"> </w:t>
      </w:r>
      <w:r w:rsidR="009B04FE" w:rsidRPr="0076762F">
        <w:t xml:space="preserve">an estimate of </w:t>
      </w:r>
      <w:r w:rsidRPr="0076762F">
        <w:t>the</w:t>
      </w:r>
      <w:r w:rsidR="00691491" w:rsidRPr="0076762F">
        <w:t xml:space="preserve"> actual </w:t>
      </w:r>
      <w:r w:rsidRPr="0076762F">
        <w:t xml:space="preserve">average annual capital investment </w:t>
      </w:r>
      <w:bookmarkEnd w:id="1"/>
      <w:r w:rsidRPr="0076762F">
        <w:t xml:space="preserve">made for all drinking water, wastewater, and </w:t>
      </w:r>
      <w:proofErr w:type="spellStart"/>
      <w:r w:rsidRPr="0076762F">
        <w:t>stormwater</w:t>
      </w:r>
      <w:proofErr w:type="spellEnd"/>
      <w:r w:rsidRPr="0076762F">
        <w:t xml:space="preserve"> infrastructure during the preceding five years</w:t>
      </w:r>
      <w:r w:rsidR="00691491" w:rsidRPr="0076762F">
        <w:t xml:space="preserve">; </w:t>
      </w:r>
    </w:p>
    <w:p w14:paraId="0F2FABC9" w14:textId="3E5DEF3F" w:rsidR="00367485" w:rsidRPr="0076762F" w:rsidRDefault="00367485" w:rsidP="00691491">
      <w:r w:rsidRPr="0076762F">
        <w:tab/>
        <w:t>(4)</w:t>
      </w:r>
      <w:r w:rsidR="00691491" w:rsidRPr="0076762F">
        <w:t xml:space="preserve"> </w:t>
      </w:r>
      <w:r w:rsidR="009A110F">
        <w:t xml:space="preserve">  </w:t>
      </w:r>
      <w:r w:rsidRPr="0076762F">
        <w:t>i</w:t>
      </w:r>
      <w:r w:rsidR="00691491" w:rsidRPr="0076762F">
        <w:t xml:space="preserve">dentification of annual and long-term revenue sources that </w:t>
      </w:r>
      <w:r w:rsidR="00610165" w:rsidRPr="0076762F">
        <w:t>could</w:t>
      </w:r>
      <w:r w:rsidR="00691491" w:rsidRPr="0076762F">
        <w:t xml:space="preserve"> overcome </w:t>
      </w:r>
      <w:r w:rsidRPr="0076762F">
        <w:t>any</w:t>
      </w:r>
      <w:r w:rsidR="00691491" w:rsidRPr="0076762F">
        <w:t xml:space="preserve"> identified gap in funding</w:t>
      </w:r>
      <w:r w:rsidRPr="0076762F">
        <w:t>;</w:t>
      </w:r>
    </w:p>
    <w:p w14:paraId="30D71840" w14:textId="7886B8C0" w:rsidR="00BC06E9" w:rsidRPr="0076762F" w:rsidRDefault="00BC06E9" w:rsidP="00691491">
      <w:r w:rsidRPr="0076762F">
        <w:tab/>
        <w:t xml:space="preserve">(5) </w:t>
      </w:r>
      <w:r w:rsidR="009A110F">
        <w:t xml:space="preserve"> </w:t>
      </w:r>
      <w:r w:rsidRPr="0076762F">
        <w:t xml:space="preserve">a strategy to coordinate the use of federal, </w:t>
      </w:r>
      <w:r w:rsidR="00072A25" w:rsidRPr="0076762F">
        <w:t>S</w:t>
      </w:r>
      <w:r w:rsidRPr="0076762F">
        <w:t>tate, and local funding resources;</w:t>
      </w:r>
    </w:p>
    <w:p w14:paraId="2B96D1C6" w14:textId="72E069CE" w:rsidR="00691491" w:rsidRPr="0076762F" w:rsidRDefault="00367485" w:rsidP="00691491">
      <w:r w:rsidRPr="0076762F">
        <w:tab/>
        <w:t>(</w:t>
      </w:r>
      <w:r w:rsidR="00BC06E9" w:rsidRPr="0076762F">
        <w:t>6</w:t>
      </w:r>
      <w:r w:rsidRPr="0076762F">
        <w:t>)</w:t>
      </w:r>
      <w:r w:rsidR="009A110F">
        <w:t xml:space="preserve">  </w:t>
      </w:r>
      <w:r w:rsidR="00A96443" w:rsidRPr="0076762F">
        <w:t>a system for the prioritization of all of the capital projects necessary to meet public policy goals,</w:t>
      </w:r>
      <w:r w:rsidR="00164151">
        <w:t xml:space="preserve"> which shall incorporate, by reference,</w:t>
      </w:r>
      <w:r w:rsidR="00A96443" w:rsidRPr="0076762F">
        <w:t xml:space="preserve"> the Intended Use Plans</w:t>
      </w:r>
      <w:r w:rsidR="00691491" w:rsidRPr="0076762F">
        <w:t xml:space="preserve">; </w:t>
      </w:r>
    </w:p>
    <w:p w14:paraId="53FA7218" w14:textId="2BCCA91E" w:rsidR="00691491" w:rsidRPr="0076762F" w:rsidRDefault="00367485" w:rsidP="00691491">
      <w:r w:rsidRPr="0076762F">
        <w:tab/>
        <w:t>(</w:t>
      </w:r>
      <w:r w:rsidR="00BC06E9" w:rsidRPr="0076762F">
        <w:t>7</w:t>
      </w:r>
      <w:r w:rsidRPr="0076762F">
        <w:t>)</w:t>
      </w:r>
      <w:r w:rsidR="00691491" w:rsidRPr="0076762F">
        <w:t xml:space="preserve"> </w:t>
      </w:r>
      <w:r w:rsidR="009A110F">
        <w:t xml:space="preserve"> </w:t>
      </w:r>
      <w:r w:rsidR="00E84E54" w:rsidRPr="0076762F">
        <w:t>quantifiable goals for capital improvements that implement State priorities, including: those set forth in the Intended Use Plans; those that serve environmental justice communities; and those that incorporate green infrastructure or renewable energy generation</w:t>
      </w:r>
      <w:r w:rsidRPr="0076762F">
        <w:t>;</w:t>
      </w:r>
    </w:p>
    <w:p w14:paraId="49F7E267" w14:textId="34CBD1A4" w:rsidR="00691491" w:rsidRPr="0076762F" w:rsidRDefault="00367485" w:rsidP="00691491">
      <w:r w:rsidRPr="0076762F">
        <w:tab/>
        <w:t>(</w:t>
      </w:r>
      <w:r w:rsidR="00BC06E9" w:rsidRPr="0076762F">
        <w:t>8</w:t>
      </w:r>
      <w:r w:rsidRPr="0076762F">
        <w:t>)</w:t>
      </w:r>
      <w:r w:rsidR="009A110F">
        <w:t xml:space="preserve"> </w:t>
      </w:r>
      <w:r w:rsidR="00691491" w:rsidRPr="0076762F">
        <w:t xml:space="preserve"> </w:t>
      </w:r>
      <w:r w:rsidRPr="0076762F">
        <w:t>r</w:t>
      </w:r>
      <w:r w:rsidR="00691491" w:rsidRPr="0076762F">
        <w:t xml:space="preserve">ecommendations for new or revised programs for </w:t>
      </w:r>
      <w:r w:rsidRPr="0076762F">
        <w:t xml:space="preserve">the </w:t>
      </w:r>
      <w:r w:rsidR="00691491" w:rsidRPr="0076762F">
        <w:t>asset management</w:t>
      </w:r>
      <w:r w:rsidRPr="0076762F">
        <w:t xml:space="preserve"> of drinking water, wastewater, and </w:t>
      </w:r>
      <w:proofErr w:type="spellStart"/>
      <w:r w:rsidRPr="0076762F">
        <w:t>stormwater</w:t>
      </w:r>
      <w:proofErr w:type="spellEnd"/>
      <w:r w:rsidRPr="0076762F">
        <w:t xml:space="preserve"> systems</w:t>
      </w:r>
      <w:r w:rsidR="00691491" w:rsidRPr="0076762F">
        <w:t>, including</w:t>
      </w:r>
      <w:r w:rsidRPr="0076762F">
        <w:t>,</w:t>
      </w:r>
      <w:r w:rsidR="00691491" w:rsidRPr="0076762F">
        <w:t xml:space="preserve"> but not </w:t>
      </w:r>
      <w:r w:rsidR="00A51824" w:rsidRPr="0076762F">
        <w:t>limited to, assessments of inventory and the urgency of need for replacement or upgrade</w:t>
      </w:r>
      <w:r w:rsidR="00691491" w:rsidRPr="0076762F">
        <w:t>; merger or regionalization studies</w:t>
      </w:r>
      <w:r w:rsidRPr="0076762F">
        <w:t>,</w:t>
      </w:r>
      <w:r w:rsidR="00691491" w:rsidRPr="0076762F">
        <w:t xml:space="preserve"> </w:t>
      </w:r>
      <w:r w:rsidRPr="0076762F">
        <w:t>strategies to address funding problems caused by a</w:t>
      </w:r>
      <w:r w:rsidR="00691491" w:rsidRPr="0076762F">
        <w:t xml:space="preserve"> lack of ratepayers</w:t>
      </w:r>
      <w:r w:rsidRPr="0076762F">
        <w:t>, strategies to address</w:t>
      </w:r>
      <w:r w:rsidR="00691491" w:rsidRPr="0076762F">
        <w:t xml:space="preserve"> </w:t>
      </w:r>
      <w:r w:rsidRPr="0076762F">
        <w:t xml:space="preserve">funding problems caused by </w:t>
      </w:r>
      <w:r w:rsidR="00691491" w:rsidRPr="0076762F">
        <w:t>socioeconomic factors</w:t>
      </w:r>
      <w:r w:rsidR="006F4B87" w:rsidRPr="0076762F">
        <w:t>, and strategies to otherwise increase the technical, managerial, and financial capacity of systems to fund and construct water infrastructure projects</w:t>
      </w:r>
      <w:r w:rsidR="007A1191" w:rsidRPr="0076762F">
        <w:t>;</w:t>
      </w:r>
    </w:p>
    <w:p w14:paraId="45B56189" w14:textId="487A6BC6" w:rsidR="00691491" w:rsidRPr="0076762F" w:rsidRDefault="00367485" w:rsidP="00691491">
      <w:r w:rsidRPr="0076762F">
        <w:tab/>
        <w:t>(</w:t>
      </w:r>
      <w:r w:rsidR="00BC06E9" w:rsidRPr="0076762F">
        <w:t>9</w:t>
      </w:r>
      <w:r w:rsidRPr="0076762F">
        <w:t>)</w:t>
      </w:r>
      <w:r w:rsidR="00F72C57">
        <w:tab/>
      </w:r>
      <w:r w:rsidRPr="0076762F">
        <w:t>r</w:t>
      </w:r>
      <w:r w:rsidR="00691491" w:rsidRPr="0076762F">
        <w:t>ecommendation</w:t>
      </w:r>
      <w:r w:rsidRPr="0076762F">
        <w:t>s</w:t>
      </w:r>
      <w:r w:rsidR="00691491" w:rsidRPr="0076762F">
        <w:t xml:space="preserve"> </w:t>
      </w:r>
      <w:r w:rsidRPr="0076762F">
        <w:t xml:space="preserve">for </w:t>
      </w:r>
      <w:r w:rsidR="00691491" w:rsidRPr="0076762F">
        <w:t xml:space="preserve">ways to accelerate </w:t>
      </w:r>
      <w:r w:rsidRPr="0076762F">
        <w:t xml:space="preserve">the </w:t>
      </w:r>
      <w:r w:rsidR="00691491" w:rsidRPr="0076762F">
        <w:t>review, approval</w:t>
      </w:r>
      <w:r w:rsidRPr="0076762F">
        <w:t>,</w:t>
      </w:r>
      <w:r w:rsidR="00691491" w:rsidRPr="0076762F">
        <w:t xml:space="preserve"> and </w:t>
      </w:r>
      <w:r w:rsidRPr="0076762F">
        <w:t>replacement</w:t>
      </w:r>
      <w:r w:rsidR="00691491" w:rsidRPr="0076762F">
        <w:t xml:space="preserve"> of priorit</w:t>
      </w:r>
      <w:r w:rsidRPr="0076762F">
        <w:t>ized</w:t>
      </w:r>
      <w:r w:rsidR="00691491" w:rsidRPr="0076762F">
        <w:t xml:space="preserve"> </w:t>
      </w:r>
      <w:r w:rsidRPr="0076762F">
        <w:t xml:space="preserve">drinking </w:t>
      </w:r>
      <w:r w:rsidR="00691491" w:rsidRPr="0076762F">
        <w:t>water, wastewater</w:t>
      </w:r>
      <w:r w:rsidRPr="0076762F">
        <w:t>,</w:t>
      </w:r>
      <w:r w:rsidR="00691491" w:rsidRPr="0076762F">
        <w:t xml:space="preserve"> and </w:t>
      </w:r>
      <w:proofErr w:type="spellStart"/>
      <w:r w:rsidR="00691491" w:rsidRPr="0076762F">
        <w:t>stormwater</w:t>
      </w:r>
      <w:proofErr w:type="spellEnd"/>
      <w:r w:rsidR="00691491" w:rsidRPr="0076762F">
        <w:t xml:space="preserve"> </w:t>
      </w:r>
      <w:r w:rsidRPr="0076762F">
        <w:t>infrastructure</w:t>
      </w:r>
      <w:r w:rsidR="006F4B87" w:rsidRPr="0076762F">
        <w:t>, while ensuring that the projects fully satisfy applicable environmental protection requirements</w:t>
      </w:r>
      <w:r w:rsidR="00691491" w:rsidRPr="0076762F">
        <w:t xml:space="preserve">; </w:t>
      </w:r>
    </w:p>
    <w:p w14:paraId="5A6B8F9F" w14:textId="17FF8DA3" w:rsidR="00691491" w:rsidRPr="0076762F" w:rsidRDefault="009B04FE" w:rsidP="00691491">
      <w:r w:rsidRPr="0076762F">
        <w:tab/>
        <w:t>(</w:t>
      </w:r>
      <w:r w:rsidR="00BC06E9" w:rsidRPr="0076762F">
        <w:t>10</w:t>
      </w:r>
      <w:r w:rsidRPr="0076762F">
        <w:t>)</w:t>
      </w:r>
      <w:r w:rsidR="00691491" w:rsidRPr="0076762F">
        <w:t xml:space="preserve"> </w:t>
      </w:r>
      <w:r w:rsidRPr="0076762F">
        <w:t>strategies</w:t>
      </w:r>
      <w:r w:rsidR="00691491" w:rsidRPr="0076762F">
        <w:t xml:space="preserve"> to </w:t>
      </w:r>
      <w:r w:rsidRPr="0076762F">
        <w:t>make drinking</w:t>
      </w:r>
      <w:r w:rsidR="00691491" w:rsidRPr="0076762F">
        <w:t xml:space="preserve"> water, wastewater</w:t>
      </w:r>
      <w:r w:rsidRPr="0076762F">
        <w:t>,</w:t>
      </w:r>
      <w:r w:rsidR="00691491" w:rsidRPr="0076762F">
        <w:t xml:space="preserve"> and </w:t>
      </w:r>
      <w:proofErr w:type="spellStart"/>
      <w:r w:rsidR="00691491" w:rsidRPr="0076762F">
        <w:t>stormwater</w:t>
      </w:r>
      <w:proofErr w:type="spellEnd"/>
      <w:r w:rsidR="00691491" w:rsidRPr="0076762F">
        <w:t xml:space="preserve"> systems </w:t>
      </w:r>
      <w:r w:rsidRPr="0076762F">
        <w:t xml:space="preserve">more resilient to the impacts of climate change, particularly </w:t>
      </w:r>
      <w:r w:rsidR="00691491" w:rsidRPr="0076762F">
        <w:t>in areas vulnerable to th</w:t>
      </w:r>
      <w:r w:rsidRPr="0076762F">
        <w:t>ose</w:t>
      </w:r>
      <w:r w:rsidR="00691491" w:rsidRPr="0076762F">
        <w:t xml:space="preserve"> impacts</w:t>
      </w:r>
      <w:r w:rsidRPr="0076762F">
        <w:t>;</w:t>
      </w:r>
      <w:r w:rsidR="00691491" w:rsidRPr="0076762F">
        <w:t xml:space="preserve"> </w:t>
      </w:r>
    </w:p>
    <w:p w14:paraId="6B71B235" w14:textId="02263A63" w:rsidR="00691491" w:rsidRPr="0076762F" w:rsidRDefault="009B04FE" w:rsidP="00691491">
      <w:r w:rsidRPr="0076762F">
        <w:tab/>
        <w:t>(1</w:t>
      </w:r>
      <w:r w:rsidR="00BC06E9" w:rsidRPr="0076762F">
        <w:t>1</w:t>
      </w:r>
      <w:r w:rsidRPr="0076762F">
        <w:t>)</w:t>
      </w:r>
      <w:r w:rsidR="00691491" w:rsidRPr="0076762F">
        <w:t xml:space="preserve"> </w:t>
      </w:r>
      <w:r w:rsidR="009A110F">
        <w:t xml:space="preserve"> </w:t>
      </w:r>
      <w:r w:rsidRPr="0076762F">
        <w:t>a r</w:t>
      </w:r>
      <w:r w:rsidR="00691491" w:rsidRPr="0076762F">
        <w:t xml:space="preserve">eview of emerging best practices in </w:t>
      </w:r>
      <w:r w:rsidRPr="0076762F">
        <w:t>the</w:t>
      </w:r>
      <w:r w:rsidR="00691491" w:rsidRPr="0076762F">
        <w:t xml:space="preserve"> management</w:t>
      </w:r>
      <w:r w:rsidRPr="0076762F">
        <w:t xml:space="preserve"> of drinking water, wastewater, and </w:t>
      </w:r>
      <w:proofErr w:type="spellStart"/>
      <w:r w:rsidRPr="0076762F">
        <w:t>stormwater</w:t>
      </w:r>
      <w:proofErr w:type="spellEnd"/>
      <w:r w:rsidRPr="0076762F">
        <w:t xml:space="preserve"> systems,</w:t>
      </w:r>
      <w:r w:rsidR="00691491" w:rsidRPr="0076762F">
        <w:t xml:space="preserve"> </w:t>
      </w:r>
      <w:r w:rsidR="002F4863" w:rsidRPr="0076762F">
        <w:t xml:space="preserve">including, but not limited to, best practices that increase project cost efficiencies, </w:t>
      </w:r>
      <w:r w:rsidR="00691491" w:rsidRPr="0076762F">
        <w:t xml:space="preserve">and recommended policy solutions to </w:t>
      </w:r>
      <w:r w:rsidRPr="0076762F">
        <w:t>facilitate the adoption of these practices;</w:t>
      </w:r>
    </w:p>
    <w:p w14:paraId="03CE873B" w14:textId="3BFA863A" w:rsidR="00691491" w:rsidRPr="0076762F" w:rsidRDefault="009B04FE" w:rsidP="00691491">
      <w:r w:rsidRPr="0076762F">
        <w:tab/>
        <w:t>(1</w:t>
      </w:r>
      <w:r w:rsidR="00BC06E9" w:rsidRPr="0076762F">
        <w:t>2</w:t>
      </w:r>
      <w:r w:rsidRPr="0076762F">
        <w:t>)</w:t>
      </w:r>
      <w:r w:rsidR="009A110F">
        <w:t xml:space="preserve"> </w:t>
      </w:r>
      <w:r w:rsidR="00691491" w:rsidRPr="0076762F">
        <w:t xml:space="preserve"> </w:t>
      </w:r>
      <w:r w:rsidRPr="0076762F">
        <w:t>c</w:t>
      </w:r>
      <w:r w:rsidR="00691491" w:rsidRPr="0076762F">
        <w:t xml:space="preserve">oordination with other </w:t>
      </w:r>
      <w:r w:rsidRPr="0076762F">
        <w:t>S</w:t>
      </w:r>
      <w:r w:rsidR="00691491" w:rsidRPr="0076762F">
        <w:t>tate planning efforts</w:t>
      </w:r>
      <w:r w:rsidRPr="0076762F">
        <w:t>, including those</w:t>
      </w:r>
      <w:r w:rsidR="00691491" w:rsidRPr="0076762F">
        <w:t xml:space="preserve"> for development and redevelopment, transportation, housing, </w:t>
      </w:r>
      <w:r w:rsidR="003F63BE" w:rsidRPr="0076762F">
        <w:t xml:space="preserve">water supply, environmental protection, </w:t>
      </w:r>
      <w:r w:rsidR="00691491" w:rsidRPr="0076762F">
        <w:t>and energy</w:t>
      </w:r>
      <w:r w:rsidRPr="0076762F">
        <w:t>;</w:t>
      </w:r>
    </w:p>
    <w:p w14:paraId="25268C2C" w14:textId="3CAFBA71" w:rsidR="00691491" w:rsidRPr="0076762F" w:rsidRDefault="009B04FE" w:rsidP="00691491">
      <w:r w:rsidRPr="0076762F">
        <w:tab/>
        <w:t>(1</w:t>
      </w:r>
      <w:r w:rsidR="00BC06E9" w:rsidRPr="0076762F">
        <w:t>3</w:t>
      </w:r>
      <w:r w:rsidRPr="0076762F">
        <w:t>)</w:t>
      </w:r>
      <w:r w:rsidR="00691491" w:rsidRPr="0076762F">
        <w:t xml:space="preserve"> </w:t>
      </w:r>
      <w:r w:rsidR="009A110F">
        <w:t xml:space="preserve"> </w:t>
      </w:r>
      <w:r w:rsidRPr="0076762F">
        <w:t>an a</w:t>
      </w:r>
      <w:r w:rsidR="00691491" w:rsidRPr="0076762F">
        <w:t xml:space="preserve">ssessment of </w:t>
      </w:r>
      <w:r w:rsidRPr="0076762F">
        <w:t>existing strategies to</w:t>
      </w:r>
      <w:r w:rsidR="00691491" w:rsidRPr="0076762F">
        <w:t xml:space="preserve"> address </w:t>
      </w:r>
      <w:r w:rsidR="003B33CC" w:rsidRPr="0076762F">
        <w:t xml:space="preserve">technical assistance availability and </w:t>
      </w:r>
      <w:r w:rsidR="00691491" w:rsidRPr="0076762F">
        <w:t>rate affordability</w:t>
      </w:r>
      <w:r w:rsidRPr="0076762F">
        <w:t>, and recommendations for alternative strategies</w:t>
      </w:r>
      <w:r w:rsidR="003B33CC" w:rsidRPr="0076762F">
        <w:t>; and</w:t>
      </w:r>
    </w:p>
    <w:p w14:paraId="3E1C73C9" w14:textId="332F76F0" w:rsidR="003B33CC" w:rsidRPr="0076762F" w:rsidRDefault="009A110F" w:rsidP="00691491">
      <w:r>
        <w:tab/>
        <w:t xml:space="preserve">(14)  </w:t>
      </w:r>
      <w:r w:rsidR="003B33CC" w:rsidRPr="0076762F">
        <w:t xml:space="preserve">an explanation of the methodology used to develop the estimates pursuant to paragraphs (1) through (3) of subsection b. of this section, which shall include an explanation of how the </w:t>
      </w:r>
      <w:r w:rsidR="00CD38A3">
        <w:t>department</w:t>
      </w:r>
      <w:r w:rsidR="003B33CC" w:rsidRPr="0076762F">
        <w:t xml:space="preserve"> identified capital investment needs for drinking water, wastewater, and </w:t>
      </w:r>
      <w:proofErr w:type="spellStart"/>
      <w:r w:rsidR="003B33CC" w:rsidRPr="0076762F">
        <w:t>stormwater</w:t>
      </w:r>
      <w:proofErr w:type="spellEnd"/>
      <w:r w:rsidR="003B33CC" w:rsidRPr="0076762F">
        <w:t xml:space="preserve"> infrastructure that were not identified by water, wastewater, and </w:t>
      </w:r>
      <w:proofErr w:type="spellStart"/>
      <w:r w:rsidR="003B33CC" w:rsidRPr="0076762F">
        <w:t>stormwater</w:t>
      </w:r>
      <w:proofErr w:type="spellEnd"/>
      <w:r w:rsidR="003B33CC" w:rsidRPr="0076762F">
        <w:t xml:space="preserve"> systems</w:t>
      </w:r>
      <w:r w:rsidR="00AD0632" w:rsidRPr="0076762F">
        <w:t>.</w:t>
      </w:r>
    </w:p>
    <w:p w14:paraId="17B6ECE6" w14:textId="04E9E513" w:rsidR="00211EB0" w:rsidRPr="0076762F" w:rsidRDefault="00211EB0" w:rsidP="00211EB0">
      <w:r w:rsidRPr="0076762F">
        <w:tab/>
      </w:r>
      <w:r w:rsidR="0032331F" w:rsidRPr="0076762F">
        <w:t>c</w:t>
      </w:r>
      <w:r w:rsidRPr="0076762F">
        <w:t xml:space="preserve">.  During the course of preparing a State Water Infrastructure Investment Plan, the </w:t>
      </w:r>
      <w:r w:rsidR="00B97297">
        <w:t>department</w:t>
      </w:r>
      <w:r w:rsidRPr="0076762F">
        <w:t xml:space="preserve"> shall:</w:t>
      </w:r>
    </w:p>
    <w:p w14:paraId="3ED1DD03" w14:textId="7612C6C2" w:rsidR="00211EB0" w:rsidRPr="0076762F" w:rsidRDefault="00211EB0" w:rsidP="00211EB0">
      <w:r w:rsidRPr="0076762F">
        <w:tab/>
        <w:t xml:space="preserve">(1) make available to all interested persons a copy of the proposed plan or proposed revisions to the current plan at least 90 days prior to submitting it to the </w:t>
      </w:r>
      <w:r w:rsidR="003B0249">
        <w:t>Governor</w:t>
      </w:r>
      <w:r w:rsidRPr="0076762F">
        <w:t>, and shall provide an opportunity for the public to submit written comments</w:t>
      </w:r>
      <w:r w:rsidR="003B0249">
        <w:t xml:space="preserve">, </w:t>
      </w:r>
      <w:r w:rsidR="003B0249" w:rsidRPr="0076762F">
        <w:t>consider the comments submitted, make any revisions as the department deems necessary, and provide a written summary of responses to comments and any revisions made based on those comments</w:t>
      </w:r>
      <w:r w:rsidRPr="0076762F">
        <w:t>;</w:t>
      </w:r>
    </w:p>
    <w:p w14:paraId="14189568" w14:textId="17AACE3E" w:rsidR="00211EB0" w:rsidRPr="0076762F" w:rsidRDefault="00211EB0" w:rsidP="00211EB0">
      <w:r w:rsidRPr="0076762F">
        <w:tab/>
        <w:t xml:space="preserve">(2) conduct at least </w:t>
      </w:r>
      <w:r w:rsidR="008A1A6F">
        <w:t>three</w:t>
      </w:r>
      <w:r w:rsidRPr="0076762F">
        <w:t xml:space="preserve"> public meetings</w:t>
      </w:r>
      <w:r w:rsidR="008A1A6F">
        <w:t>, which may be conducted using video teleconferencing,</w:t>
      </w:r>
      <w:r w:rsidRPr="0076762F">
        <w:t xml:space="preserve"> on the proposed plan or proposed revisions and updates to the current plan;</w:t>
      </w:r>
    </w:p>
    <w:p w14:paraId="0E287E0B" w14:textId="0076940D" w:rsidR="00211EB0" w:rsidRPr="0076762F" w:rsidRDefault="009A110F" w:rsidP="00211EB0">
      <w:r>
        <w:tab/>
        <w:t xml:space="preserve">(3)  </w:t>
      </w:r>
      <w:r w:rsidR="00211EB0" w:rsidRPr="0076762F">
        <w:t xml:space="preserve">consider the comments made at public meetings and written comments, and make any revisions to the proposed plan or proposed revisions and updates to the current plan as the </w:t>
      </w:r>
      <w:r w:rsidR="003B0249">
        <w:t>department</w:t>
      </w:r>
      <w:r w:rsidR="00211EB0" w:rsidRPr="0076762F">
        <w:t xml:space="preserve"> deems necessary</w:t>
      </w:r>
      <w:r w:rsidR="00093A58" w:rsidRPr="0076762F">
        <w:t>, and provide a written summary of responses to comments and any revisions made based on those comments</w:t>
      </w:r>
      <w:r w:rsidR="00211EB0" w:rsidRPr="0076762F">
        <w:t>;</w:t>
      </w:r>
    </w:p>
    <w:p w14:paraId="56DA8C3A" w14:textId="1765157F" w:rsidR="006C72F0" w:rsidRPr="0076762F" w:rsidRDefault="009A110F" w:rsidP="00211EB0">
      <w:r>
        <w:tab/>
        <w:t xml:space="preserve">(4)  </w:t>
      </w:r>
      <w:r w:rsidR="00211EB0" w:rsidRPr="0076762F">
        <w:t xml:space="preserve">consult with the Highlands Water Protection and Planning Council </w:t>
      </w:r>
      <w:r w:rsidR="00237100" w:rsidRPr="0076762F">
        <w:t xml:space="preserve">established pursuant to section 4 of P.L.2004, c.120 (C.13:20-4) </w:t>
      </w:r>
      <w:r w:rsidR="00211EB0" w:rsidRPr="0076762F">
        <w:t xml:space="preserve">concerning the possible impact of the </w:t>
      </w:r>
      <w:r w:rsidR="005D3894" w:rsidRPr="0076762F">
        <w:t>State Water Infrastructure Investment Plan</w:t>
      </w:r>
      <w:r w:rsidR="00211EB0" w:rsidRPr="0076762F">
        <w:t xml:space="preserve"> on the Highlands </w:t>
      </w:r>
      <w:r w:rsidR="005D3894" w:rsidRPr="0076762F">
        <w:t>R</w:t>
      </w:r>
      <w:r w:rsidR="00211EB0" w:rsidRPr="0076762F">
        <w:t xml:space="preserve">egional </w:t>
      </w:r>
      <w:r w:rsidR="005D3894" w:rsidRPr="0076762F">
        <w:t>M</w:t>
      </w:r>
      <w:r w:rsidR="00211EB0" w:rsidRPr="0076762F">
        <w:t xml:space="preserve">aster </w:t>
      </w:r>
      <w:r w:rsidR="005D3894" w:rsidRPr="0076762F">
        <w:t>P</w:t>
      </w:r>
      <w:r w:rsidR="00211EB0" w:rsidRPr="0076762F">
        <w:t xml:space="preserve">lan and the natural resources of the Highlands </w:t>
      </w:r>
      <w:r w:rsidR="008C3593" w:rsidRPr="0076762F">
        <w:t>r</w:t>
      </w:r>
      <w:r w:rsidR="00211EB0" w:rsidRPr="0076762F">
        <w:t>egion</w:t>
      </w:r>
      <w:r w:rsidR="008C3593" w:rsidRPr="0076762F">
        <w:t xml:space="preserve">; </w:t>
      </w:r>
    </w:p>
    <w:p w14:paraId="021BC833" w14:textId="79F0B680" w:rsidR="008C3593" w:rsidRPr="0076762F" w:rsidRDefault="006C72F0" w:rsidP="00211EB0">
      <w:r w:rsidRPr="0076762F">
        <w:tab/>
        <w:t xml:space="preserve">(5) </w:t>
      </w:r>
      <w:r w:rsidR="009A110F">
        <w:t xml:space="preserve"> </w:t>
      </w:r>
      <w:r w:rsidRPr="0076762F">
        <w:t xml:space="preserve">consult with the Pinelands Commission established pursuant to P.L.1979, c.111 (C.13:18A-1 et seq.) concerning the possible impact of the plan on the </w:t>
      </w:r>
      <w:r w:rsidR="007A119D" w:rsidRPr="0076762F">
        <w:t>P</w:t>
      </w:r>
      <w:r w:rsidRPr="0076762F">
        <w:t xml:space="preserve">inelands </w:t>
      </w:r>
      <w:r w:rsidR="007A119D" w:rsidRPr="0076762F">
        <w:t>C</w:t>
      </w:r>
      <w:r w:rsidRPr="0076762F">
        <w:t xml:space="preserve">omprehensive </w:t>
      </w:r>
      <w:r w:rsidR="007A119D" w:rsidRPr="0076762F">
        <w:t>M</w:t>
      </w:r>
      <w:r w:rsidRPr="0076762F">
        <w:t xml:space="preserve">anagement </w:t>
      </w:r>
      <w:r w:rsidR="007A119D" w:rsidRPr="0076762F">
        <w:t>P</w:t>
      </w:r>
      <w:r w:rsidRPr="0076762F">
        <w:t xml:space="preserve">lan and the natural resources of the </w:t>
      </w:r>
      <w:r w:rsidR="007A119D" w:rsidRPr="0076762F">
        <w:t>P</w:t>
      </w:r>
      <w:r w:rsidRPr="0076762F">
        <w:t xml:space="preserve">inelands region; </w:t>
      </w:r>
      <w:r w:rsidR="008C3593" w:rsidRPr="0076762F">
        <w:t>and</w:t>
      </w:r>
    </w:p>
    <w:p w14:paraId="42781582" w14:textId="480C391C" w:rsidR="00211EB0" w:rsidRPr="0076762F" w:rsidRDefault="008C3593" w:rsidP="00211EB0">
      <w:r w:rsidRPr="0076762F">
        <w:tab/>
        <w:t>(</w:t>
      </w:r>
      <w:r w:rsidR="006C72F0" w:rsidRPr="0076762F">
        <w:t>6</w:t>
      </w:r>
      <w:r w:rsidRPr="0076762F">
        <w:t xml:space="preserve">) </w:t>
      </w:r>
      <w:r w:rsidR="009A110F">
        <w:t xml:space="preserve"> </w:t>
      </w:r>
      <w:r w:rsidR="001645C7" w:rsidRPr="0076762F">
        <w:t xml:space="preserve">consult with operators of drinking water, wastewater, and </w:t>
      </w:r>
      <w:proofErr w:type="spellStart"/>
      <w:r w:rsidR="001645C7" w:rsidRPr="0076762F">
        <w:t>stormwater</w:t>
      </w:r>
      <w:proofErr w:type="spellEnd"/>
      <w:r w:rsidR="001645C7" w:rsidRPr="0076762F">
        <w:t xml:space="preserve"> systems and other relevant stakeholders including smart growth, environmental protection, and environmental justice organizations in the State</w:t>
      </w:r>
      <w:r w:rsidRPr="0076762F">
        <w:t>.</w:t>
      </w:r>
    </w:p>
    <w:p w14:paraId="5B51900C" w14:textId="07C924A0" w:rsidR="00A72B7C" w:rsidRPr="0076762F" w:rsidRDefault="009B04FE" w:rsidP="00691491">
      <w:r w:rsidRPr="0076762F">
        <w:tab/>
      </w:r>
      <w:r w:rsidR="0047652D" w:rsidRPr="0076762F">
        <w:t>d</w:t>
      </w:r>
      <w:r w:rsidR="00211EB0" w:rsidRPr="0076762F">
        <w:t xml:space="preserve">.  The Division of Local Government Services in the Department of Community Affairs, and the Board of Public Utilities shall provide to the </w:t>
      </w:r>
      <w:r w:rsidR="003B0249">
        <w:t>department</w:t>
      </w:r>
      <w:r w:rsidR="002C6178" w:rsidRPr="0076762F">
        <w:t xml:space="preserve"> sufficient financial, </w:t>
      </w:r>
      <w:r w:rsidR="00211EB0" w:rsidRPr="0076762F">
        <w:t>budgetary</w:t>
      </w:r>
      <w:r w:rsidR="002C6178" w:rsidRPr="0076762F">
        <w:t>, and other</w:t>
      </w:r>
      <w:r w:rsidR="00211EB0" w:rsidRPr="0076762F">
        <w:t xml:space="preserve"> information gained from their regulatory authority over drinking water, wastewater, and </w:t>
      </w:r>
      <w:proofErr w:type="spellStart"/>
      <w:r w:rsidR="00211EB0" w:rsidRPr="0076762F">
        <w:t>stormwater</w:t>
      </w:r>
      <w:proofErr w:type="spellEnd"/>
      <w:r w:rsidR="00211EB0" w:rsidRPr="0076762F">
        <w:t xml:space="preserve"> utilities, as appropriate, to develop the Water Infrastructure Investment Plan.</w:t>
      </w:r>
    </w:p>
    <w:p w14:paraId="24C6A576" w14:textId="2B319716" w:rsidR="000554D6" w:rsidRPr="0076762F" w:rsidRDefault="00862161" w:rsidP="00691491">
      <w:r w:rsidRPr="0076762F">
        <w:cr/>
      </w:r>
      <w:r w:rsidR="00A72B7C" w:rsidRPr="0076762F">
        <w:tab/>
      </w:r>
      <w:r w:rsidR="003B0249">
        <w:t>3</w:t>
      </w:r>
      <w:r w:rsidR="00A72B7C" w:rsidRPr="0076762F">
        <w:t xml:space="preserve">.  </w:t>
      </w:r>
      <w:r w:rsidR="000554D6" w:rsidRPr="0076762F">
        <w:t xml:space="preserve">The trust shall prepare and submit to the Governor, the Legislature, pursuant to section 2 of P.L.1991, c.164 (C.52:14-19.1), and the </w:t>
      </w:r>
      <w:r w:rsidR="003B0249">
        <w:t>department</w:t>
      </w:r>
      <w:r w:rsidR="000554D6" w:rsidRPr="0076762F">
        <w:t xml:space="preserve"> on or before May 15 of each year, an Annual Water Infrastructure Capital Program, which shall provide details about </w:t>
      </w:r>
      <w:r w:rsidR="00C97E1E" w:rsidRPr="0076762F">
        <w:t xml:space="preserve">current </w:t>
      </w:r>
      <w:r w:rsidR="000554D6" w:rsidRPr="0076762F">
        <w:t xml:space="preserve">water infrastructure projects </w:t>
      </w:r>
      <w:r w:rsidR="00C97E1E" w:rsidRPr="0076762F">
        <w:t>in the State</w:t>
      </w:r>
      <w:r w:rsidR="000554D6" w:rsidRPr="0076762F">
        <w:t xml:space="preserve">.  </w:t>
      </w:r>
    </w:p>
    <w:p w14:paraId="0B8C54BA" w14:textId="3EAAC596" w:rsidR="000554D6" w:rsidRPr="0076762F" w:rsidRDefault="000554D6" w:rsidP="00691491">
      <w:r w:rsidRPr="0076762F">
        <w:tab/>
        <w:t xml:space="preserve">a.  </w:t>
      </w:r>
      <w:r w:rsidR="00C97E1E" w:rsidRPr="0076762F">
        <w:t>T</w:t>
      </w:r>
      <w:r w:rsidRPr="0076762F">
        <w:t>he Annual Water Infrastructure Capital Program shall include</w:t>
      </w:r>
      <w:r w:rsidR="00C97E1E" w:rsidRPr="0076762F">
        <w:t xml:space="preserve"> the following pieces of information for each current water infrastructure project in the State</w:t>
      </w:r>
      <w:r w:rsidRPr="0076762F">
        <w:t>:</w:t>
      </w:r>
    </w:p>
    <w:p w14:paraId="3EE37139" w14:textId="03FAA4A8" w:rsidR="000554D6" w:rsidRPr="0076762F" w:rsidRDefault="000554D6" w:rsidP="00691491">
      <w:r w:rsidRPr="0076762F">
        <w:tab/>
        <w:t>(1)</w:t>
      </w:r>
      <w:r w:rsidR="009A110F">
        <w:t xml:space="preserve"> </w:t>
      </w:r>
      <w:r w:rsidRPr="0076762F">
        <w:t xml:space="preserve"> the owner of the project;</w:t>
      </w:r>
    </w:p>
    <w:p w14:paraId="1312D88D" w14:textId="6A5B7575" w:rsidR="00A2485B" w:rsidRPr="0076762F" w:rsidRDefault="00A2485B" w:rsidP="00691491">
      <w:r w:rsidRPr="0076762F">
        <w:tab/>
        <w:t>(2)</w:t>
      </w:r>
      <w:r w:rsidR="009A110F">
        <w:t xml:space="preserve"> </w:t>
      </w:r>
      <w:r w:rsidRPr="0076762F">
        <w:t xml:space="preserve"> the total estimated cost of the project;</w:t>
      </w:r>
    </w:p>
    <w:p w14:paraId="765BEA5D" w14:textId="1A38E911" w:rsidR="000554D6" w:rsidRPr="0076762F" w:rsidRDefault="000554D6" w:rsidP="00691491">
      <w:r w:rsidRPr="0076762F">
        <w:tab/>
        <w:t>(</w:t>
      </w:r>
      <w:r w:rsidR="00A2485B" w:rsidRPr="0076762F">
        <w:t>3</w:t>
      </w:r>
      <w:r w:rsidRPr="0076762F">
        <w:t xml:space="preserve">) </w:t>
      </w:r>
      <w:r w:rsidR="009A110F">
        <w:t xml:space="preserve"> </w:t>
      </w:r>
      <w:r w:rsidRPr="0076762F">
        <w:t>a</w:t>
      </w:r>
      <w:r w:rsidR="00AD5D86" w:rsidRPr="0076762F">
        <w:t>ll</w:t>
      </w:r>
      <w:r w:rsidRPr="0076762F">
        <w:t xml:space="preserve"> funding source</w:t>
      </w:r>
      <w:r w:rsidR="00AD5D86" w:rsidRPr="0076762F">
        <w:t>s</w:t>
      </w:r>
      <w:r w:rsidRPr="0076762F">
        <w:t xml:space="preserve"> for the project;</w:t>
      </w:r>
    </w:p>
    <w:p w14:paraId="3A69363F" w14:textId="6FC73F3A" w:rsidR="000554D6" w:rsidRPr="0076762F" w:rsidRDefault="000554D6" w:rsidP="00691491">
      <w:r w:rsidRPr="0076762F">
        <w:tab/>
        <w:t>(</w:t>
      </w:r>
      <w:r w:rsidR="00A2485B" w:rsidRPr="0076762F">
        <w:t>4</w:t>
      </w:r>
      <w:r w:rsidRPr="0076762F">
        <w:t xml:space="preserve">) </w:t>
      </w:r>
      <w:r w:rsidR="009A110F">
        <w:t xml:space="preserve"> </w:t>
      </w:r>
      <w:r w:rsidRPr="0076762F">
        <w:t>the amount of funds budgeted for the project;</w:t>
      </w:r>
    </w:p>
    <w:p w14:paraId="6E3D2918" w14:textId="220BA91D" w:rsidR="000554D6" w:rsidRPr="0076762F" w:rsidRDefault="000554D6" w:rsidP="00691491">
      <w:r w:rsidRPr="0076762F">
        <w:tab/>
        <w:t>(</w:t>
      </w:r>
      <w:r w:rsidR="00A2485B" w:rsidRPr="0076762F">
        <w:t>5</w:t>
      </w:r>
      <w:r w:rsidRPr="0076762F">
        <w:t>)</w:t>
      </w:r>
      <w:r w:rsidR="009A110F">
        <w:t xml:space="preserve"> </w:t>
      </w:r>
      <w:r w:rsidRPr="0076762F">
        <w:t xml:space="preserve"> the amount of funds spent on the project as of the date the program was prepared;</w:t>
      </w:r>
    </w:p>
    <w:p w14:paraId="76F2364B" w14:textId="6C45B659" w:rsidR="000554D6" w:rsidRPr="0076762F" w:rsidRDefault="000554D6" w:rsidP="00691491">
      <w:r w:rsidRPr="0076762F">
        <w:tab/>
        <w:t>(</w:t>
      </w:r>
      <w:r w:rsidR="00A2485B" w:rsidRPr="0076762F">
        <w:t>6</w:t>
      </w:r>
      <w:r w:rsidRPr="0076762F">
        <w:t>) the amount of funds the trust</w:t>
      </w:r>
      <w:r w:rsidR="00935F48">
        <w:t xml:space="preserve"> and the department</w:t>
      </w:r>
      <w:r w:rsidRPr="0076762F">
        <w:t xml:space="preserve"> ha</w:t>
      </w:r>
      <w:r w:rsidR="00935F48">
        <w:t>ve</w:t>
      </w:r>
      <w:r w:rsidRPr="0076762F">
        <w:t xml:space="preserve"> committed to the project;</w:t>
      </w:r>
    </w:p>
    <w:p w14:paraId="2CBC925A" w14:textId="55EFB866" w:rsidR="000554D6" w:rsidRPr="0076762F" w:rsidRDefault="000554D6" w:rsidP="00691491">
      <w:r w:rsidRPr="0076762F">
        <w:tab/>
        <w:t>(</w:t>
      </w:r>
      <w:r w:rsidR="00A2485B" w:rsidRPr="0076762F">
        <w:t>7</w:t>
      </w:r>
      <w:r w:rsidRPr="0076762F">
        <w:t>)</w:t>
      </w:r>
      <w:r w:rsidR="009A110F">
        <w:t xml:space="preserve"> </w:t>
      </w:r>
      <w:r w:rsidRPr="0076762F">
        <w:t xml:space="preserve"> the amount of funds needed to complete the project;</w:t>
      </w:r>
    </w:p>
    <w:p w14:paraId="65D17BF8" w14:textId="54D8FC75" w:rsidR="000554D6" w:rsidRPr="0076762F" w:rsidRDefault="000554D6" w:rsidP="00691491">
      <w:r w:rsidRPr="0076762F">
        <w:tab/>
        <w:t>(</w:t>
      </w:r>
      <w:r w:rsidR="00A2485B" w:rsidRPr="0076762F">
        <w:t>8</w:t>
      </w:r>
      <w:r w:rsidRPr="0076762F">
        <w:t>)</w:t>
      </w:r>
      <w:r w:rsidR="009A110F">
        <w:tab/>
      </w:r>
      <w:r w:rsidRPr="0076762F">
        <w:t>any utilities with a service area that overlaps with the project</w:t>
      </w:r>
      <w:r w:rsidR="00166F1C">
        <w:t>, to the extent this information is available</w:t>
      </w:r>
      <w:r w:rsidRPr="0076762F">
        <w:t xml:space="preserve">; </w:t>
      </w:r>
    </w:p>
    <w:p w14:paraId="09F402FB" w14:textId="471D53BA" w:rsidR="000554D6" w:rsidRPr="0076762F" w:rsidRDefault="000554D6" w:rsidP="00691491">
      <w:r w:rsidRPr="0076762F">
        <w:tab/>
        <w:t>(</w:t>
      </w:r>
      <w:r w:rsidR="00A2485B" w:rsidRPr="0076762F">
        <w:t>9</w:t>
      </w:r>
      <w:r w:rsidRPr="0076762F">
        <w:t>)</w:t>
      </w:r>
      <w:r w:rsidR="009A110F">
        <w:tab/>
      </w:r>
      <w:r w:rsidRPr="0076762F">
        <w:t xml:space="preserve">any municipalities and counties </w:t>
      </w:r>
      <w:r w:rsidR="00964FC1">
        <w:t>involved in</w:t>
      </w:r>
      <w:r w:rsidRPr="0076762F">
        <w:t xml:space="preserve"> the project; and</w:t>
      </w:r>
    </w:p>
    <w:p w14:paraId="190BFE5D" w14:textId="08A92C08" w:rsidR="004E071A" w:rsidRDefault="00A2485B" w:rsidP="00691491">
      <w:r w:rsidRPr="0076762F">
        <w:tab/>
        <w:t>(10</w:t>
      </w:r>
      <w:r w:rsidR="00F40F1E" w:rsidRPr="0076762F">
        <w:t xml:space="preserve">) </w:t>
      </w:r>
      <w:r w:rsidR="009A110F">
        <w:t xml:space="preserve"> </w:t>
      </w:r>
      <w:r w:rsidR="00F40F1E" w:rsidRPr="0076762F">
        <w:t xml:space="preserve">the </w:t>
      </w:r>
      <w:r w:rsidR="00ED7774" w:rsidRPr="0076762F">
        <w:t xml:space="preserve">category of the project in the trust's </w:t>
      </w:r>
      <w:r w:rsidR="00F40F1E" w:rsidRPr="0076762F">
        <w:t>"H2LOans"</w:t>
      </w:r>
      <w:r w:rsidR="00ED7774" w:rsidRPr="0076762F">
        <w:t xml:space="preserve"> online loan organization system</w:t>
      </w:r>
      <w:r w:rsidR="00F40F1E" w:rsidRPr="0076762F">
        <w:t>.</w:t>
      </w:r>
    </w:p>
    <w:p w14:paraId="499F76A2" w14:textId="54F3EF97" w:rsidR="00C97E1E" w:rsidRPr="0076762F" w:rsidRDefault="00C97E1E" w:rsidP="00691491">
      <w:r w:rsidRPr="0076762F">
        <w:tab/>
      </w:r>
      <w:r w:rsidR="004E071A">
        <w:t>b</w:t>
      </w:r>
      <w:r w:rsidRPr="0076762F">
        <w:t xml:space="preserve">.  The </w:t>
      </w:r>
      <w:r w:rsidR="0055401A" w:rsidRPr="0076762F">
        <w:t>d</w:t>
      </w:r>
      <w:r w:rsidRPr="0076762F">
        <w:t>epartment</w:t>
      </w:r>
      <w:r w:rsidR="00D542AB" w:rsidRPr="0076762F">
        <w:t>, the Division of Local Government Services in the Department of Community Affairs, and the Board of Public Utilities</w:t>
      </w:r>
      <w:r w:rsidRPr="0076762F">
        <w:t xml:space="preserve"> shall provide to the trust, upon request</w:t>
      </w:r>
      <w:r w:rsidR="00F54A18">
        <w:t xml:space="preserve"> and in a timely manner</w:t>
      </w:r>
      <w:r w:rsidRPr="0076762F">
        <w:t>, the information necessary to implement the provisions of subsection a. of this section.</w:t>
      </w:r>
    </w:p>
    <w:p w14:paraId="38081D14" w14:textId="365E9255" w:rsidR="006744A3" w:rsidRPr="0076762F" w:rsidRDefault="006744A3" w:rsidP="00691491">
      <w:r w:rsidRPr="0076762F">
        <w:tab/>
      </w:r>
      <w:r w:rsidR="004E071A">
        <w:t>c</w:t>
      </w:r>
      <w:r w:rsidRPr="0076762F">
        <w:t>.  The trust shall publish the Annual Water Infrastructure Capital Program on its Internet website.</w:t>
      </w:r>
    </w:p>
    <w:p w14:paraId="55F2EAD9" w14:textId="77777777" w:rsidR="00211EB0" w:rsidRPr="0076762F" w:rsidRDefault="00211EB0" w:rsidP="00691491"/>
    <w:p w14:paraId="0B78F312" w14:textId="4F09F8D7" w:rsidR="00F40F1E" w:rsidRPr="0076762F" w:rsidRDefault="00E03A61" w:rsidP="00691491">
      <w:r w:rsidRPr="0076762F">
        <w:tab/>
      </w:r>
      <w:r w:rsidR="003B0249">
        <w:t>4</w:t>
      </w:r>
      <w:r w:rsidRPr="0076762F">
        <w:t xml:space="preserve">.  </w:t>
      </w:r>
      <w:r w:rsidR="00FC361B" w:rsidRPr="0076762F">
        <w:t>a</w:t>
      </w:r>
      <w:r w:rsidR="00F40F1E" w:rsidRPr="0076762F">
        <w:t>.  The trust shall develop and maintain an Internet website that provides information</w:t>
      </w:r>
      <w:r w:rsidRPr="0076762F">
        <w:t xml:space="preserve"> on the status of </w:t>
      </w:r>
      <w:r w:rsidR="00F40F1E" w:rsidRPr="0076762F">
        <w:t xml:space="preserve">water infrastructure projects being financed by the trust, and which </w:t>
      </w:r>
      <w:r w:rsidRPr="0076762F">
        <w:t>serv</w:t>
      </w:r>
      <w:r w:rsidR="00F40F1E" w:rsidRPr="0076762F">
        <w:t>es</w:t>
      </w:r>
      <w:r w:rsidRPr="0076762F">
        <w:t xml:space="preserve"> as </w:t>
      </w:r>
      <w:r w:rsidR="00F40F1E" w:rsidRPr="0076762F">
        <w:t>the portal</w:t>
      </w:r>
      <w:r w:rsidRPr="0076762F">
        <w:t xml:space="preserve"> for</w:t>
      </w:r>
      <w:r w:rsidR="00F40F1E" w:rsidRPr="0076762F">
        <w:t xml:space="preserve"> all</w:t>
      </w:r>
      <w:r w:rsidRPr="0076762F">
        <w:t xml:space="preserve"> State and federal public documentation concerning those projects. </w:t>
      </w:r>
      <w:r w:rsidR="008917C6" w:rsidRPr="0076762F">
        <w:t xml:space="preserve"> </w:t>
      </w:r>
      <w:r w:rsidRPr="0076762F">
        <w:t>The website shall</w:t>
      </w:r>
      <w:r w:rsidR="00F40F1E" w:rsidRPr="0076762F">
        <w:t xml:space="preserve"> include, for each project:</w:t>
      </w:r>
      <w:r w:rsidRPr="0076762F">
        <w:t xml:space="preserve"> </w:t>
      </w:r>
    </w:p>
    <w:p w14:paraId="3A11A9F2" w14:textId="5CF065AC" w:rsidR="00F40F1E" w:rsidRPr="0076762F" w:rsidRDefault="00F40F1E" w:rsidP="00F40F1E">
      <w:r w:rsidRPr="0076762F">
        <w:tab/>
        <w:t xml:space="preserve">(1) </w:t>
      </w:r>
      <w:r w:rsidR="009A110F">
        <w:t xml:space="preserve"> </w:t>
      </w:r>
      <w:r w:rsidRPr="0076762F">
        <w:t>the owner of the project;</w:t>
      </w:r>
    </w:p>
    <w:p w14:paraId="28389FC9" w14:textId="2C7406CD" w:rsidR="005A37F5" w:rsidRPr="0076762F" w:rsidRDefault="005A37F5" w:rsidP="00F40F1E">
      <w:r w:rsidRPr="0076762F">
        <w:tab/>
        <w:t>(2)</w:t>
      </w:r>
      <w:r w:rsidR="009A110F">
        <w:t xml:space="preserve"> </w:t>
      </w:r>
      <w:r w:rsidRPr="0076762F">
        <w:t xml:space="preserve"> the total estimated cost of the project;</w:t>
      </w:r>
    </w:p>
    <w:p w14:paraId="52B1696D" w14:textId="3DB4E89E" w:rsidR="00F40F1E" w:rsidRPr="0076762F" w:rsidRDefault="00F40F1E" w:rsidP="00F40F1E">
      <w:r w:rsidRPr="0076762F">
        <w:tab/>
        <w:t>(</w:t>
      </w:r>
      <w:r w:rsidR="005A37F5" w:rsidRPr="0076762F">
        <w:t>3</w:t>
      </w:r>
      <w:r w:rsidRPr="0076762F">
        <w:t>)</w:t>
      </w:r>
      <w:r w:rsidR="009A110F">
        <w:t xml:space="preserve"> </w:t>
      </w:r>
      <w:r w:rsidRPr="0076762F">
        <w:t xml:space="preserve"> </w:t>
      </w:r>
      <w:r w:rsidR="00AD5D86" w:rsidRPr="0076762F">
        <w:t>all</w:t>
      </w:r>
      <w:r w:rsidRPr="0076762F">
        <w:t xml:space="preserve"> funding source</w:t>
      </w:r>
      <w:r w:rsidR="00AD5D86" w:rsidRPr="0076762F">
        <w:t>s</w:t>
      </w:r>
      <w:r w:rsidRPr="0076762F">
        <w:t xml:space="preserve"> for the project;</w:t>
      </w:r>
    </w:p>
    <w:p w14:paraId="7B26637E" w14:textId="46832823" w:rsidR="00F40F1E" w:rsidRPr="0076762F" w:rsidRDefault="00F40F1E" w:rsidP="00F40F1E">
      <w:r w:rsidRPr="0076762F">
        <w:tab/>
        <w:t>(</w:t>
      </w:r>
      <w:r w:rsidR="005A37F5" w:rsidRPr="0076762F">
        <w:t>4</w:t>
      </w:r>
      <w:r w:rsidRPr="0076762F">
        <w:t xml:space="preserve">) </w:t>
      </w:r>
      <w:r w:rsidR="009A110F">
        <w:t xml:space="preserve"> </w:t>
      </w:r>
      <w:r w:rsidRPr="0076762F">
        <w:t>the amount of funds budgeted for the project;</w:t>
      </w:r>
    </w:p>
    <w:p w14:paraId="0AC3E45E" w14:textId="5E9D1C80" w:rsidR="00F40F1E" w:rsidRPr="0076762F" w:rsidRDefault="00F40F1E" w:rsidP="00F40F1E">
      <w:r w:rsidRPr="0076762F">
        <w:tab/>
        <w:t>(</w:t>
      </w:r>
      <w:r w:rsidR="005A37F5" w:rsidRPr="0076762F">
        <w:t>5</w:t>
      </w:r>
      <w:r w:rsidRPr="0076762F">
        <w:t>)</w:t>
      </w:r>
      <w:r w:rsidR="009A110F">
        <w:t xml:space="preserve"> </w:t>
      </w:r>
      <w:r w:rsidRPr="0076762F">
        <w:t xml:space="preserve"> the amount of funds spent on the project as of the date the program was prepared;</w:t>
      </w:r>
    </w:p>
    <w:p w14:paraId="181CACEA" w14:textId="7FBBB994" w:rsidR="00F40F1E" w:rsidRPr="0076762F" w:rsidRDefault="00F40F1E" w:rsidP="00F40F1E">
      <w:r w:rsidRPr="0076762F">
        <w:tab/>
        <w:t>(</w:t>
      </w:r>
      <w:r w:rsidR="005A37F5" w:rsidRPr="0076762F">
        <w:t>6</w:t>
      </w:r>
      <w:r w:rsidRPr="0076762F">
        <w:t>)</w:t>
      </w:r>
      <w:r w:rsidR="009A110F">
        <w:t xml:space="preserve"> </w:t>
      </w:r>
      <w:r w:rsidRPr="0076762F">
        <w:t xml:space="preserve"> the amount of funds the trust has committed to the project;</w:t>
      </w:r>
    </w:p>
    <w:p w14:paraId="1F223A6B" w14:textId="1A8EE45B" w:rsidR="00F40F1E" w:rsidRPr="0076762F" w:rsidRDefault="00F40F1E" w:rsidP="00F40F1E">
      <w:r w:rsidRPr="0076762F">
        <w:tab/>
        <w:t>(</w:t>
      </w:r>
      <w:r w:rsidR="005A37F5" w:rsidRPr="0076762F">
        <w:t>7</w:t>
      </w:r>
      <w:r w:rsidR="009A110F">
        <w:t xml:space="preserve">)  </w:t>
      </w:r>
      <w:r w:rsidRPr="0076762F">
        <w:t>the amount of funds needed to complete the project;</w:t>
      </w:r>
    </w:p>
    <w:p w14:paraId="7F27D131" w14:textId="0ED1D459" w:rsidR="00F40F1E" w:rsidRPr="0076762F" w:rsidRDefault="00F40F1E" w:rsidP="00F40F1E">
      <w:r w:rsidRPr="0076762F">
        <w:tab/>
        <w:t>(</w:t>
      </w:r>
      <w:r w:rsidR="005A37F5" w:rsidRPr="0076762F">
        <w:t>8</w:t>
      </w:r>
      <w:r w:rsidR="009A110F">
        <w:t>)</w:t>
      </w:r>
      <w:r w:rsidR="009A110F">
        <w:tab/>
      </w:r>
      <w:r w:rsidRPr="0076762F">
        <w:t xml:space="preserve">any utilities with a service area that overlaps with the project; </w:t>
      </w:r>
    </w:p>
    <w:p w14:paraId="35913917" w14:textId="12BCC60A" w:rsidR="00F40F1E" w:rsidRPr="0076762F" w:rsidRDefault="00F40F1E" w:rsidP="00F40F1E">
      <w:r w:rsidRPr="0076762F">
        <w:tab/>
        <w:t>(</w:t>
      </w:r>
      <w:r w:rsidR="005A37F5" w:rsidRPr="0076762F">
        <w:t>9</w:t>
      </w:r>
      <w:r w:rsidRPr="0076762F">
        <w:t>)</w:t>
      </w:r>
      <w:r w:rsidR="009A110F">
        <w:t xml:space="preserve"> </w:t>
      </w:r>
      <w:r w:rsidRPr="0076762F">
        <w:t xml:space="preserve"> any municipalities and counties affected by the project; and</w:t>
      </w:r>
    </w:p>
    <w:p w14:paraId="2ED1FDF4" w14:textId="56B79BF3" w:rsidR="00F40F1E" w:rsidRPr="0076762F" w:rsidRDefault="00F40F1E" w:rsidP="00F40F1E">
      <w:r w:rsidRPr="0076762F">
        <w:tab/>
        <w:t>(</w:t>
      </w:r>
      <w:r w:rsidR="005A37F5" w:rsidRPr="0076762F">
        <w:t>10</w:t>
      </w:r>
      <w:r w:rsidRPr="0076762F">
        <w:t xml:space="preserve">) </w:t>
      </w:r>
      <w:r w:rsidR="009A110F">
        <w:t xml:space="preserve"> </w:t>
      </w:r>
      <w:r w:rsidR="00ED7774" w:rsidRPr="0076762F">
        <w:t>the category of the project in the trust's "H2LOans" online loan organization system</w:t>
      </w:r>
      <w:r w:rsidR="00494D52" w:rsidRPr="0076762F">
        <w:t>;</w:t>
      </w:r>
    </w:p>
    <w:p w14:paraId="725FAEE3" w14:textId="2A41B04D" w:rsidR="00494D52" w:rsidRPr="0076762F" w:rsidRDefault="00494D52" w:rsidP="00F40F1E">
      <w:r w:rsidRPr="0076762F">
        <w:tab/>
        <w:t>(1</w:t>
      </w:r>
      <w:r w:rsidR="005A37F5" w:rsidRPr="0076762F">
        <w:t>1</w:t>
      </w:r>
      <w:r w:rsidRPr="0076762F">
        <w:t>)</w:t>
      </w:r>
      <w:r w:rsidR="009A110F">
        <w:t xml:space="preserve"> </w:t>
      </w:r>
      <w:r w:rsidRPr="0076762F">
        <w:t xml:space="preserve"> a chart which compares the planned and actual </w:t>
      </w:r>
      <w:r w:rsidR="00743FC4" w:rsidRPr="0076762F">
        <w:t>annual</w:t>
      </w:r>
      <w:r w:rsidRPr="0076762F">
        <w:t xml:space="preserve"> expenditures </w:t>
      </w:r>
      <w:r w:rsidR="00266BE6" w:rsidRPr="0076762F">
        <w:t>on the</w:t>
      </w:r>
      <w:r w:rsidRPr="0076762F">
        <w:t xml:space="preserve"> project</w:t>
      </w:r>
      <w:r w:rsidR="00266BE6" w:rsidRPr="0076762F">
        <w:t>;</w:t>
      </w:r>
    </w:p>
    <w:p w14:paraId="1B0B89E1" w14:textId="66E64334" w:rsidR="00266BE6" w:rsidRPr="0076762F" w:rsidRDefault="00266BE6" w:rsidP="00F40F1E">
      <w:r w:rsidRPr="0076762F">
        <w:tab/>
        <w:t>(1</w:t>
      </w:r>
      <w:r w:rsidR="005A37F5" w:rsidRPr="0076762F">
        <w:t>2</w:t>
      </w:r>
      <w:r w:rsidRPr="0076762F">
        <w:t xml:space="preserve">) </w:t>
      </w:r>
      <w:r w:rsidR="009A110F">
        <w:t xml:space="preserve"> </w:t>
      </w:r>
      <w:r w:rsidRPr="0076762F">
        <w:t xml:space="preserve">a list of </w:t>
      </w:r>
      <w:r w:rsidR="00E03A61" w:rsidRPr="0076762F">
        <w:t xml:space="preserve">actions which have a bearing on the progress of </w:t>
      </w:r>
      <w:r w:rsidRPr="0076762F">
        <w:t xml:space="preserve">the </w:t>
      </w:r>
      <w:r w:rsidR="00E03A61" w:rsidRPr="0076762F">
        <w:t>project, including, but not limited to, awards for legal, insurance, engineering services, environmental review, public involvement and outreach, property acquisitions, and construction contracts</w:t>
      </w:r>
      <w:r w:rsidRPr="0076762F">
        <w:t>;</w:t>
      </w:r>
      <w:r w:rsidR="001057B3" w:rsidRPr="0076762F">
        <w:t xml:space="preserve"> and</w:t>
      </w:r>
    </w:p>
    <w:p w14:paraId="63889648" w14:textId="5EFE9A6A" w:rsidR="00266BE6" w:rsidRPr="0076762F" w:rsidRDefault="00266BE6" w:rsidP="00F40F1E">
      <w:r w:rsidRPr="0076762F">
        <w:tab/>
        <w:t>(1</w:t>
      </w:r>
      <w:r w:rsidR="005A37F5" w:rsidRPr="0076762F">
        <w:t>3</w:t>
      </w:r>
      <w:r w:rsidRPr="0076762F">
        <w:t xml:space="preserve">) </w:t>
      </w:r>
      <w:r w:rsidR="009A110F">
        <w:t xml:space="preserve"> </w:t>
      </w:r>
      <w:r w:rsidRPr="0076762F">
        <w:t>a list of all actions</w:t>
      </w:r>
      <w:r w:rsidR="00E03A61" w:rsidRPr="0076762F">
        <w:t xml:space="preserve"> by an external regulatory agency or any other party</w:t>
      </w:r>
      <w:r w:rsidRPr="0076762F">
        <w:t>, which</w:t>
      </w:r>
      <w:r w:rsidR="00E03A61" w:rsidRPr="0076762F">
        <w:t xml:space="preserve"> affected the cost or timely completion of </w:t>
      </w:r>
      <w:r w:rsidRPr="0076762F">
        <w:t>the</w:t>
      </w:r>
      <w:r w:rsidR="00E03A61" w:rsidRPr="0076762F">
        <w:t xml:space="preserve"> </w:t>
      </w:r>
      <w:r w:rsidRPr="0076762F">
        <w:t>project</w:t>
      </w:r>
      <w:r w:rsidR="00E03A61" w:rsidRPr="0076762F">
        <w:t>.</w:t>
      </w:r>
    </w:p>
    <w:p w14:paraId="6AB6AE23" w14:textId="525ABA4A" w:rsidR="00E03A61" w:rsidRPr="0076762F" w:rsidRDefault="00266BE6" w:rsidP="00F40F1E">
      <w:r w:rsidRPr="0076762F">
        <w:tab/>
      </w:r>
      <w:r w:rsidR="00FC361B" w:rsidRPr="0076762F">
        <w:t>b</w:t>
      </w:r>
      <w:r w:rsidRPr="0076762F">
        <w:t>.</w:t>
      </w:r>
      <w:r w:rsidR="00E03A61" w:rsidRPr="0076762F">
        <w:t xml:space="preserve">  </w:t>
      </w:r>
      <w:r w:rsidRPr="0076762F">
        <w:t>The website, and the i</w:t>
      </w:r>
      <w:r w:rsidR="00E03A61" w:rsidRPr="0076762F">
        <w:t xml:space="preserve">nformation concerning each </w:t>
      </w:r>
      <w:r w:rsidRPr="0076762F">
        <w:t xml:space="preserve">water infrastructure </w:t>
      </w:r>
      <w:r w:rsidR="00E03A61" w:rsidRPr="0076762F">
        <w:t xml:space="preserve">project </w:t>
      </w:r>
      <w:r w:rsidRPr="0076762F">
        <w:t>being financed by the trust</w:t>
      </w:r>
      <w:r w:rsidR="001057B3" w:rsidRPr="0076762F">
        <w:t>,</w:t>
      </w:r>
      <w:r w:rsidRPr="0076762F">
        <w:t xml:space="preserve"> </w:t>
      </w:r>
      <w:r w:rsidR="00E03A61" w:rsidRPr="0076762F">
        <w:t>shall be updated</w:t>
      </w:r>
      <w:r w:rsidR="001057B3" w:rsidRPr="0076762F">
        <w:t xml:space="preserve"> at least</w:t>
      </w:r>
      <w:r w:rsidR="00E03A61" w:rsidRPr="0076762F">
        <w:t xml:space="preserve"> twice per year.</w:t>
      </w:r>
    </w:p>
    <w:p w14:paraId="1BCFFC40" w14:textId="77777777" w:rsidR="00E03A61" w:rsidRPr="0076762F" w:rsidRDefault="00E03A61" w:rsidP="00691491"/>
    <w:p w14:paraId="46E07350" w14:textId="2CE50B30" w:rsidR="00BC06E9" w:rsidRPr="0076762F" w:rsidRDefault="00BC06E9" w:rsidP="00691491">
      <w:r w:rsidRPr="0076762F">
        <w:tab/>
      </w:r>
      <w:r w:rsidR="003B0249">
        <w:t>5</w:t>
      </w:r>
      <w:r w:rsidRPr="0076762F">
        <w:t xml:space="preserve">.  </w:t>
      </w:r>
      <w:r w:rsidR="001E0081" w:rsidRPr="0076762F">
        <w:t>A</w:t>
      </w:r>
      <w:r w:rsidRPr="0076762F">
        <w:t xml:space="preserve"> municipalit</w:t>
      </w:r>
      <w:r w:rsidR="001E0081" w:rsidRPr="0076762F">
        <w:t>y that prepares or amends a master plan</w:t>
      </w:r>
      <w:r w:rsidRPr="0076762F">
        <w:t xml:space="preserve"> </w:t>
      </w:r>
      <w:r w:rsidR="001E0081" w:rsidRPr="0076762F">
        <w:t xml:space="preserve">shall review the current State Water Infrastructure Investment Plan prepared pursuant to section </w:t>
      </w:r>
      <w:r w:rsidR="00AD7E5D">
        <w:t>2</w:t>
      </w:r>
      <w:r w:rsidR="001E0081" w:rsidRPr="0076762F">
        <w:t xml:space="preserve"> of P.L.    , c.    (C.          ) (pending before the Legislature as this bill), and </w:t>
      </w:r>
      <w:r w:rsidR="00B703ED" w:rsidRPr="0076762F">
        <w:t>consider</w:t>
      </w:r>
      <w:r w:rsidR="001E0081" w:rsidRPr="0076762F">
        <w:t xml:space="preserve"> any applicable recommendations of the plan.</w:t>
      </w:r>
    </w:p>
    <w:p w14:paraId="4C200CD2" w14:textId="0848C1D0" w:rsidR="00BC06E9" w:rsidRDefault="00BC06E9" w:rsidP="00691491"/>
    <w:p w14:paraId="6A3FF1FF" w14:textId="38232AE2" w:rsidR="003A0D9F" w:rsidRDefault="003A0D9F" w:rsidP="00691491">
      <w:r w:rsidRPr="003A0D9F">
        <w:tab/>
        <w:t>6.</w:t>
      </w:r>
      <w:r w:rsidRPr="003A0D9F">
        <w:tab/>
        <w:t>There is appropriated to the New Jersey Infrastructure Bank from the General Fund the amount of $200,000 to develop and maintain the Internet website required pursuant to section 4 of this act.</w:t>
      </w:r>
    </w:p>
    <w:p w14:paraId="09820A12" w14:textId="77777777" w:rsidR="003A0D9F" w:rsidRPr="0076762F" w:rsidRDefault="003A0D9F" w:rsidP="00691491"/>
    <w:p w14:paraId="69CC12F1" w14:textId="00D9EAA1" w:rsidR="00686AEB" w:rsidRPr="0076762F" w:rsidRDefault="00862161" w:rsidP="00691491">
      <w:r w:rsidRPr="0076762F">
        <w:tab/>
      </w:r>
      <w:r w:rsidR="003A0D9F">
        <w:t>7</w:t>
      </w:r>
      <w:r w:rsidRPr="0076762F">
        <w:t>.</w:t>
      </w:r>
      <w:r w:rsidRPr="0076762F">
        <w:tab/>
        <w:t xml:space="preserve">This act shall take effect </w:t>
      </w:r>
      <w:r w:rsidR="001E0081" w:rsidRPr="0076762F">
        <w:t>immediately.</w:t>
      </w:r>
      <w:r w:rsidRPr="0076762F">
        <w:cr/>
      </w:r>
    </w:p>
    <w:p w14:paraId="54FF9851" w14:textId="77777777" w:rsidR="00686AEB" w:rsidRPr="0076762F" w:rsidRDefault="00686AEB" w:rsidP="00686AEB"/>
    <w:p w14:paraId="6C83436D" w14:textId="77777777" w:rsidR="00686AEB" w:rsidRPr="0076762F" w:rsidRDefault="00686AEB" w:rsidP="00686AEB">
      <w:pPr>
        <w:jc w:val="center"/>
      </w:pPr>
      <w:r w:rsidRPr="0076762F">
        <w:t>STATEMENT</w:t>
      </w:r>
    </w:p>
    <w:p w14:paraId="02BE8AF0" w14:textId="77777777" w:rsidR="00862161" w:rsidRPr="0076762F" w:rsidRDefault="00862161" w:rsidP="00686AEB"/>
    <w:p w14:paraId="62E4C0AC" w14:textId="68C61A91" w:rsidR="00862161" w:rsidRPr="0076762F" w:rsidRDefault="00862161" w:rsidP="00686AEB">
      <w:r w:rsidRPr="0076762F">
        <w:tab/>
        <w:t>This bill</w:t>
      </w:r>
      <w:r w:rsidR="003B0249">
        <w:t xml:space="preserve"> would</w:t>
      </w:r>
      <w:r w:rsidR="001D0D55" w:rsidRPr="0076762F">
        <w:t xml:space="preserve"> direct </w:t>
      </w:r>
      <w:r w:rsidR="003B0249">
        <w:t>the Department of Environmental Protection (DEP)</w:t>
      </w:r>
      <w:r w:rsidR="001D0D55" w:rsidRPr="0076762F">
        <w:t xml:space="preserve"> to prepare a State Water Infrastructure Investment Plan every five years.  The bill would also require the </w:t>
      </w:r>
      <w:r w:rsidR="003B0249">
        <w:t>New Jersey Infrastructure Bank (</w:t>
      </w:r>
      <w:r w:rsidR="001D0D55" w:rsidRPr="0076762F">
        <w:t>NJIB</w:t>
      </w:r>
      <w:r w:rsidR="003B0249">
        <w:t>)</w:t>
      </w:r>
      <w:r w:rsidR="001D0D55" w:rsidRPr="0076762F">
        <w:t xml:space="preserve"> to publish additional information about water infrastructure projects </w:t>
      </w:r>
      <w:r w:rsidR="002D5C5D" w:rsidRPr="0076762F">
        <w:t>in the State</w:t>
      </w:r>
      <w:r w:rsidR="001D0D55" w:rsidRPr="0076762F">
        <w:t>.</w:t>
      </w:r>
    </w:p>
    <w:p w14:paraId="7CC07C1F" w14:textId="2DFFE0E0" w:rsidR="00862161" w:rsidRPr="0076762F" w:rsidRDefault="001D0D55" w:rsidP="00686AEB">
      <w:r w:rsidRPr="0076762F">
        <w:tab/>
        <w:t xml:space="preserve">No later than 12 months after the </w:t>
      </w:r>
      <w:r w:rsidR="003B0249">
        <w:t>bill’s effective date</w:t>
      </w:r>
      <w:r w:rsidRPr="0076762F">
        <w:t xml:space="preserve"> and every five years thereafter, the bill would direct the </w:t>
      </w:r>
      <w:r w:rsidR="003B0249">
        <w:t>DEP, in consultation with</w:t>
      </w:r>
      <w:r w:rsidR="00AD066A">
        <w:t xml:space="preserve"> the </w:t>
      </w:r>
      <w:r w:rsidR="00377F88">
        <w:t xml:space="preserve">NJIB and, where appropriate, the </w:t>
      </w:r>
      <w:r w:rsidR="00AD066A">
        <w:t xml:space="preserve">Board of Public Utilities </w:t>
      </w:r>
      <w:r w:rsidR="003B0249">
        <w:t xml:space="preserve">and the </w:t>
      </w:r>
      <w:r w:rsidR="00377F88">
        <w:t>Department of Community Affairs</w:t>
      </w:r>
      <w:r w:rsidR="003B0249">
        <w:t>,</w:t>
      </w:r>
      <w:r w:rsidRPr="0076762F">
        <w:t xml:space="preserve"> to prepare and submit to </w:t>
      </w:r>
      <w:r w:rsidR="00AD066A">
        <w:t>Governor and the Legislature</w:t>
      </w:r>
      <w:r w:rsidR="00222245" w:rsidRPr="0076762F">
        <w:t xml:space="preserve"> </w:t>
      </w:r>
      <w:r w:rsidRPr="0076762F">
        <w:t xml:space="preserve">a State Water Infrastructure Investment Plan (plan).  </w:t>
      </w:r>
      <w:r w:rsidR="001824CA" w:rsidRPr="0076762F">
        <w:t xml:space="preserve">The plan </w:t>
      </w:r>
      <w:r w:rsidR="00072E5B" w:rsidRPr="0076762F">
        <w:t>would</w:t>
      </w:r>
      <w:r w:rsidR="001824CA" w:rsidRPr="0076762F">
        <w:t xml:space="preserve"> serve as the State’s long-term capital investment strategy for upgrading and maintaining the State’s drinking water, wastewater, and </w:t>
      </w:r>
      <w:proofErr w:type="spellStart"/>
      <w:r w:rsidR="001824CA" w:rsidRPr="0076762F">
        <w:t>stormwater</w:t>
      </w:r>
      <w:proofErr w:type="spellEnd"/>
      <w:r w:rsidR="001824CA" w:rsidRPr="0076762F">
        <w:t xml:space="preserve"> infrastructure.  The bill would establish various requirements for the contents of the plan, as enumerated in subsection b. of section </w:t>
      </w:r>
      <w:r w:rsidR="00AD7E5D">
        <w:t>2</w:t>
      </w:r>
      <w:r w:rsidR="001824CA" w:rsidRPr="0076762F">
        <w:t xml:space="preserve"> of the bill.  In addition, each time the </w:t>
      </w:r>
      <w:r w:rsidR="00AD066A">
        <w:t xml:space="preserve">DEP </w:t>
      </w:r>
      <w:r w:rsidR="001824CA" w:rsidRPr="0076762F">
        <w:t xml:space="preserve">prepares a plan, the bill would require the </w:t>
      </w:r>
      <w:r w:rsidR="00AD066A">
        <w:t>DEP</w:t>
      </w:r>
      <w:r w:rsidR="001824CA" w:rsidRPr="0076762F">
        <w:t xml:space="preserve"> to conduct at least </w:t>
      </w:r>
      <w:r w:rsidR="008B1BD3">
        <w:t>three</w:t>
      </w:r>
      <w:r w:rsidR="001824CA" w:rsidRPr="0076762F">
        <w:t xml:space="preserve"> public meetings on the proposed plan, and meet with other stakeholders as </w:t>
      </w:r>
      <w:r w:rsidR="00917AA7">
        <w:t>describe</w:t>
      </w:r>
      <w:r w:rsidR="001824CA" w:rsidRPr="0076762F">
        <w:t xml:space="preserve">d in subsection c. of section </w:t>
      </w:r>
      <w:r w:rsidR="00AD7E5D">
        <w:t>2</w:t>
      </w:r>
      <w:r w:rsidR="001824CA" w:rsidRPr="0076762F">
        <w:t xml:space="preserve"> of the bill.</w:t>
      </w:r>
    </w:p>
    <w:p w14:paraId="09CAAA44" w14:textId="0FBE9A3D" w:rsidR="00222245" w:rsidRPr="0076762F" w:rsidRDefault="00222245" w:rsidP="00686AEB">
      <w:r w:rsidRPr="0076762F">
        <w:tab/>
      </w:r>
      <w:r w:rsidR="001F6E7E" w:rsidRPr="0076762F">
        <w:t xml:space="preserve">The bill would also require the NJIB to </w:t>
      </w:r>
      <w:r w:rsidR="00677122" w:rsidRPr="0076762F">
        <w:t xml:space="preserve">prepare an Annual Water Infrastructure Capital Program (annual program), which would provide details about </w:t>
      </w:r>
      <w:r w:rsidR="002D5C5D" w:rsidRPr="0076762F">
        <w:t xml:space="preserve">current </w:t>
      </w:r>
      <w:r w:rsidR="00677122" w:rsidRPr="0076762F">
        <w:t xml:space="preserve">water infrastructure projects </w:t>
      </w:r>
      <w:r w:rsidR="002D5C5D" w:rsidRPr="0076762F">
        <w:t>in the State</w:t>
      </w:r>
      <w:r w:rsidR="00677122" w:rsidRPr="0076762F">
        <w:t xml:space="preserve">.  The annual program would be submitted to the Governor, Legislature, and the </w:t>
      </w:r>
      <w:r w:rsidR="00AD066A">
        <w:t>DEP.</w:t>
      </w:r>
      <w:r w:rsidR="00677122" w:rsidRPr="0076762F">
        <w:t xml:space="preserve">  </w:t>
      </w:r>
      <w:r w:rsidR="00FF7B87" w:rsidRPr="0076762F">
        <w:t xml:space="preserve">The bill would </w:t>
      </w:r>
      <w:r w:rsidR="00677122" w:rsidRPr="0076762F">
        <w:t xml:space="preserve">establish various requirements for the content of the annual program, as enumerated in </w:t>
      </w:r>
      <w:r w:rsidR="00FF7B87" w:rsidRPr="0076762F">
        <w:t xml:space="preserve">subsection a. of section </w:t>
      </w:r>
      <w:r w:rsidR="00AD7E5D">
        <w:t>3</w:t>
      </w:r>
      <w:r w:rsidR="00FF7B87" w:rsidRPr="0076762F">
        <w:t xml:space="preserve"> of the bill.</w:t>
      </w:r>
    </w:p>
    <w:p w14:paraId="0E9698AB" w14:textId="04B61BDE" w:rsidR="00BB41D0" w:rsidRPr="0076762F" w:rsidRDefault="00BB41D0" w:rsidP="00686AEB">
      <w:r w:rsidRPr="0076762F">
        <w:tab/>
        <w:t xml:space="preserve">The bill would also require the NJIB to </w:t>
      </w:r>
      <w:r w:rsidR="005D62E3" w:rsidRPr="0076762F">
        <w:t>develop and maintain an Internet website that provides</w:t>
      </w:r>
      <w:r w:rsidRPr="0076762F">
        <w:t xml:space="preserve"> similar details about water infrastructure projects </w:t>
      </w:r>
      <w:r w:rsidR="00E739BA" w:rsidRPr="0076762F">
        <w:t>in the State</w:t>
      </w:r>
      <w:r w:rsidR="005D62E3" w:rsidRPr="0076762F">
        <w:t>.  The bill would require the NJIB to</w:t>
      </w:r>
      <w:r w:rsidRPr="0076762F">
        <w:t xml:space="preserve"> update the </w:t>
      </w:r>
      <w:r w:rsidR="005D62E3" w:rsidRPr="0076762F">
        <w:t>website</w:t>
      </w:r>
      <w:r w:rsidRPr="0076762F">
        <w:t xml:space="preserve"> at least </w:t>
      </w:r>
      <w:r w:rsidR="005D62E3" w:rsidRPr="0076762F">
        <w:t>twice a year</w:t>
      </w:r>
      <w:r w:rsidRPr="0076762F">
        <w:t xml:space="preserve">.  </w:t>
      </w:r>
      <w:r w:rsidR="00D1354E" w:rsidRPr="0076762F">
        <w:t>In addition, t</w:t>
      </w:r>
      <w:r w:rsidR="005D62E3" w:rsidRPr="0076762F">
        <w:t xml:space="preserve">he bill would establish various requirements for the content of the website, as enumerated in subsection b. of section </w:t>
      </w:r>
      <w:r w:rsidR="00AD7E5D">
        <w:t>4</w:t>
      </w:r>
      <w:r w:rsidR="005D62E3" w:rsidRPr="0076762F">
        <w:t xml:space="preserve"> of the bill.</w:t>
      </w:r>
    </w:p>
    <w:p w14:paraId="6BA38379" w14:textId="48D9FFA8" w:rsidR="000C5038" w:rsidRPr="0076762F" w:rsidRDefault="005D62E3">
      <w:r w:rsidRPr="0076762F">
        <w:tab/>
      </w:r>
      <w:r w:rsidR="00FD17AF">
        <w:t>In addition, t</w:t>
      </w:r>
      <w:r w:rsidRPr="0076762F">
        <w:t xml:space="preserve">he bill would require municipalities to review </w:t>
      </w:r>
      <w:r w:rsidR="00854BFC" w:rsidRPr="0076762F">
        <w:t xml:space="preserve">and consider any applicable recommendations of </w:t>
      </w:r>
      <w:r w:rsidRPr="0076762F">
        <w:t>the current State Water Infrastructure Investment Plan before adopting or amending their municipal master plans.</w:t>
      </w:r>
      <w:r w:rsidR="00FD17AF">
        <w:t xml:space="preserve">  Finally, the bill would appropriate $200,000 to the NJIB to develop and maintain the website required under section 4 of the bill.</w:t>
      </w:r>
    </w:p>
    <w:sectPr w:rsidR="000C5038" w:rsidRPr="0076762F" w:rsidSect="009E127A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548C0" w14:textId="77777777" w:rsidR="0041769C" w:rsidRDefault="0041769C">
      <w:r>
        <w:separator/>
      </w:r>
    </w:p>
  </w:endnote>
  <w:endnote w:type="continuationSeparator" w:id="0">
    <w:p w14:paraId="696AD324" w14:textId="77777777" w:rsidR="0041769C" w:rsidRDefault="00417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4D16E" w14:textId="111E5F69" w:rsidR="007958F4" w:rsidRDefault="007958F4" w:rsidP="007958F4">
    <w:pPr>
      <w:pStyle w:val="sponUdate"/>
    </w:pPr>
    <w:r>
      <w:t>(Sponsorship Updated As Of: 6/28/2021)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9E88C" w14:textId="77777777" w:rsidR="00494D52" w:rsidRDefault="00494D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A6575" w14:textId="77777777" w:rsidR="00494D52" w:rsidRPr="009B59F4" w:rsidRDefault="00494D52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C476D" w14:textId="77777777" w:rsidR="0041769C" w:rsidRDefault="0041769C">
      <w:r>
        <w:separator/>
      </w:r>
    </w:p>
  </w:footnote>
  <w:footnote w:type="continuationSeparator" w:id="0">
    <w:p w14:paraId="0E8223B7" w14:textId="77777777" w:rsidR="0041769C" w:rsidRDefault="00417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D742F" w14:textId="77777777" w:rsidR="00494D52" w:rsidRDefault="007F143E">
    <w:pPr>
      <w:pStyle w:val="Header"/>
    </w:pPr>
    <w:r>
      <w:rPr>
        <w:noProof/>
      </w:rPr>
      <w:pict w14:anchorId="1AA516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C21C3" w14:textId="46AC9BF1" w:rsidR="00494D52" w:rsidRPr="00AF575C" w:rsidRDefault="00494D52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18E7B" w14:textId="1AE4A46D" w:rsidR="00494D52" w:rsidRDefault="00494D52" w:rsidP="00686AEB">
    <w:pPr>
      <w:pStyle w:val="Header"/>
      <w:jc w:val="center"/>
      <w:rPr>
        <w:rStyle w:val="PageNumber"/>
      </w:rPr>
    </w:pPr>
  </w:p>
  <w:p w14:paraId="50849AFA" w14:textId="644956F8" w:rsidR="009E127A" w:rsidRDefault="009E127A" w:rsidP="009E127A">
    <w:pPr>
      <w:pStyle w:val="bpuHeadSpon"/>
    </w:pPr>
    <w:r w:rsidRPr="009E127A">
      <w:rPr>
        <w:rStyle w:val="bpuHeadSponChar"/>
      </w:rPr>
      <w:t>S4011</w:t>
    </w:r>
    <w:r>
      <w:t xml:space="preserve"> SWEENEY</w:t>
    </w:r>
    <w:r w:rsidR="007958F4">
      <w:t xml:space="preserve">, </w:t>
    </w:r>
    <w:r w:rsidR="007958F4">
      <w:t>GREENSTEIN</w:t>
    </w:r>
  </w:p>
  <w:p w14:paraId="601E84EC" w14:textId="46C6F8FE" w:rsidR="009E127A" w:rsidRDefault="009E127A" w:rsidP="009E127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57F9F">
      <w:rPr>
        <w:noProof/>
      </w:rPr>
      <w:t>7</w:t>
    </w:r>
    <w:r>
      <w:fldChar w:fldCharType="end"/>
    </w:r>
  </w:p>
  <w:p w14:paraId="100E1B9F" w14:textId="77777777" w:rsidR="009E127A" w:rsidRDefault="009E127A" w:rsidP="009E127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EF804" w14:textId="271BD1B1" w:rsidR="00494D52" w:rsidRDefault="00494D52">
    <w:pPr>
      <w:pStyle w:val="Header"/>
    </w:pPr>
  </w:p>
  <w:p w14:paraId="71482892" w14:textId="11218EA8" w:rsidR="009E127A" w:rsidRDefault="009E127A" w:rsidP="009E127A">
    <w:pPr>
      <w:pStyle w:val="bpuHeadSpon"/>
    </w:pPr>
    <w:r w:rsidRPr="009E127A">
      <w:rPr>
        <w:rStyle w:val="bpuHeadSponChar"/>
      </w:rPr>
      <w:t>S4011</w:t>
    </w:r>
    <w:r>
      <w:t xml:space="preserve"> SWEENEY</w:t>
    </w:r>
    <w:r w:rsidR="007958F4">
      <w:t xml:space="preserve">, </w:t>
    </w:r>
    <w:r w:rsidR="007958F4">
      <w:t>GREENSTEIN</w:t>
    </w:r>
  </w:p>
  <w:p w14:paraId="38234D79" w14:textId="5BBE5D50" w:rsidR="009E127A" w:rsidRDefault="009E127A" w:rsidP="009E127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57F9F">
      <w:rPr>
        <w:noProof/>
      </w:rPr>
      <w:t>2</w:t>
    </w:r>
    <w:r>
      <w:fldChar w:fldCharType="end"/>
    </w:r>
  </w:p>
  <w:p w14:paraId="0CFA0386" w14:textId="77777777" w:rsidR="009E127A" w:rsidRDefault="009E127A" w:rsidP="009E127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A6"/>
    <w:rsid w:val="00003AE5"/>
    <w:rsid w:val="00003D23"/>
    <w:rsid w:val="000051BD"/>
    <w:rsid w:val="000143CD"/>
    <w:rsid w:val="000160A5"/>
    <w:rsid w:val="0002335B"/>
    <w:rsid w:val="00025BA1"/>
    <w:rsid w:val="0003549A"/>
    <w:rsid w:val="000367AE"/>
    <w:rsid w:val="00043B22"/>
    <w:rsid w:val="00045005"/>
    <w:rsid w:val="00054975"/>
    <w:rsid w:val="000554D6"/>
    <w:rsid w:val="00057D20"/>
    <w:rsid w:val="0006197C"/>
    <w:rsid w:val="0006281F"/>
    <w:rsid w:val="00072A25"/>
    <w:rsid w:val="00072E5B"/>
    <w:rsid w:val="0008141C"/>
    <w:rsid w:val="00092F6B"/>
    <w:rsid w:val="00093A58"/>
    <w:rsid w:val="00094A55"/>
    <w:rsid w:val="000A3C1D"/>
    <w:rsid w:val="000A44A7"/>
    <w:rsid w:val="000B1054"/>
    <w:rsid w:val="000B3411"/>
    <w:rsid w:val="000B66CA"/>
    <w:rsid w:val="000C054C"/>
    <w:rsid w:val="000C12C2"/>
    <w:rsid w:val="000C5038"/>
    <w:rsid w:val="000D11AF"/>
    <w:rsid w:val="000D6255"/>
    <w:rsid w:val="000D6262"/>
    <w:rsid w:val="000D7B4A"/>
    <w:rsid w:val="000E4006"/>
    <w:rsid w:val="000E6E21"/>
    <w:rsid w:val="000F3DA2"/>
    <w:rsid w:val="000F5FDE"/>
    <w:rsid w:val="000F7466"/>
    <w:rsid w:val="001057B3"/>
    <w:rsid w:val="0013000E"/>
    <w:rsid w:val="00133F81"/>
    <w:rsid w:val="00135943"/>
    <w:rsid w:val="00135EE1"/>
    <w:rsid w:val="0014664C"/>
    <w:rsid w:val="00164151"/>
    <w:rsid w:val="001645C7"/>
    <w:rsid w:val="001645FB"/>
    <w:rsid w:val="00166F1C"/>
    <w:rsid w:val="00173D2B"/>
    <w:rsid w:val="00181676"/>
    <w:rsid w:val="001824CA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0D55"/>
    <w:rsid w:val="001D25F3"/>
    <w:rsid w:val="001E0081"/>
    <w:rsid w:val="001E15F1"/>
    <w:rsid w:val="001E16FA"/>
    <w:rsid w:val="001E40D2"/>
    <w:rsid w:val="001E5EA3"/>
    <w:rsid w:val="001E6213"/>
    <w:rsid w:val="001F14C7"/>
    <w:rsid w:val="001F6E7E"/>
    <w:rsid w:val="001F7405"/>
    <w:rsid w:val="001F7E22"/>
    <w:rsid w:val="00205533"/>
    <w:rsid w:val="00211EB0"/>
    <w:rsid w:val="00212B8D"/>
    <w:rsid w:val="002206C8"/>
    <w:rsid w:val="00222245"/>
    <w:rsid w:val="00222983"/>
    <w:rsid w:val="002370D0"/>
    <w:rsid w:val="00237100"/>
    <w:rsid w:val="002378AE"/>
    <w:rsid w:val="00255958"/>
    <w:rsid w:val="00257FA2"/>
    <w:rsid w:val="00261FE4"/>
    <w:rsid w:val="0026574A"/>
    <w:rsid w:val="002660BB"/>
    <w:rsid w:val="00266BE6"/>
    <w:rsid w:val="002720E8"/>
    <w:rsid w:val="00273DE2"/>
    <w:rsid w:val="00275293"/>
    <w:rsid w:val="002776B0"/>
    <w:rsid w:val="00285D5C"/>
    <w:rsid w:val="00286C7E"/>
    <w:rsid w:val="00292548"/>
    <w:rsid w:val="002A1029"/>
    <w:rsid w:val="002A3A1A"/>
    <w:rsid w:val="002A4692"/>
    <w:rsid w:val="002A51BA"/>
    <w:rsid w:val="002B2E26"/>
    <w:rsid w:val="002B3FE6"/>
    <w:rsid w:val="002B4635"/>
    <w:rsid w:val="002C2D81"/>
    <w:rsid w:val="002C461E"/>
    <w:rsid w:val="002C6178"/>
    <w:rsid w:val="002C6CEC"/>
    <w:rsid w:val="002D2DF9"/>
    <w:rsid w:val="002D5C5D"/>
    <w:rsid w:val="002E09CE"/>
    <w:rsid w:val="002E69D1"/>
    <w:rsid w:val="002F3BA6"/>
    <w:rsid w:val="002F4863"/>
    <w:rsid w:val="0030522B"/>
    <w:rsid w:val="00315320"/>
    <w:rsid w:val="0032331F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485"/>
    <w:rsid w:val="003702CA"/>
    <w:rsid w:val="00370617"/>
    <w:rsid w:val="00377F88"/>
    <w:rsid w:val="00382F1F"/>
    <w:rsid w:val="003840E5"/>
    <w:rsid w:val="00391DA4"/>
    <w:rsid w:val="00397D3C"/>
    <w:rsid w:val="003A0D9F"/>
    <w:rsid w:val="003A3C64"/>
    <w:rsid w:val="003A3F83"/>
    <w:rsid w:val="003B0249"/>
    <w:rsid w:val="003B33CC"/>
    <w:rsid w:val="003B79DA"/>
    <w:rsid w:val="003C43EF"/>
    <w:rsid w:val="003C5A6B"/>
    <w:rsid w:val="003C7FB2"/>
    <w:rsid w:val="003D24DE"/>
    <w:rsid w:val="003E26D4"/>
    <w:rsid w:val="003E3AB0"/>
    <w:rsid w:val="003E47BA"/>
    <w:rsid w:val="003F3100"/>
    <w:rsid w:val="003F3B37"/>
    <w:rsid w:val="003F63BE"/>
    <w:rsid w:val="003F7DCF"/>
    <w:rsid w:val="0040195A"/>
    <w:rsid w:val="004020AF"/>
    <w:rsid w:val="00402DC0"/>
    <w:rsid w:val="00416C4B"/>
    <w:rsid w:val="0041751E"/>
    <w:rsid w:val="0041769C"/>
    <w:rsid w:val="004211E5"/>
    <w:rsid w:val="00421814"/>
    <w:rsid w:val="00422091"/>
    <w:rsid w:val="004261ED"/>
    <w:rsid w:val="0043386C"/>
    <w:rsid w:val="00436F2D"/>
    <w:rsid w:val="00436F5D"/>
    <w:rsid w:val="00441B42"/>
    <w:rsid w:val="0045118A"/>
    <w:rsid w:val="00452279"/>
    <w:rsid w:val="00454B3E"/>
    <w:rsid w:val="00455D51"/>
    <w:rsid w:val="00456BF9"/>
    <w:rsid w:val="00461057"/>
    <w:rsid w:val="004704A8"/>
    <w:rsid w:val="00471102"/>
    <w:rsid w:val="00471F18"/>
    <w:rsid w:val="0047652D"/>
    <w:rsid w:val="00484144"/>
    <w:rsid w:val="00484C19"/>
    <w:rsid w:val="00485866"/>
    <w:rsid w:val="00490DE9"/>
    <w:rsid w:val="00492076"/>
    <w:rsid w:val="00493B1D"/>
    <w:rsid w:val="00494D52"/>
    <w:rsid w:val="00497037"/>
    <w:rsid w:val="00497D2A"/>
    <w:rsid w:val="004A039C"/>
    <w:rsid w:val="004A3009"/>
    <w:rsid w:val="004A6940"/>
    <w:rsid w:val="004A77A4"/>
    <w:rsid w:val="004C742C"/>
    <w:rsid w:val="004E071A"/>
    <w:rsid w:val="004E1F3E"/>
    <w:rsid w:val="004E4BAF"/>
    <w:rsid w:val="004F21BD"/>
    <w:rsid w:val="004F4F1D"/>
    <w:rsid w:val="004F74DD"/>
    <w:rsid w:val="00501317"/>
    <w:rsid w:val="0050495C"/>
    <w:rsid w:val="00505DC9"/>
    <w:rsid w:val="00506E1E"/>
    <w:rsid w:val="00513C81"/>
    <w:rsid w:val="0052049A"/>
    <w:rsid w:val="00527BFB"/>
    <w:rsid w:val="00532A32"/>
    <w:rsid w:val="0053676E"/>
    <w:rsid w:val="00540B0B"/>
    <w:rsid w:val="0054460F"/>
    <w:rsid w:val="00550DD8"/>
    <w:rsid w:val="005536CD"/>
    <w:rsid w:val="0055401A"/>
    <w:rsid w:val="00554051"/>
    <w:rsid w:val="00557240"/>
    <w:rsid w:val="005629A4"/>
    <w:rsid w:val="005651F3"/>
    <w:rsid w:val="00572184"/>
    <w:rsid w:val="005770DA"/>
    <w:rsid w:val="00577A15"/>
    <w:rsid w:val="00580533"/>
    <w:rsid w:val="00585378"/>
    <w:rsid w:val="0059131D"/>
    <w:rsid w:val="005A37F5"/>
    <w:rsid w:val="005B3F92"/>
    <w:rsid w:val="005B479C"/>
    <w:rsid w:val="005B561E"/>
    <w:rsid w:val="005C07E4"/>
    <w:rsid w:val="005C2124"/>
    <w:rsid w:val="005C336F"/>
    <w:rsid w:val="005C7F3C"/>
    <w:rsid w:val="005D3894"/>
    <w:rsid w:val="005D62E3"/>
    <w:rsid w:val="005E017C"/>
    <w:rsid w:val="005E50C6"/>
    <w:rsid w:val="005F2A97"/>
    <w:rsid w:val="005F399B"/>
    <w:rsid w:val="006019F8"/>
    <w:rsid w:val="00602754"/>
    <w:rsid w:val="00605B20"/>
    <w:rsid w:val="00610165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2962"/>
    <w:rsid w:val="00660812"/>
    <w:rsid w:val="00665CBC"/>
    <w:rsid w:val="00667A5C"/>
    <w:rsid w:val="006744A3"/>
    <w:rsid w:val="00676D7B"/>
    <w:rsid w:val="00677122"/>
    <w:rsid w:val="00677316"/>
    <w:rsid w:val="006826EA"/>
    <w:rsid w:val="00686AEB"/>
    <w:rsid w:val="00691491"/>
    <w:rsid w:val="006A1177"/>
    <w:rsid w:val="006B24B1"/>
    <w:rsid w:val="006B7897"/>
    <w:rsid w:val="006B7FA7"/>
    <w:rsid w:val="006C086A"/>
    <w:rsid w:val="006C21C1"/>
    <w:rsid w:val="006C72F0"/>
    <w:rsid w:val="006C7327"/>
    <w:rsid w:val="006D00E5"/>
    <w:rsid w:val="006D791B"/>
    <w:rsid w:val="006E2895"/>
    <w:rsid w:val="006F180D"/>
    <w:rsid w:val="006F4334"/>
    <w:rsid w:val="006F47AF"/>
    <w:rsid w:val="006F4B87"/>
    <w:rsid w:val="006F6B8A"/>
    <w:rsid w:val="00707CD3"/>
    <w:rsid w:val="00716BB9"/>
    <w:rsid w:val="007256D1"/>
    <w:rsid w:val="007279FD"/>
    <w:rsid w:val="00731411"/>
    <w:rsid w:val="007353E8"/>
    <w:rsid w:val="00743FC4"/>
    <w:rsid w:val="007502CB"/>
    <w:rsid w:val="00752D79"/>
    <w:rsid w:val="00752E20"/>
    <w:rsid w:val="00756EDE"/>
    <w:rsid w:val="00764456"/>
    <w:rsid w:val="0076762F"/>
    <w:rsid w:val="007802AF"/>
    <w:rsid w:val="00781B4D"/>
    <w:rsid w:val="007824BF"/>
    <w:rsid w:val="00783B8D"/>
    <w:rsid w:val="00794B94"/>
    <w:rsid w:val="00794BD4"/>
    <w:rsid w:val="007958F4"/>
    <w:rsid w:val="007A1191"/>
    <w:rsid w:val="007A119D"/>
    <w:rsid w:val="007A2F73"/>
    <w:rsid w:val="007A3061"/>
    <w:rsid w:val="007A5A0B"/>
    <w:rsid w:val="007A6F93"/>
    <w:rsid w:val="007B2D81"/>
    <w:rsid w:val="007C0E14"/>
    <w:rsid w:val="007C7DE4"/>
    <w:rsid w:val="007D40CB"/>
    <w:rsid w:val="007D5796"/>
    <w:rsid w:val="007D59C0"/>
    <w:rsid w:val="007D7D9C"/>
    <w:rsid w:val="007E1F95"/>
    <w:rsid w:val="007F485D"/>
    <w:rsid w:val="007F6050"/>
    <w:rsid w:val="00813627"/>
    <w:rsid w:val="0081734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BFC"/>
    <w:rsid w:val="008573B0"/>
    <w:rsid w:val="00862161"/>
    <w:rsid w:val="00866563"/>
    <w:rsid w:val="00867AC2"/>
    <w:rsid w:val="00867F18"/>
    <w:rsid w:val="0087056E"/>
    <w:rsid w:val="00875402"/>
    <w:rsid w:val="0088071E"/>
    <w:rsid w:val="00884D51"/>
    <w:rsid w:val="008916EC"/>
    <w:rsid w:val="008917C6"/>
    <w:rsid w:val="00891E4F"/>
    <w:rsid w:val="008A1A6F"/>
    <w:rsid w:val="008A31C5"/>
    <w:rsid w:val="008A4F9A"/>
    <w:rsid w:val="008B1BD3"/>
    <w:rsid w:val="008B2850"/>
    <w:rsid w:val="008C2C24"/>
    <w:rsid w:val="008C3593"/>
    <w:rsid w:val="008C79B3"/>
    <w:rsid w:val="008D77BD"/>
    <w:rsid w:val="008E454C"/>
    <w:rsid w:val="008F1E5A"/>
    <w:rsid w:val="008F7C00"/>
    <w:rsid w:val="00901BDA"/>
    <w:rsid w:val="009121D8"/>
    <w:rsid w:val="00912D9C"/>
    <w:rsid w:val="00913A96"/>
    <w:rsid w:val="00916F7A"/>
    <w:rsid w:val="00917AA7"/>
    <w:rsid w:val="00917FE3"/>
    <w:rsid w:val="009318C7"/>
    <w:rsid w:val="00931C09"/>
    <w:rsid w:val="009348C2"/>
    <w:rsid w:val="00935F48"/>
    <w:rsid w:val="009440D0"/>
    <w:rsid w:val="009523A3"/>
    <w:rsid w:val="00956386"/>
    <w:rsid w:val="00960958"/>
    <w:rsid w:val="00963A46"/>
    <w:rsid w:val="00964FC1"/>
    <w:rsid w:val="00966A3E"/>
    <w:rsid w:val="00971493"/>
    <w:rsid w:val="00971AD9"/>
    <w:rsid w:val="00973069"/>
    <w:rsid w:val="00973523"/>
    <w:rsid w:val="00974504"/>
    <w:rsid w:val="00980766"/>
    <w:rsid w:val="0098199D"/>
    <w:rsid w:val="009819DD"/>
    <w:rsid w:val="009835D4"/>
    <w:rsid w:val="009865D4"/>
    <w:rsid w:val="00995D64"/>
    <w:rsid w:val="00997152"/>
    <w:rsid w:val="009972CD"/>
    <w:rsid w:val="009A0E9C"/>
    <w:rsid w:val="009A110F"/>
    <w:rsid w:val="009A45DA"/>
    <w:rsid w:val="009B04FE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27A"/>
    <w:rsid w:val="009E5961"/>
    <w:rsid w:val="009F4FAC"/>
    <w:rsid w:val="00A017C0"/>
    <w:rsid w:val="00A10C6F"/>
    <w:rsid w:val="00A11228"/>
    <w:rsid w:val="00A222C2"/>
    <w:rsid w:val="00A2485B"/>
    <w:rsid w:val="00A24F3D"/>
    <w:rsid w:val="00A305D6"/>
    <w:rsid w:val="00A342C4"/>
    <w:rsid w:val="00A37FB2"/>
    <w:rsid w:val="00A50F6B"/>
    <w:rsid w:val="00A51824"/>
    <w:rsid w:val="00A52237"/>
    <w:rsid w:val="00A551D6"/>
    <w:rsid w:val="00A6251B"/>
    <w:rsid w:val="00A6754E"/>
    <w:rsid w:val="00A708E7"/>
    <w:rsid w:val="00A70F58"/>
    <w:rsid w:val="00A72987"/>
    <w:rsid w:val="00A72B7C"/>
    <w:rsid w:val="00A7346B"/>
    <w:rsid w:val="00A84C4F"/>
    <w:rsid w:val="00A932A1"/>
    <w:rsid w:val="00A96443"/>
    <w:rsid w:val="00A96E06"/>
    <w:rsid w:val="00AA6197"/>
    <w:rsid w:val="00AA6C70"/>
    <w:rsid w:val="00AB16FD"/>
    <w:rsid w:val="00AB4813"/>
    <w:rsid w:val="00AC4BBE"/>
    <w:rsid w:val="00AC6466"/>
    <w:rsid w:val="00AC7639"/>
    <w:rsid w:val="00AD0632"/>
    <w:rsid w:val="00AD066A"/>
    <w:rsid w:val="00AD08BB"/>
    <w:rsid w:val="00AD0EC0"/>
    <w:rsid w:val="00AD2FCF"/>
    <w:rsid w:val="00AD35A6"/>
    <w:rsid w:val="00AD5D86"/>
    <w:rsid w:val="00AD70D6"/>
    <w:rsid w:val="00AD75BC"/>
    <w:rsid w:val="00AD7BB0"/>
    <w:rsid w:val="00AD7BC9"/>
    <w:rsid w:val="00AD7E5D"/>
    <w:rsid w:val="00AE1871"/>
    <w:rsid w:val="00AE6164"/>
    <w:rsid w:val="00AF0DB9"/>
    <w:rsid w:val="00AF1A8C"/>
    <w:rsid w:val="00B0116D"/>
    <w:rsid w:val="00B01173"/>
    <w:rsid w:val="00B02F35"/>
    <w:rsid w:val="00B05A3C"/>
    <w:rsid w:val="00B07100"/>
    <w:rsid w:val="00B1138C"/>
    <w:rsid w:val="00B25071"/>
    <w:rsid w:val="00B251B0"/>
    <w:rsid w:val="00B2574A"/>
    <w:rsid w:val="00B35D8A"/>
    <w:rsid w:val="00B45B34"/>
    <w:rsid w:val="00B57047"/>
    <w:rsid w:val="00B61D86"/>
    <w:rsid w:val="00B6342D"/>
    <w:rsid w:val="00B703ED"/>
    <w:rsid w:val="00B726BD"/>
    <w:rsid w:val="00B732BC"/>
    <w:rsid w:val="00B90E33"/>
    <w:rsid w:val="00B91D6C"/>
    <w:rsid w:val="00B94822"/>
    <w:rsid w:val="00B9676B"/>
    <w:rsid w:val="00B97297"/>
    <w:rsid w:val="00BA2EA5"/>
    <w:rsid w:val="00BA364B"/>
    <w:rsid w:val="00BB1190"/>
    <w:rsid w:val="00BB31D0"/>
    <w:rsid w:val="00BB3A11"/>
    <w:rsid w:val="00BB41D0"/>
    <w:rsid w:val="00BB4DDB"/>
    <w:rsid w:val="00BB5D79"/>
    <w:rsid w:val="00BB5F02"/>
    <w:rsid w:val="00BC06E9"/>
    <w:rsid w:val="00BC702F"/>
    <w:rsid w:val="00BC7892"/>
    <w:rsid w:val="00BE0E62"/>
    <w:rsid w:val="00BE24D6"/>
    <w:rsid w:val="00BE7EFA"/>
    <w:rsid w:val="00BF06AD"/>
    <w:rsid w:val="00BF2C67"/>
    <w:rsid w:val="00BF5142"/>
    <w:rsid w:val="00C00601"/>
    <w:rsid w:val="00C04F4D"/>
    <w:rsid w:val="00C12E48"/>
    <w:rsid w:val="00C13D14"/>
    <w:rsid w:val="00C15F53"/>
    <w:rsid w:val="00C22095"/>
    <w:rsid w:val="00C23F09"/>
    <w:rsid w:val="00C25356"/>
    <w:rsid w:val="00C328D0"/>
    <w:rsid w:val="00C46BC1"/>
    <w:rsid w:val="00C5235F"/>
    <w:rsid w:val="00C54CE2"/>
    <w:rsid w:val="00C56E71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7E1E"/>
    <w:rsid w:val="00CA037D"/>
    <w:rsid w:val="00CA0837"/>
    <w:rsid w:val="00CA2442"/>
    <w:rsid w:val="00CA4725"/>
    <w:rsid w:val="00CA72C7"/>
    <w:rsid w:val="00CB6246"/>
    <w:rsid w:val="00CC0A17"/>
    <w:rsid w:val="00CC27E0"/>
    <w:rsid w:val="00CD0F93"/>
    <w:rsid w:val="00CD1BD1"/>
    <w:rsid w:val="00CD38A3"/>
    <w:rsid w:val="00CD396E"/>
    <w:rsid w:val="00CD528D"/>
    <w:rsid w:val="00CE0213"/>
    <w:rsid w:val="00CE78BF"/>
    <w:rsid w:val="00CF65EB"/>
    <w:rsid w:val="00CF72AD"/>
    <w:rsid w:val="00D02441"/>
    <w:rsid w:val="00D039F4"/>
    <w:rsid w:val="00D10496"/>
    <w:rsid w:val="00D11173"/>
    <w:rsid w:val="00D1215F"/>
    <w:rsid w:val="00D1354E"/>
    <w:rsid w:val="00D13890"/>
    <w:rsid w:val="00D16561"/>
    <w:rsid w:val="00D17FF8"/>
    <w:rsid w:val="00D268AC"/>
    <w:rsid w:val="00D27FF3"/>
    <w:rsid w:val="00D303DD"/>
    <w:rsid w:val="00D343D0"/>
    <w:rsid w:val="00D3664D"/>
    <w:rsid w:val="00D500E9"/>
    <w:rsid w:val="00D507BC"/>
    <w:rsid w:val="00D542AB"/>
    <w:rsid w:val="00D6090A"/>
    <w:rsid w:val="00D62FA3"/>
    <w:rsid w:val="00D63B6F"/>
    <w:rsid w:val="00D64A90"/>
    <w:rsid w:val="00D85D01"/>
    <w:rsid w:val="00D9410B"/>
    <w:rsid w:val="00D9695B"/>
    <w:rsid w:val="00DA2417"/>
    <w:rsid w:val="00DA5585"/>
    <w:rsid w:val="00DB02AC"/>
    <w:rsid w:val="00DB6AA2"/>
    <w:rsid w:val="00DC09EF"/>
    <w:rsid w:val="00DE10D1"/>
    <w:rsid w:val="00DE2514"/>
    <w:rsid w:val="00DE6851"/>
    <w:rsid w:val="00DF03EE"/>
    <w:rsid w:val="00E01B71"/>
    <w:rsid w:val="00E03A61"/>
    <w:rsid w:val="00E05CC9"/>
    <w:rsid w:val="00E15573"/>
    <w:rsid w:val="00E1576A"/>
    <w:rsid w:val="00E25A5B"/>
    <w:rsid w:val="00E373C7"/>
    <w:rsid w:val="00E4267B"/>
    <w:rsid w:val="00E42F13"/>
    <w:rsid w:val="00E452DF"/>
    <w:rsid w:val="00E543CF"/>
    <w:rsid w:val="00E546FD"/>
    <w:rsid w:val="00E57F9F"/>
    <w:rsid w:val="00E608F1"/>
    <w:rsid w:val="00E611B9"/>
    <w:rsid w:val="00E643B6"/>
    <w:rsid w:val="00E7144F"/>
    <w:rsid w:val="00E739BA"/>
    <w:rsid w:val="00E73D74"/>
    <w:rsid w:val="00E76A79"/>
    <w:rsid w:val="00E80692"/>
    <w:rsid w:val="00E80C24"/>
    <w:rsid w:val="00E84E54"/>
    <w:rsid w:val="00E93836"/>
    <w:rsid w:val="00E96D71"/>
    <w:rsid w:val="00EA7C16"/>
    <w:rsid w:val="00EC5281"/>
    <w:rsid w:val="00EC791D"/>
    <w:rsid w:val="00EC7CA6"/>
    <w:rsid w:val="00ED3C5D"/>
    <w:rsid w:val="00ED4553"/>
    <w:rsid w:val="00ED7774"/>
    <w:rsid w:val="00EF4EF3"/>
    <w:rsid w:val="00F00D08"/>
    <w:rsid w:val="00F03897"/>
    <w:rsid w:val="00F048D4"/>
    <w:rsid w:val="00F121D2"/>
    <w:rsid w:val="00F1350D"/>
    <w:rsid w:val="00F15583"/>
    <w:rsid w:val="00F17C18"/>
    <w:rsid w:val="00F200EE"/>
    <w:rsid w:val="00F22481"/>
    <w:rsid w:val="00F2542E"/>
    <w:rsid w:val="00F259CD"/>
    <w:rsid w:val="00F27278"/>
    <w:rsid w:val="00F344E3"/>
    <w:rsid w:val="00F34D58"/>
    <w:rsid w:val="00F403C4"/>
    <w:rsid w:val="00F40F1E"/>
    <w:rsid w:val="00F40FC9"/>
    <w:rsid w:val="00F41A9D"/>
    <w:rsid w:val="00F44314"/>
    <w:rsid w:val="00F54A18"/>
    <w:rsid w:val="00F54B9C"/>
    <w:rsid w:val="00F56E96"/>
    <w:rsid w:val="00F573DD"/>
    <w:rsid w:val="00F61E59"/>
    <w:rsid w:val="00F63D99"/>
    <w:rsid w:val="00F6426B"/>
    <w:rsid w:val="00F709B3"/>
    <w:rsid w:val="00F71A5E"/>
    <w:rsid w:val="00F72C57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361B"/>
    <w:rsid w:val="00FD17AF"/>
    <w:rsid w:val="00FD2F97"/>
    <w:rsid w:val="00FF50C0"/>
    <w:rsid w:val="00FF6003"/>
    <w:rsid w:val="00FF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F5B3701"/>
  <w15:docId w15:val="{DCBF7C25-569D-4763-B1C8-698FDE90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BE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E127A"/>
  </w:style>
  <w:style w:type="paragraph" w:styleId="BalloonText">
    <w:name w:val="Balloon Text"/>
    <w:basedOn w:val="Normal"/>
    <w:link w:val="BalloonTextChar"/>
    <w:semiHidden/>
    <w:unhideWhenUsed/>
    <w:rsid w:val="00E57F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57F9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1F9DF-5DB9-49DF-B713-CCCE5EA47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7</Pages>
  <Words>2133</Words>
  <Characters>11948</Characters>
  <Application>Microsoft Office Word</Application>
  <DocSecurity>0</DocSecurity>
  <Lines>278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S4011</vt:lpstr>
    </vt:vector>
  </TitlesOfParts>
  <Manager>R230</Manager>
  <Company>NJ Office of Legislative Services</Company>
  <LinksUpToDate>false</LinksUpToDate>
  <CharactersWithSpaces>14182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S4011</dc:title>
  <dc:subject/>
  <dc:creator>Senator  SWEENEY</dc:creator>
  <cp:keywords>S4011|7|EA |300|161|133|F|0|</cp:keywords>
  <dc:description>INTRODUCED JUNE 28, 2021</dc:description>
  <cp:lastModifiedBy>Todaro, Vivian</cp:lastModifiedBy>
  <cp:revision>2</cp:revision>
  <cp:lastPrinted>2021-06-29T14:09:00Z</cp:lastPrinted>
  <dcterms:created xsi:type="dcterms:W3CDTF">2021-06-29T14:09:00Z</dcterms:created>
  <dcterms:modified xsi:type="dcterms:W3CDTF">2021-06-29T14:09:00Z</dcterms:modified>
  <cp:category>ss.1-4: C.58:11B-28 et seq.; s.5: C.40:55D-28.2; s.6: Approp.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