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190" w:rsidRDefault="008A7190" w:rsidP="008A719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4059 </w:t>
      </w:r>
    </w:p>
    <w:p w:rsidR="008A7190" w:rsidRPr="009D38FF" w:rsidRDefault="008A7190" w:rsidP="008A719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97954524" r:id="rId8"/>
        </w:object>
      </w:r>
    </w:p>
    <w:p w:rsidR="008A7190" w:rsidRDefault="008A7190" w:rsidP="008A7190">
      <w:pPr>
        <w:pStyle w:val="bpuState"/>
      </w:pPr>
      <w:r>
        <w:t>STATE OF NEW JERSEY</w:t>
      </w:r>
    </w:p>
    <w:p w:rsidR="008A7190" w:rsidRDefault="008A7190" w:rsidP="008A7190">
      <w:pPr>
        <w:pStyle w:val="bpuLegislature"/>
      </w:pPr>
      <w:r>
        <w:t>219th LEGISLATURE</w:t>
      </w:r>
    </w:p>
    <w:p w:rsidR="008A7190" w:rsidRDefault="008A7190" w:rsidP="008A7190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97954525" r:id="rId9"/>
        </w:object>
      </w:r>
      <w:r>
        <w:t xml:space="preserve">  </w:t>
      </w:r>
    </w:p>
    <w:p w:rsidR="008A7190" w:rsidRDefault="008A7190" w:rsidP="008A7190">
      <w:pPr>
        <w:pStyle w:val="bpuIntro"/>
      </w:pPr>
      <w:r>
        <w:t xml:space="preserve">INTRODUCED NOVEMBER </w:t>
      </w:r>
      <w:r w:rsidR="007B5A16">
        <w:t>8</w:t>
      </w:r>
      <w:r>
        <w:t>, 2021</w:t>
      </w:r>
    </w:p>
    <w:p w:rsidR="008A7190" w:rsidRDefault="008A7190" w:rsidP="008A7190">
      <w:pPr>
        <w:pStyle w:val="bpuIntro"/>
      </w:pPr>
    </w:p>
    <w:p w:rsidR="008A7190" w:rsidRDefault="008A7190" w:rsidP="008A7190">
      <w:pPr>
        <w:pStyle w:val="bpuIntro"/>
        <w:sectPr w:rsidR="008A7190" w:rsidSect="008A7190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A7190" w:rsidRDefault="008A7190" w:rsidP="008A7190">
      <w:pPr>
        <w:pStyle w:val="bpuIntro"/>
      </w:pPr>
    </w:p>
    <w:p w:rsidR="008A7190" w:rsidRDefault="008A7190" w:rsidP="008A7190">
      <w:pPr>
        <w:pStyle w:val="bpuSponsor"/>
      </w:pPr>
      <w:r>
        <w:t>Sponsored by:</w:t>
      </w:r>
    </w:p>
    <w:p w:rsidR="008A7190" w:rsidRDefault="008A7190" w:rsidP="008A7190">
      <w:pPr>
        <w:pStyle w:val="bpuSponsor"/>
      </w:pPr>
      <w:proofErr w:type="gramStart"/>
      <w:r>
        <w:t>Senator  THOMAS</w:t>
      </w:r>
      <w:proofErr w:type="gramEnd"/>
      <w:r>
        <w:t xml:space="preserve"> H. KEAN, JR.</w:t>
      </w:r>
    </w:p>
    <w:p w:rsidR="008A7190" w:rsidRDefault="008A7190" w:rsidP="008A7190">
      <w:pPr>
        <w:pStyle w:val="bpuSponsor"/>
      </w:pPr>
      <w:r>
        <w:t>District 21 (Morris, Somerset and Union)</w:t>
      </w:r>
    </w:p>
    <w:p w:rsidR="008A7190" w:rsidRDefault="008A7190" w:rsidP="008A7190">
      <w:pPr>
        <w:pStyle w:val="bpuSponsor"/>
      </w:pPr>
      <w:proofErr w:type="gramStart"/>
      <w:r>
        <w:t>Senator  STEPHEN</w:t>
      </w:r>
      <w:proofErr w:type="gramEnd"/>
      <w:r>
        <w:t xml:space="preserve"> M. SWEENEY</w:t>
      </w:r>
    </w:p>
    <w:p w:rsidR="008A7190" w:rsidRDefault="008A7190" w:rsidP="008A7190">
      <w:pPr>
        <w:pStyle w:val="bpuSponsor"/>
      </w:pPr>
      <w:r>
        <w:t>District 3 (Cumberland, Gloucester and Salem)</w:t>
      </w:r>
    </w:p>
    <w:p w:rsidR="008A7190" w:rsidRDefault="008A7190" w:rsidP="008A7190">
      <w:pPr>
        <w:pStyle w:val="bpuSponsor"/>
      </w:pPr>
    </w:p>
    <w:p w:rsidR="008A7190" w:rsidRDefault="008A7190" w:rsidP="008A7190">
      <w:pPr>
        <w:pStyle w:val="bpuSponsor"/>
      </w:pPr>
    </w:p>
    <w:p w:rsidR="008A7190" w:rsidRDefault="008A7190" w:rsidP="008A7190">
      <w:pPr>
        <w:pStyle w:val="bpuSponsor"/>
      </w:pPr>
    </w:p>
    <w:p w:rsidR="008A7190" w:rsidRDefault="008A7190" w:rsidP="008A7190">
      <w:pPr>
        <w:pStyle w:val="bpuSponsor"/>
      </w:pPr>
    </w:p>
    <w:p w:rsidR="008A7190" w:rsidRDefault="008A7190" w:rsidP="008A7190">
      <w:pPr>
        <w:pStyle w:val="bpuSponsor"/>
      </w:pPr>
      <w:r>
        <w:t>SYNOPSIS</w:t>
      </w:r>
    </w:p>
    <w:p w:rsidR="008A7190" w:rsidRDefault="008A7190" w:rsidP="008A7190">
      <w:pPr>
        <w:pStyle w:val="bpuNormText"/>
      </w:pPr>
      <w:r>
        <w:tab/>
        <w:t xml:space="preserve">Permits members of NJ National Guard to be election workers under certain circumstances. </w:t>
      </w:r>
    </w:p>
    <w:p w:rsidR="008A7190" w:rsidRDefault="008A7190" w:rsidP="008A7190">
      <w:pPr>
        <w:pStyle w:val="bpuNormText"/>
      </w:pPr>
    </w:p>
    <w:p w:rsidR="008A7190" w:rsidRDefault="008A7190" w:rsidP="008A7190">
      <w:pPr>
        <w:pStyle w:val="bpuSponsor"/>
      </w:pPr>
      <w:r>
        <w:t xml:space="preserve">CURRENT VERSION OF TEXT </w:t>
      </w:r>
    </w:p>
    <w:p w:rsidR="008A7190" w:rsidRDefault="008A7190" w:rsidP="008A7190">
      <w:pPr>
        <w:pStyle w:val="bpuNormText"/>
      </w:pPr>
      <w:r>
        <w:tab/>
        <w:t>As introduced.</w:t>
      </w:r>
    </w:p>
    <w:p w:rsidR="008A7190" w:rsidRDefault="008A7190" w:rsidP="008A719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A7190" w:rsidRDefault="008A719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A7190" w:rsidSect="008A719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8C3A8E" w:rsidRDefault="001278F5" w:rsidP="003E47BA">
      <w:pPr>
        <w:pStyle w:val="HangingAnAct"/>
        <w:rPr>
          <w:rStyle w:val="HangingAnActChar"/>
        </w:rPr>
      </w:pPr>
      <w:r w:rsidRPr="008C3A8E">
        <w:rPr>
          <w:rStyle w:val="BillHead"/>
        </w:rPr>
        <w:lastRenderedPageBreak/>
        <w:t>An Act</w:t>
      </w:r>
      <w:r w:rsidR="00686AEB" w:rsidRPr="008C3A8E">
        <w:rPr>
          <w:rStyle w:val="HangingAnActChar"/>
        </w:rPr>
        <w:t xml:space="preserve"> </w:t>
      </w:r>
      <w:r w:rsidR="000E4E20" w:rsidRPr="008C3A8E">
        <w:rPr>
          <w:rStyle w:val="HangingAnActChar"/>
        </w:rPr>
        <w:t>concerning the membership of a district board of elections and supplementing Title 19 of the Revised Statues.</w:t>
      </w:r>
    </w:p>
    <w:p w:rsidR="000B1054" w:rsidRPr="008C3A8E" w:rsidRDefault="000B1054" w:rsidP="000B1054"/>
    <w:p w:rsidR="00686AEB" w:rsidRPr="008C3A8E" w:rsidRDefault="00686AEB" w:rsidP="00686AEB">
      <w:r w:rsidRPr="008C3A8E">
        <w:tab/>
      </w:r>
      <w:r w:rsidR="001278F5" w:rsidRPr="008C3A8E">
        <w:rPr>
          <w:rStyle w:val="BillHeading2"/>
        </w:rPr>
        <w:t>Be It Enacted</w:t>
      </w:r>
      <w:r w:rsidRPr="008C3A8E">
        <w:rPr>
          <w:rStyle w:val="BillHeading2"/>
        </w:rPr>
        <w:t xml:space="preserve"> </w:t>
      </w:r>
      <w:r w:rsidR="001278F5" w:rsidRPr="008C3A8E">
        <w:rPr>
          <w:rStyle w:val="BillLanguage"/>
        </w:rPr>
        <w:t>by the Senate and General Assembly of the State of New Jersey:</w:t>
      </w:r>
    </w:p>
    <w:p w:rsidR="00686AEB" w:rsidRPr="008C3A8E" w:rsidRDefault="00686AEB" w:rsidP="00686AEB"/>
    <w:p w:rsidR="00B52DA3" w:rsidRPr="008C3A8E" w:rsidRDefault="00F93EF4" w:rsidP="00686AEB">
      <w:r>
        <w:tab/>
        <w:t>1.</w:t>
      </w:r>
      <w:r>
        <w:tab/>
      </w:r>
      <w:proofErr w:type="gramStart"/>
      <w:r w:rsidR="006B166C" w:rsidRPr="008C3A8E">
        <w:t>a</w:t>
      </w:r>
      <w:proofErr w:type="gramEnd"/>
      <w:r w:rsidR="006B166C" w:rsidRPr="008C3A8E">
        <w:t xml:space="preserve">. </w:t>
      </w:r>
      <w:r>
        <w:t xml:space="preserve"> </w:t>
      </w:r>
      <w:r w:rsidR="00B52DA3" w:rsidRPr="008C3A8E">
        <w:t xml:space="preserve">Notwithstanding any law, rule, </w:t>
      </w:r>
      <w:r w:rsidR="006E31D4" w:rsidRPr="008C3A8E">
        <w:t>or regulation to the contrary</w:t>
      </w:r>
      <w:r w:rsidR="00B52DA3" w:rsidRPr="008C3A8E">
        <w:t xml:space="preserve">, the Secretary of State and Adjutant </w:t>
      </w:r>
      <w:r w:rsidR="006B166C" w:rsidRPr="008C3A8E">
        <w:t>General</w:t>
      </w:r>
      <w:r w:rsidR="00B52DA3" w:rsidRPr="008C3A8E">
        <w:t xml:space="preserve"> shall enter into</w:t>
      </w:r>
      <w:r w:rsidR="00AF7907" w:rsidRPr="008C3A8E">
        <w:t xml:space="preserve"> </w:t>
      </w:r>
      <w:r w:rsidR="006B166C" w:rsidRPr="008C3A8E">
        <w:t xml:space="preserve">a memorandum of understanding or other written agreement for the purposes of </w:t>
      </w:r>
      <w:r w:rsidR="006E31D4" w:rsidRPr="008C3A8E">
        <w:t>permitting</w:t>
      </w:r>
      <w:r w:rsidR="006B166C" w:rsidRPr="008C3A8E">
        <w:t xml:space="preserve"> any member of the New Jersey National Guard to serve as a member of a district board pursuant to the provisi</w:t>
      </w:r>
      <w:r w:rsidR="006E31D4" w:rsidRPr="008C3A8E">
        <w:t>ons of</w:t>
      </w:r>
      <w:r w:rsidR="006B166C" w:rsidRPr="008C3A8E">
        <w:t xml:space="preserve"> this act, P.L.    , c.    (C.        </w:t>
      </w:r>
      <w:proofErr w:type="gramStart"/>
      <w:r w:rsidR="006B166C" w:rsidRPr="008C3A8E">
        <w:t>)(</w:t>
      </w:r>
      <w:proofErr w:type="gramEnd"/>
      <w:r w:rsidR="006B166C" w:rsidRPr="008C3A8E">
        <w:t>pending before the Legislature as this bill).  The memorandum of understan</w:t>
      </w:r>
      <w:r w:rsidR="00882D5B" w:rsidRPr="008C3A8E">
        <w:t>ding or other written agreement</w:t>
      </w:r>
      <w:r w:rsidR="006B166C" w:rsidRPr="008C3A8E">
        <w:t xml:space="preserve"> required under this subsection shall be revised and updated as necessary, on at least an annual basis.</w:t>
      </w:r>
    </w:p>
    <w:p w:rsidR="006B166C" w:rsidRPr="008C3A8E" w:rsidRDefault="006B166C" w:rsidP="00686AEB">
      <w:r w:rsidRPr="008C3A8E">
        <w:tab/>
      </w:r>
      <w:proofErr w:type="gramStart"/>
      <w:r w:rsidRPr="008C3A8E">
        <w:t>b.</w:t>
      </w:r>
      <w:r w:rsidR="00F93EF4">
        <w:t xml:space="preserve"> </w:t>
      </w:r>
      <w:r w:rsidRPr="008C3A8E">
        <w:t xml:space="preserve"> If</w:t>
      </w:r>
      <w:proofErr w:type="gramEnd"/>
      <w:r w:rsidRPr="008C3A8E">
        <w:t xml:space="preserve"> </w:t>
      </w:r>
      <w:r w:rsidR="00F61488" w:rsidRPr="008C3A8E">
        <w:t xml:space="preserve">within three weeks of a general election or a primary election for a general election </w:t>
      </w:r>
      <w:r w:rsidR="00D8567C" w:rsidRPr="008C3A8E">
        <w:t xml:space="preserve">a county board of elections determines that the required number of members of a district board would not be met pursuant to the </w:t>
      </w:r>
      <w:r w:rsidR="006E31D4" w:rsidRPr="008C3A8E">
        <w:t>provisions of</w:t>
      </w:r>
      <w:r w:rsidR="00D8567C" w:rsidRPr="008C3A8E">
        <w:t xml:space="preserve"> R.S.19:6-1</w:t>
      </w:r>
      <w:r w:rsidR="006E31D4" w:rsidRPr="008C3A8E">
        <w:t>, t</w:t>
      </w:r>
      <w:r w:rsidR="00D8567C" w:rsidRPr="008C3A8E">
        <w:t xml:space="preserve">he county board of elections may submit a request to the Department of Military and Veterans’ Affairs </w:t>
      </w:r>
      <w:r w:rsidR="006E31D4" w:rsidRPr="008C3A8E">
        <w:t xml:space="preserve">for </w:t>
      </w:r>
      <w:r w:rsidR="00D8567C" w:rsidRPr="008C3A8E">
        <w:t xml:space="preserve">members of the New Jersey National Guard </w:t>
      </w:r>
      <w:r w:rsidR="006E31D4" w:rsidRPr="008C3A8E">
        <w:t>to serve a</w:t>
      </w:r>
      <w:r w:rsidR="00E2602A" w:rsidRPr="008C3A8E">
        <w:t>s</w:t>
      </w:r>
      <w:r w:rsidR="006E31D4" w:rsidRPr="008C3A8E">
        <w:t xml:space="preserve"> members of a district board</w:t>
      </w:r>
      <w:r w:rsidR="00FE0C23" w:rsidRPr="008C3A8E">
        <w:t>.  Upon the request from a county board of elections for members of the New Jersey National Guard to serve as members of a district board, the Department of Military an</w:t>
      </w:r>
      <w:r w:rsidR="00EF6954">
        <w:t>d Veterans’ Affairs may solicit</w:t>
      </w:r>
      <w:r w:rsidR="00A13C8C" w:rsidRPr="008C3A8E">
        <w:t xml:space="preserve"> members of the </w:t>
      </w:r>
      <w:r w:rsidR="00F412B4" w:rsidRPr="008C3A8E">
        <w:t xml:space="preserve">New Jersey </w:t>
      </w:r>
      <w:r w:rsidR="00A13C8C" w:rsidRPr="008C3A8E">
        <w:t xml:space="preserve">National Guard </w:t>
      </w:r>
      <w:r w:rsidR="00EF6954">
        <w:t xml:space="preserve">who are </w:t>
      </w:r>
      <w:r w:rsidR="00A13C8C" w:rsidRPr="008C3A8E">
        <w:t xml:space="preserve">willing </w:t>
      </w:r>
      <w:r w:rsidR="00FE0C23" w:rsidRPr="008C3A8E">
        <w:t>to serve as a member of a district</w:t>
      </w:r>
      <w:r w:rsidR="007B0755">
        <w:t xml:space="preserve"> board</w:t>
      </w:r>
      <w:r w:rsidR="00FE0C23" w:rsidRPr="008C3A8E">
        <w:t xml:space="preserve">. </w:t>
      </w:r>
      <w:r w:rsidR="00A13C8C" w:rsidRPr="008C3A8E">
        <w:t xml:space="preserve"> </w:t>
      </w:r>
      <w:r w:rsidR="00150AD5" w:rsidRPr="008C3A8E">
        <w:t xml:space="preserve">The process for submitting a request and for soliciting National Guard members shall </w:t>
      </w:r>
      <w:r w:rsidR="00FE0C23" w:rsidRPr="008C3A8E">
        <w:t>be</w:t>
      </w:r>
      <w:r w:rsidR="006E31D4" w:rsidRPr="008C3A8E">
        <w:t xml:space="preserve"> </w:t>
      </w:r>
      <w:r w:rsidR="00150AD5" w:rsidRPr="008C3A8E">
        <w:t xml:space="preserve">in accordance with </w:t>
      </w:r>
      <w:r w:rsidR="00A15CCA" w:rsidRPr="008C3A8E">
        <w:t>the memorandum of understanding or other written agreement by the Secretary of State and the Adjutant General as provided in subsection a. of this section.</w:t>
      </w:r>
    </w:p>
    <w:p w:rsidR="006E31D4" w:rsidRPr="008C3A8E" w:rsidRDefault="006E31D4" w:rsidP="00686AEB">
      <w:r w:rsidRPr="008C3A8E">
        <w:tab/>
      </w:r>
      <w:proofErr w:type="gramStart"/>
      <w:r w:rsidRPr="008C3A8E">
        <w:t xml:space="preserve">c. </w:t>
      </w:r>
      <w:r w:rsidR="00F93EF4">
        <w:t xml:space="preserve"> </w:t>
      </w:r>
      <w:r w:rsidR="00FE0C23" w:rsidRPr="008C3A8E">
        <w:t>A</w:t>
      </w:r>
      <w:proofErr w:type="gramEnd"/>
      <w:r w:rsidR="00FE0C23" w:rsidRPr="008C3A8E">
        <w:t xml:space="preserve"> member of the New Jersey National Guard </w:t>
      </w:r>
      <w:r w:rsidR="00A13C8C" w:rsidRPr="008C3A8E">
        <w:t>serving</w:t>
      </w:r>
      <w:r w:rsidRPr="008C3A8E">
        <w:t xml:space="preserve"> as a member o</w:t>
      </w:r>
      <w:r w:rsidR="00FE0C23" w:rsidRPr="008C3A8E">
        <w:t>f</w:t>
      </w:r>
      <w:r w:rsidR="00A13C8C" w:rsidRPr="008C3A8E">
        <w:t xml:space="preserve"> a district board under the provision of subsections a. and b. of this section </w:t>
      </w:r>
      <w:r w:rsidRPr="008C3A8E">
        <w:t>shall not be in uniform and shall be in civilian clothing</w:t>
      </w:r>
      <w:r w:rsidR="00A15CCA" w:rsidRPr="008C3A8E">
        <w:t xml:space="preserve"> while carrying out the duties and responsibilities of a district board member</w:t>
      </w:r>
      <w:r w:rsidRPr="008C3A8E">
        <w:t>.</w:t>
      </w:r>
    </w:p>
    <w:p w:rsidR="006B166C" w:rsidRPr="008C3A8E" w:rsidRDefault="006E31D4" w:rsidP="00686AEB">
      <w:r w:rsidRPr="008C3A8E">
        <w:tab/>
      </w:r>
      <w:proofErr w:type="gramStart"/>
      <w:r w:rsidRPr="008C3A8E">
        <w:t>d.</w:t>
      </w:r>
      <w:r w:rsidR="00F93EF4">
        <w:t xml:space="preserve"> </w:t>
      </w:r>
      <w:r w:rsidRPr="008C3A8E">
        <w:t xml:space="preserve"> </w:t>
      </w:r>
      <w:r w:rsidR="00882D5B" w:rsidRPr="008C3A8E">
        <w:t>In</w:t>
      </w:r>
      <w:proofErr w:type="gramEnd"/>
      <w:r w:rsidR="00882D5B" w:rsidRPr="008C3A8E">
        <w:t xml:space="preserve"> addition to the regular compensation of a mem</w:t>
      </w:r>
      <w:r w:rsidR="00A15CCA" w:rsidRPr="008C3A8E">
        <w:t>ber of the New Jersey National G</w:t>
      </w:r>
      <w:r w:rsidR="00664EB9" w:rsidRPr="008C3A8E">
        <w:t>uard, a member of the National G</w:t>
      </w:r>
      <w:r w:rsidR="00882D5B" w:rsidRPr="008C3A8E">
        <w:t xml:space="preserve">uard </w:t>
      </w:r>
      <w:r w:rsidR="00A13C8C" w:rsidRPr="008C3A8E">
        <w:t>serving</w:t>
      </w:r>
      <w:r w:rsidR="00882D5B" w:rsidRPr="008C3A8E">
        <w:t xml:space="preserve"> as a member of a district board shall receive the amount payable under R.S.19:45-6 and section 1 of P.L.1991, c.102</w:t>
      </w:r>
      <w:r w:rsidR="00CF6CEA" w:rsidRPr="008C3A8E">
        <w:t xml:space="preserve"> (C.19:6-9.1)</w:t>
      </w:r>
      <w:r w:rsidR="00882D5B" w:rsidRPr="008C3A8E">
        <w:t xml:space="preserve">, except that any </w:t>
      </w:r>
      <w:r w:rsidRPr="008C3A8E">
        <w:t xml:space="preserve">payments </w:t>
      </w:r>
      <w:r w:rsidR="00882D5B" w:rsidRPr="008C3A8E">
        <w:t xml:space="preserve">provided under this subsection </w:t>
      </w:r>
      <w:r w:rsidRPr="008C3A8E">
        <w:t>shall not be considered or included as remuneration for the purposes of R.S.43:21-19.</w:t>
      </w:r>
    </w:p>
    <w:p w:rsidR="00AF7907" w:rsidRPr="008C3A8E" w:rsidRDefault="00AF7907" w:rsidP="00686AEB">
      <w:r w:rsidRPr="008C3A8E">
        <w:tab/>
      </w:r>
      <w:proofErr w:type="gramStart"/>
      <w:r w:rsidRPr="008C3A8E">
        <w:t xml:space="preserve">e. </w:t>
      </w:r>
      <w:r w:rsidR="00F93EF4">
        <w:t xml:space="preserve"> </w:t>
      </w:r>
      <w:r w:rsidRPr="008C3A8E">
        <w:t>Nothing</w:t>
      </w:r>
      <w:proofErr w:type="gramEnd"/>
      <w:r w:rsidRPr="008C3A8E">
        <w:t xml:space="preserve"> herein shall be </w:t>
      </w:r>
      <w:r w:rsidR="00B71C02" w:rsidRPr="008C3A8E">
        <w:t xml:space="preserve">interpreted </w:t>
      </w:r>
      <w:r w:rsidRPr="008C3A8E">
        <w:t xml:space="preserve">to prohibit a member of the </w:t>
      </w:r>
      <w:r w:rsidR="00B71C02" w:rsidRPr="008C3A8E">
        <w:t xml:space="preserve">New Jersey </w:t>
      </w:r>
      <w:r w:rsidRPr="008C3A8E">
        <w:t xml:space="preserve">National Guard to serve </w:t>
      </w:r>
      <w:r w:rsidR="00F412B4" w:rsidRPr="008C3A8E">
        <w:t xml:space="preserve">as a member of a district board </w:t>
      </w:r>
      <w:r w:rsidRPr="008C3A8E">
        <w:t>in a personal capacity and in accordance with the qualifications provided in R.S.19:6-2</w:t>
      </w:r>
      <w:r w:rsidR="00B71C02" w:rsidRPr="008C3A8E">
        <w:t>.</w:t>
      </w:r>
    </w:p>
    <w:p w:rsidR="00B52DA3" w:rsidRPr="008C3A8E" w:rsidRDefault="00B52DA3" w:rsidP="00686AEB"/>
    <w:p w:rsidR="00686AEB" w:rsidRPr="008C3A8E" w:rsidRDefault="00686AEB" w:rsidP="00686AEB">
      <w:r w:rsidRPr="008C3A8E">
        <w:tab/>
      </w:r>
      <w:r w:rsidR="00B52DA3" w:rsidRPr="008C3A8E">
        <w:t>2</w:t>
      </w:r>
      <w:r w:rsidR="001278F5" w:rsidRPr="008C3A8E">
        <w:t xml:space="preserve">. </w:t>
      </w:r>
      <w:r w:rsidR="00B52DA3" w:rsidRPr="008C3A8E">
        <w:t xml:space="preserve"> </w:t>
      </w:r>
      <w:r w:rsidR="001278F5" w:rsidRPr="008C3A8E">
        <w:t>This act shall take effect</w:t>
      </w:r>
      <w:r w:rsidR="00B52DA3" w:rsidRPr="008C3A8E">
        <w:t xml:space="preserve"> immediately.</w:t>
      </w:r>
    </w:p>
    <w:p w:rsidR="00686AEB" w:rsidRPr="008C3A8E" w:rsidRDefault="00686AEB" w:rsidP="00686AEB">
      <w:pPr>
        <w:jc w:val="center"/>
      </w:pPr>
      <w:r w:rsidRPr="008C3A8E">
        <w:lastRenderedPageBreak/>
        <w:t>STATEMENT</w:t>
      </w:r>
    </w:p>
    <w:p w:rsidR="00686AEB" w:rsidRPr="008C3A8E" w:rsidRDefault="00686AEB" w:rsidP="00686AEB"/>
    <w:p w:rsidR="00F73EF9" w:rsidRPr="008C3A8E" w:rsidRDefault="00961521" w:rsidP="00F73EF9">
      <w:r w:rsidRPr="008C3A8E">
        <w:tab/>
      </w:r>
      <w:r w:rsidR="00CF6CEA" w:rsidRPr="008C3A8E">
        <w:t>This bill permits members of NJ Na</w:t>
      </w:r>
      <w:r w:rsidRPr="008C3A8E">
        <w:t>tional Guard to be member</w:t>
      </w:r>
      <w:r w:rsidR="00E2602A" w:rsidRPr="008C3A8E">
        <w:t>s</w:t>
      </w:r>
      <w:r w:rsidRPr="008C3A8E">
        <w:t xml:space="preserve"> of a district board </w:t>
      </w:r>
      <w:r w:rsidR="00CB6AAB" w:rsidRPr="008C3A8E">
        <w:t>of elections, also known as election</w:t>
      </w:r>
      <w:r w:rsidRPr="008C3A8E">
        <w:t xml:space="preserve"> workers, </w:t>
      </w:r>
      <w:r w:rsidR="00CF6CEA" w:rsidRPr="008C3A8E">
        <w:t xml:space="preserve">under certain circumstances. </w:t>
      </w:r>
      <w:r w:rsidR="00FE09E9" w:rsidRPr="008C3A8E">
        <w:t xml:space="preserve"> </w:t>
      </w:r>
      <w:r w:rsidR="00CF6CEA" w:rsidRPr="008C3A8E">
        <w:t>Under the bill, the Secretary of State and Adjutant General are required to enter into a memorandum of understanding or other written agreement for the purposes of per</w:t>
      </w:r>
      <w:r w:rsidRPr="008C3A8E">
        <w:t xml:space="preserve">mitting any member of the NJ </w:t>
      </w:r>
      <w:r w:rsidR="00CF6CEA" w:rsidRPr="008C3A8E">
        <w:t>National Guard to serve as a</w:t>
      </w:r>
      <w:r w:rsidR="00CB6AAB" w:rsidRPr="008C3A8E">
        <w:t>n election</w:t>
      </w:r>
      <w:r w:rsidRPr="008C3A8E">
        <w:t xml:space="preserve"> worker</w:t>
      </w:r>
      <w:r w:rsidR="00CF6CEA" w:rsidRPr="008C3A8E">
        <w:t xml:space="preserve">. </w:t>
      </w:r>
      <w:r w:rsidR="00FE09E9" w:rsidRPr="008C3A8E">
        <w:t xml:space="preserve"> </w:t>
      </w:r>
      <w:r w:rsidR="00CF6CEA" w:rsidRPr="008C3A8E">
        <w:t xml:space="preserve">The bill provides that the memorandum of understanding or other written agreement required </w:t>
      </w:r>
      <w:r w:rsidR="00E2602A" w:rsidRPr="008C3A8E">
        <w:t xml:space="preserve">under the bill </w:t>
      </w:r>
      <w:r w:rsidR="00CF6CEA" w:rsidRPr="008C3A8E">
        <w:t>would be revised and updated as necessary, on at least an annual basis.</w:t>
      </w:r>
    </w:p>
    <w:p w:rsidR="00F73EF9" w:rsidRPr="008C3A8E" w:rsidRDefault="00F73EF9" w:rsidP="00F73EF9">
      <w:r w:rsidRPr="008C3A8E">
        <w:tab/>
        <w:t xml:space="preserve">Under the bill, if within three weeks of a general election or a primary election for a general election a county board of elections determines that the required number of members of a district board would not be met pursuant to the provisions of R.S.19:6-1, the county board of elections may submit a request to the Department of Military and Veterans’ Affairs for members of the New Jersey National Guard to serve as members of a district board.  Upon the request from a county board of elections for members of the New Jersey National Guard to serve as members of a district board, the Department of Military and Veterans’ Affairs may solicit members of the New Jersey National Guard </w:t>
      </w:r>
      <w:r w:rsidR="00EF6954">
        <w:t xml:space="preserve">who are </w:t>
      </w:r>
      <w:r w:rsidRPr="008C3A8E">
        <w:t>willing to serve as a member of a district.  Under the bill, the process for submitting a request and for soliciting National Guard members would be in accordance with the memorandum of understanding or other written agreement by the Secretary of State and the Adjutant General.</w:t>
      </w:r>
    </w:p>
    <w:p w:rsidR="00F73EF9" w:rsidRPr="008C3A8E" w:rsidRDefault="00F73EF9" w:rsidP="00CF6CEA">
      <w:r w:rsidRPr="008C3A8E">
        <w:tab/>
        <w:t>The bill prohibits any member of the New Jersey National Guard serving as a member of a district board under the bill from being in uniform and requires the member to be in civilian clothing while carrying out the duties and responsibilities of a district board member.</w:t>
      </w:r>
    </w:p>
    <w:p w:rsidR="00961521" w:rsidRPr="008C3A8E" w:rsidRDefault="00F73EF9" w:rsidP="00CF6CEA">
      <w:r w:rsidRPr="008C3A8E">
        <w:tab/>
      </w:r>
      <w:r w:rsidR="00961521" w:rsidRPr="008C3A8E">
        <w:t xml:space="preserve">The </w:t>
      </w:r>
      <w:r w:rsidR="00CA589B" w:rsidRPr="008C3A8E">
        <w:t>bill</w:t>
      </w:r>
      <w:r w:rsidR="00961521" w:rsidRPr="008C3A8E">
        <w:t xml:space="preserve"> provides that, i</w:t>
      </w:r>
      <w:r w:rsidR="00CF6CEA" w:rsidRPr="008C3A8E">
        <w:t>n addition to the regular compensati</w:t>
      </w:r>
      <w:r w:rsidR="00961521" w:rsidRPr="008C3A8E">
        <w:t>on of a member of the NJ</w:t>
      </w:r>
      <w:r w:rsidR="00CF6CEA" w:rsidRPr="008C3A8E">
        <w:t xml:space="preserve"> National Guard, a member of the </w:t>
      </w:r>
      <w:r w:rsidR="00961521" w:rsidRPr="008C3A8E">
        <w:t>National Guard</w:t>
      </w:r>
      <w:r w:rsidR="00A6727D" w:rsidRPr="008C3A8E">
        <w:t xml:space="preserve"> serving</w:t>
      </w:r>
      <w:r w:rsidR="00CF6CEA" w:rsidRPr="008C3A8E">
        <w:t xml:space="preserve"> as a</w:t>
      </w:r>
      <w:r w:rsidR="00CB6AAB" w:rsidRPr="008C3A8E">
        <w:t>n</w:t>
      </w:r>
      <w:r w:rsidR="00CF6CEA" w:rsidRPr="008C3A8E">
        <w:t xml:space="preserve"> </w:t>
      </w:r>
      <w:r w:rsidR="00CB6AAB" w:rsidRPr="008C3A8E">
        <w:t>election</w:t>
      </w:r>
      <w:r w:rsidR="00961521" w:rsidRPr="008C3A8E">
        <w:t xml:space="preserve"> worker</w:t>
      </w:r>
      <w:r w:rsidR="00A6727D" w:rsidRPr="008C3A8E">
        <w:t xml:space="preserve"> under the</w:t>
      </w:r>
      <w:r w:rsidR="00961521" w:rsidRPr="008C3A8E">
        <w:t xml:space="preserve"> </w:t>
      </w:r>
      <w:r w:rsidR="00A6727D" w:rsidRPr="008C3A8E">
        <w:t xml:space="preserve">memorandum of understanding or other written agreement by the Secretary of State and the Adjutant General </w:t>
      </w:r>
      <w:r w:rsidR="00961521" w:rsidRPr="008C3A8E">
        <w:t xml:space="preserve">would </w:t>
      </w:r>
      <w:r w:rsidR="00CF6CEA" w:rsidRPr="008C3A8E">
        <w:t xml:space="preserve">receive the </w:t>
      </w:r>
      <w:r w:rsidR="00CB6AAB" w:rsidRPr="008C3A8E">
        <w:t>election</w:t>
      </w:r>
      <w:r w:rsidR="00961521" w:rsidRPr="008C3A8E">
        <w:t xml:space="preserve"> worker payment </w:t>
      </w:r>
      <w:r w:rsidR="00CF6CEA" w:rsidRPr="008C3A8E">
        <w:t xml:space="preserve">amount </w:t>
      </w:r>
      <w:r w:rsidR="00961521" w:rsidRPr="008C3A8E">
        <w:t>under current law.</w:t>
      </w:r>
    </w:p>
    <w:p w:rsidR="000C5038" w:rsidRPr="008C3A8E" w:rsidRDefault="00CF6CEA" w:rsidP="00F93EF4">
      <w:r w:rsidRPr="008C3A8E">
        <w:tab/>
      </w:r>
      <w:r w:rsidR="00961521" w:rsidRPr="008C3A8E">
        <w:t xml:space="preserve">The bill also clarifies that nothing in the bill </w:t>
      </w:r>
      <w:r w:rsidR="00E2602A" w:rsidRPr="008C3A8E">
        <w:t xml:space="preserve">is to </w:t>
      </w:r>
      <w:r w:rsidRPr="008C3A8E">
        <w:t>be interpreted to pr</w:t>
      </w:r>
      <w:r w:rsidR="00961521" w:rsidRPr="008C3A8E">
        <w:t>ohibit a member of the NJ</w:t>
      </w:r>
      <w:r w:rsidRPr="008C3A8E">
        <w:t xml:space="preserve"> National Guard to serve as a</w:t>
      </w:r>
      <w:r w:rsidR="00E2602A" w:rsidRPr="008C3A8E">
        <w:t>n</w:t>
      </w:r>
      <w:r w:rsidRPr="008C3A8E">
        <w:t xml:space="preserve"> </w:t>
      </w:r>
      <w:r w:rsidR="00CB6AAB" w:rsidRPr="008C3A8E">
        <w:t>election</w:t>
      </w:r>
      <w:r w:rsidR="00961521" w:rsidRPr="008C3A8E">
        <w:t xml:space="preserve"> worker </w:t>
      </w:r>
      <w:r w:rsidRPr="008C3A8E">
        <w:t>in a personal capacity and in accordance with the qualifications provided</w:t>
      </w:r>
      <w:r w:rsidR="00961521" w:rsidRPr="008C3A8E">
        <w:t xml:space="preserve"> in current law</w:t>
      </w:r>
      <w:r w:rsidRPr="008C3A8E">
        <w:t>.</w:t>
      </w:r>
    </w:p>
    <w:sectPr w:rsidR="000C5038" w:rsidRPr="008C3A8E" w:rsidSect="008A719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C59" w:rsidRDefault="007B6C59">
      <w:r>
        <w:separator/>
      </w:r>
    </w:p>
  </w:endnote>
  <w:endnote w:type="continuationSeparator" w:id="0">
    <w:p w:rsidR="007B6C59" w:rsidRDefault="007B6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C59" w:rsidRDefault="007B6C59">
      <w:r>
        <w:separator/>
      </w:r>
    </w:p>
  </w:footnote>
  <w:footnote w:type="continuationSeparator" w:id="0">
    <w:p w:rsidR="007B6C59" w:rsidRDefault="007B6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F420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7190" w:rsidRDefault="008A7190" w:rsidP="008A7190">
    <w:pPr>
      <w:pStyle w:val="bpuHeadSpon"/>
    </w:pPr>
    <w:r w:rsidRPr="008A7190">
      <w:rPr>
        <w:rStyle w:val="bpuHeadSponChar"/>
      </w:rPr>
      <w:t>S4059</w:t>
    </w:r>
    <w:r>
      <w:t xml:space="preserve"> T.KEAN, SWEENEY</w:t>
    </w:r>
  </w:p>
  <w:p w:rsidR="008A7190" w:rsidRDefault="008A7190" w:rsidP="008A71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4201">
      <w:rPr>
        <w:noProof/>
      </w:rPr>
      <w:t>3</w:t>
    </w:r>
    <w:r>
      <w:fldChar w:fldCharType="end"/>
    </w:r>
  </w:p>
  <w:p w:rsidR="008A7190" w:rsidRDefault="008A7190" w:rsidP="008A719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A7190" w:rsidRDefault="008A7190" w:rsidP="008A7190">
    <w:pPr>
      <w:pStyle w:val="bpuHeadSpon"/>
    </w:pPr>
    <w:r w:rsidRPr="008A7190">
      <w:rPr>
        <w:rStyle w:val="bpuHeadSponChar"/>
      </w:rPr>
      <w:t>S4059</w:t>
    </w:r>
    <w:r>
      <w:t xml:space="preserve"> T.KEAN, SWEENEY</w:t>
    </w:r>
  </w:p>
  <w:p w:rsidR="008A7190" w:rsidRDefault="008A7190" w:rsidP="008A71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4201">
      <w:rPr>
        <w:noProof/>
      </w:rPr>
      <w:t>2</w:t>
    </w:r>
    <w:r>
      <w:fldChar w:fldCharType="end"/>
    </w:r>
  </w:p>
  <w:p w:rsidR="008A7190" w:rsidRDefault="008A7190" w:rsidP="008A719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5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A4C29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4E20"/>
    <w:rsid w:val="000F3DA2"/>
    <w:rsid w:val="000F5FDE"/>
    <w:rsid w:val="000F7466"/>
    <w:rsid w:val="00106BC2"/>
    <w:rsid w:val="001278F5"/>
    <w:rsid w:val="0013000E"/>
    <w:rsid w:val="00133F81"/>
    <w:rsid w:val="00135943"/>
    <w:rsid w:val="0014664C"/>
    <w:rsid w:val="00150AD5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1EA"/>
    <w:rsid w:val="00205533"/>
    <w:rsid w:val="00212B8D"/>
    <w:rsid w:val="002206C8"/>
    <w:rsid w:val="00222983"/>
    <w:rsid w:val="002370D0"/>
    <w:rsid w:val="00247C8E"/>
    <w:rsid w:val="00255958"/>
    <w:rsid w:val="00257FA2"/>
    <w:rsid w:val="0026574A"/>
    <w:rsid w:val="002660BB"/>
    <w:rsid w:val="002720E8"/>
    <w:rsid w:val="00275293"/>
    <w:rsid w:val="00275F45"/>
    <w:rsid w:val="00277679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346B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4EB9"/>
    <w:rsid w:val="00665CBC"/>
    <w:rsid w:val="00667A5C"/>
    <w:rsid w:val="00677316"/>
    <w:rsid w:val="00686AEB"/>
    <w:rsid w:val="006A23BB"/>
    <w:rsid w:val="006B166C"/>
    <w:rsid w:val="006B7897"/>
    <w:rsid w:val="006B7FA7"/>
    <w:rsid w:val="006C086A"/>
    <w:rsid w:val="006C21C1"/>
    <w:rsid w:val="006C7327"/>
    <w:rsid w:val="006D00E5"/>
    <w:rsid w:val="006D791B"/>
    <w:rsid w:val="006E2895"/>
    <w:rsid w:val="006E31D4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0755"/>
    <w:rsid w:val="007B5A16"/>
    <w:rsid w:val="007B6C59"/>
    <w:rsid w:val="007C0E14"/>
    <w:rsid w:val="007C7DE4"/>
    <w:rsid w:val="007D40CB"/>
    <w:rsid w:val="007D5796"/>
    <w:rsid w:val="007D59C0"/>
    <w:rsid w:val="007D7D9C"/>
    <w:rsid w:val="007E7F35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2D5B"/>
    <w:rsid w:val="00884D51"/>
    <w:rsid w:val="008916EC"/>
    <w:rsid w:val="00891E4F"/>
    <w:rsid w:val="008A31C5"/>
    <w:rsid w:val="008A4F9A"/>
    <w:rsid w:val="008A7190"/>
    <w:rsid w:val="008B2850"/>
    <w:rsid w:val="008C3A8E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1521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C8C"/>
    <w:rsid w:val="00A15CCA"/>
    <w:rsid w:val="00A222C2"/>
    <w:rsid w:val="00A305D6"/>
    <w:rsid w:val="00A342C4"/>
    <w:rsid w:val="00A50F6B"/>
    <w:rsid w:val="00A52237"/>
    <w:rsid w:val="00A551D6"/>
    <w:rsid w:val="00A6251B"/>
    <w:rsid w:val="00A6727D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790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DA3"/>
    <w:rsid w:val="00B57047"/>
    <w:rsid w:val="00B61D86"/>
    <w:rsid w:val="00B6342D"/>
    <w:rsid w:val="00B71C02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0228"/>
    <w:rsid w:val="00C12E48"/>
    <w:rsid w:val="00C13D14"/>
    <w:rsid w:val="00C15F53"/>
    <w:rsid w:val="00C17676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589B"/>
    <w:rsid w:val="00CB6246"/>
    <w:rsid w:val="00CB6AAB"/>
    <w:rsid w:val="00CC0A17"/>
    <w:rsid w:val="00CD0F93"/>
    <w:rsid w:val="00CD1BD1"/>
    <w:rsid w:val="00CD528D"/>
    <w:rsid w:val="00CE78BF"/>
    <w:rsid w:val="00CF65EB"/>
    <w:rsid w:val="00CF6CEA"/>
    <w:rsid w:val="00CF72AD"/>
    <w:rsid w:val="00D02441"/>
    <w:rsid w:val="00D039F4"/>
    <w:rsid w:val="00D05B07"/>
    <w:rsid w:val="00D10496"/>
    <w:rsid w:val="00D11173"/>
    <w:rsid w:val="00D1215F"/>
    <w:rsid w:val="00D16561"/>
    <w:rsid w:val="00D17FF8"/>
    <w:rsid w:val="00D24E0A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567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23E5"/>
    <w:rsid w:val="00E01B71"/>
    <w:rsid w:val="00E05CC9"/>
    <w:rsid w:val="00E15573"/>
    <w:rsid w:val="00E163E3"/>
    <w:rsid w:val="00E25A5B"/>
    <w:rsid w:val="00E2602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4201"/>
    <w:rsid w:val="00EF6954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2B4"/>
    <w:rsid w:val="00F41A9D"/>
    <w:rsid w:val="00F44314"/>
    <w:rsid w:val="00F54B9C"/>
    <w:rsid w:val="00F56E96"/>
    <w:rsid w:val="00F573DD"/>
    <w:rsid w:val="00F61488"/>
    <w:rsid w:val="00F61E59"/>
    <w:rsid w:val="00F63D99"/>
    <w:rsid w:val="00F6426B"/>
    <w:rsid w:val="00F709B3"/>
    <w:rsid w:val="00F71A5E"/>
    <w:rsid w:val="00F73EF9"/>
    <w:rsid w:val="00F80AAC"/>
    <w:rsid w:val="00F93EF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9E9"/>
    <w:rsid w:val="00FE0C2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8585520-C2A6-4033-8629-224EC37A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8A7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A4CAE-C39F-4ACD-80C1-E6DD1F254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925</Words>
  <Characters>4567</Characters>
  <Application>Microsoft Office Word</Application>
  <DocSecurity>0</DocSecurity>
  <Lines>116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S4059</vt:lpstr>
    </vt:vector>
  </TitlesOfParts>
  <Manager>R56</Manager>
  <Company>NJ Office of Legislative Services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S4059</dc:title>
  <dc:subject/>
  <dc:creator>Senator  KEAN, Senator  SWEENEY</dc:creator>
  <cp:keywords>S4059|3|SG |305|76|310|N|0|</cp:keywords>
  <dc:description>INTRODUCED NOVEMBER 8, 2021</dc:description>
  <cp:lastModifiedBy>Bell, Careema</cp:lastModifiedBy>
  <cp:revision>2</cp:revision>
  <cp:lastPrinted>2021-10-25T13:49:00Z</cp:lastPrinted>
  <dcterms:created xsi:type="dcterms:W3CDTF">2021-11-09T14:14:00Z</dcterms:created>
  <dcterms:modified xsi:type="dcterms:W3CDTF">2021-11-09T14:14:00Z</dcterms:modified>
  <cp:category>s.1: C.19:6-1.1_x000d_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