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03B" w:rsidRDefault="00ED603B" w:rsidP="00ED603B">
      <w:pPr>
        <w:pStyle w:val="bpuBill"/>
      </w:pPr>
      <w:bookmarkStart w:id="0" w:name="bpuFrontPg"/>
      <w:bookmarkStart w:id="1" w:name="_GoBack"/>
      <w:bookmarkEnd w:id="0"/>
      <w:bookmarkEnd w:id="1"/>
      <w:r>
        <w:t xml:space="preserve">SENATE, No. 4067 </w:t>
      </w:r>
    </w:p>
    <w:p w:rsidR="00ED603B" w:rsidRPr="009D38FF" w:rsidRDefault="00ED603B" w:rsidP="00ED60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3829" r:id="rId8"/>
        </w:object>
      </w:r>
    </w:p>
    <w:p w:rsidR="00ED603B" w:rsidRDefault="00ED603B" w:rsidP="00ED603B">
      <w:pPr>
        <w:pStyle w:val="bpuState"/>
      </w:pPr>
      <w:r>
        <w:t>STATE OF NEW JERSEY</w:t>
      </w:r>
    </w:p>
    <w:p w:rsidR="00ED603B" w:rsidRDefault="00ED603B" w:rsidP="00ED603B">
      <w:pPr>
        <w:pStyle w:val="bpuLegislature"/>
      </w:pPr>
      <w:r>
        <w:t>219th LEGISLATURE</w:t>
      </w:r>
    </w:p>
    <w:p w:rsidR="00ED603B" w:rsidRDefault="00ED603B" w:rsidP="00ED603B">
      <w:pPr>
        <w:pStyle w:val="bpuWpGraphic"/>
      </w:pPr>
      <w:r>
        <w:object w:dxaOrig="8985" w:dyaOrig="255">
          <v:shape id="_x0000_i1026" type="#_x0000_t75" style="width:6in;height:12pt" o:ole="">
            <v:imagedata r:id="rId7" o:title=""/>
          </v:shape>
          <o:OLEObject Type="Embed" ProgID="WPWin6.1" ShapeID="_x0000_i1026" DrawAspect="Content" ObjectID="_1698573830" r:id="rId9"/>
        </w:object>
      </w:r>
      <w:r>
        <w:t xml:space="preserve">  </w:t>
      </w:r>
    </w:p>
    <w:p w:rsidR="00ED603B" w:rsidRDefault="00ED603B" w:rsidP="00ED603B">
      <w:pPr>
        <w:pStyle w:val="bpuIntro"/>
      </w:pPr>
      <w:r>
        <w:t>INTRODUCED NOVEMBER 8, 2021</w:t>
      </w:r>
    </w:p>
    <w:p w:rsidR="00ED603B" w:rsidRDefault="00ED603B" w:rsidP="00ED603B">
      <w:pPr>
        <w:pStyle w:val="bpuIntro"/>
      </w:pPr>
    </w:p>
    <w:p w:rsidR="00ED603B" w:rsidRDefault="00ED603B" w:rsidP="00ED603B">
      <w:pPr>
        <w:pStyle w:val="bpuIntro"/>
        <w:sectPr w:rsidR="00ED603B" w:rsidSect="00AD57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D603B" w:rsidRDefault="00ED603B" w:rsidP="00ED603B">
      <w:pPr>
        <w:pStyle w:val="bpuIntro"/>
      </w:pPr>
    </w:p>
    <w:p w:rsidR="00ED603B" w:rsidRDefault="00ED603B" w:rsidP="00ED603B">
      <w:pPr>
        <w:pStyle w:val="bpuSponsor"/>
      </w:pPr>
      <w:r>
        <w:t>Sponsored by:</w:t>
      </w:r>
    </w:p>
    <w:p w:rsidR="00ED603B" w:rsidRDefault="00ED603B" w:rsidP="00ED603B">
      <w:pPr>
        <w:pStyle w:val="bpuSponsor"/>
      </w:pPr>
      <w:r>
        <w:t>Senator  DAWN MARIE ADDIEGO</w:t>
      </w:r>
    </w:p>
    <w:p w:rsidR="00ED603B" w:rsidRDefault="00ED603B" w:rsidP="00ED603B">
      <w:pPr>
        <w:pStyle w:val="bpuSponsor"/>
      </w:pPr>
      <w:r>
        <w:t>District 8 (Atlantic, Burlington and Camden)</w:t>
      </w:r>
    </w:p>
    <w:p w:rsidR="00ED603B" w:rsidRDefault="00ED603B" w:rsidP="00ED603B">
      <w:pPr>
        <w:pStyle w:val="bpuSponsor"/>
      </w:pPr>
      <w:r>
        <w:t>Senator  STEPHEN M. SWEENEY</w:t>
      </w:r>
    </w:p>
    <w:p w:rsidR="00ED603B" w:rsidRDefault="00ED603B" w:rsidP="00ED603B">
      <w:pPr>
        <w:pStyle w:val="bpuSponsor"/>
      </w:pPr>
      <w:r>
        <w:t>District 3 (Cumberland, Gloucester and Salem)</w:t>
      </w:r>
    </w:p>
    <w:p w:rsidR="00ED603B" w:rsidRDefault="00ED603B" w:rsidP="00ED603B">
      <w:pPr>
        <w:pStyle w:val="bpuSponsor"/>
      </w:pPr>
    </w:p>
    <w:p w:rsidR="00ED603B" w:rsidRDefault="00AD57F1" w:rsidP="00AD57F1">
      <w:pPr>
        <w:pStyle w:val="bpuSponsor"/>
      </w:pPr>
      <w:r>
        <w:t>Co-Sponsored by:</w:t>
      </w:r>
    </w:p>
    <w:p w:rsidR="00AD57F1" w:rsidRPr="00AD57F1" w:rsidRDefault="00AD57F1" w:rsidP="00AD57F1">
      <w:pPr>
        <w:pStyle w:val="bpuSponsor"/>
      </w:pPr>
      <w:r w:rsidRPr="00AD57F1">
        <w:t>Senator Singleton</w:t>
      </w:r>
    </w:p>
    <w:p w:rsidR="00ED603B" w:rsidRDefault="00ED603B" w:rsidP="00ED603B">
      <w:pPr>
        <w:pStyle w:val="bpuSponsor"/>
      </w:pPr>
    </w:p>
    <w:p w:rsidR="00AD57F1" w:rsidRDefault="00AD57F1" w:rsidP="00AD57F1"/>
    <w:p w:rsidR="00AD57F1" w:rsidRPr="00AD57F1" w:rsidRDefault="00AD57F1" w:rsidP="00AD57F1"/>
    <w:p w:rsidR="00ED603B" w:rsidRDefault="00ED603B" w:rsidP="00ED603B">
      <w:pPr>
        <w:pStyle w:val="bpuSponsor"/>
      </w:pPr>
    </w:p>
    <w:p w:rsidR="00ED603B" w:rsidRDefault="00ED603B" w:rsidP="00ED603B">
      <w:pPr>
        <w:pStyle w:val="bpuSponsor"/>
      </w:pPr>
      <w:r>
        <w:t>SYNOPSIS</w:t>
      </w:r>
    </w:p>
    <w:p w:rsidR="00ED603B" w:rsidRDefault="00ED603B" w:rsidP="00ED603B">
      <w:pPr>
        <w:pStyle w:val="bpuNormText"/>
      </w:pPr>
      <w:r>
        <w:tab/>
        <w:t xml:space="preserve">Excludes farmland from definitions of “redevelopment area” and “rehabilitation area” in “Local Redevelopment and Housing Law.” </w:t>
      </w:r>
    </w:p>
    <w:p w:rsidR="00ED603B" w:rsidRDefault="00ED603B" w:rsidP="00ED603B">
      <w:pPr>
        <w:pStyle w:val="bpuNormText"/>
      </w:pPr>
    </w:p>
    <w:p w:rsidR="00ED603B" w:rsidRDefault="00ED603B" w:rsidP="00ED603B">
      <w:pPr>
        <w:pStyle w:val="bpuSponsor"/>
      </w:pPr>
      <w:r>
        <w:t xml:space="preserve">CURRENT VERSION OF TEXT </w:t>
      </w:r>
    </w:p>
    <w:p w:rsidR="00ED603B" w:rsidRDefault="00ED603B" w:rsidP="00ED603B">
      <w:pPr>
        <w:pStyle w:val="bpuNormText"/>
      </w:pPr>
      <w:r>
        <w:tab/>
        <w:t>As introduced.</w:t>
      </w:r>
    </w:p>
    <w:p w:rsidR="00ED603B" w:rsidRDefault="00ED603B" w:rsidP="00ED60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603B" w:rsidRDefault="00ED603B" w:rsidP="00122025">
      <w:pPr>
        <w:pStyle w:val="FronterPage"/>
        <w:tabs>
          <w:tab w:val="clear" w:pos="1440"/>
          <w:tab w:val="clear" w:pos="2160"/>
          <w:tab w:val="clear" w:pos="2880"/>
          <w:tab w:val="clear" w:pos="3600"/>
          <w:tab w:val="clear" w:pos="4320"/>
          <w:tab w:val="clear" w:pos="5040"/>
        </w:tabs>
        <w:sectPr w:rsidR="00ED603B" w:rsidSect="00ED603B">
          <w:type w:val="continuous"/>
          <w:pgSz w:w="12240" w:h="20160" w:code="5"/>
          <w:pgMar w:top="1440" w:right="2275" w:bottom="1440" w:left="2275" w:header="72" w:footer="720" w:gutter="0"/>
          <w:pgNumType w:start="1"/>
          <w:cols w:space="720"/>
          <w:docGrid w:linePitch="360"/>
        </w:sectPr>
      </w:pPr>
    </w:p>
    <w:p w:rsidR="00686AEB" w:rsidRPr="00677316" w:rsidRDefault="00E475B3" w:rsidP="00FF301E">
      <w:pPr>
        <w:pStyle w:val="HangingAnAct"/>
        <w:rPr>
          <w:rStyle w:val="HangingAnActChar"/>
        </w:rPr>
      </w:pPr>
      <w:r>
        <w:rPr>
          <w:rStyle w:val="BillHead"/>
        </w:rPr>
        <w:lastRenderedPageBreak/>
        <w:t>An Act</w:t>
      </w:r>
      <w:r w:rsidR="00686AEB" w:rsidRPr="006B7FA7">
        <w:rPr>
          <w:rStyle w:val="HangingAnActChar"/>
        </w:rPr>
        <w:t xml:space="preserve"> </w:t>
      </w:r>
      <w:r w:rsidR="000D7767" w:rsidRPr="000D7767">
        <w:rPr>
          <w:rStyle w:val="HangingAnActChar"/>
        </w:rPr>
        <w:t>concerning the designation of farmland as a redevelopment area or rehabilitation area under the “Local Redevelopment and Housing Law,” and amending P.L.1992, c.79.</w:t>
      </w:r>
    </w:p>
    <w:p w:rsidR="000B1054" w:rsidRPr="00D71D68" w:rsidRDefault="000B1054" w:rsidP="000B1054"/>
    <w:p w:rsidR="00686AEB" w:rsidRPr="00AA7880" w:rsidRDefault="00686AEB" w:rsidP="00686AEB">
      <w:r>
        <w:tab/>
      </w:r>
      <w:r w:rsidR="00E475B3">
        <w:rPr>
          <w:rStyle w:val="BillHeading2"/>
        </w:rPr>
        <w:t>Be It Enacted</w:t>
      </w:r>
      <w:r>
        <w:rPr>
          <w:rStyle w:val="BillHeading2"/>
        </w:rPr>
        <w:t xml:space="preserve"> </w:t>
      </w:r>
      <w:r w:rsidR="00E475B3">
        <w:rPr>
          <w:rStyle w:val="BillLanguage"/>
        </w:rPr>
        <w:t>by the Senate and General Assembly of the State of New Jersey:</w:t>
      </w:r>
    </w:p>
    <w:p w:rsidR="00686AEB" w:rsidRPr="00D71D68" w:rsidRDefault="00686AEB" w:rsidP="00686AEB"/>
    <w:p w:rsidR="005E370A" w:rsidRDefault="005E370A" w:rsidP="005E370A">
      <w:r>
        <w:tab/>
        <w:t>1.  Section 3 of P.</w:t>
      </w:r>
      <w:r w:rsidRPr="00AA70A7">
        <w:t>L.1992, c.79</w:t>
      </w:r>
      <w:r>
        <w:t xml:space="preserve"> (C.40A:12A-3) is amended to read as follows:</w:t>
      </w:r>
    </w:p>
    <w:p w:rsidR="005E370A" w:rsidRDefault="005E370A" w:rsidP="005E370A">
      <w:r>
        <w:tab/>
        <w:t>3.</w:t>
      </w:r>
      <w:r>
        <w:tab/>
        <w:t xml:space="preserve">As used in </w:t>
      </w:r>
      <w:r w:rsidRPr="001D67E2">
        <w:rPr>
          <w:rFonts w:ascii="Albertus Extra Bold" w:hAnsi="Albertus Extra Bold"/>
          <w:b/>
        </w:rPr>
        <w:t>[</w:t>
      </w:r>
      <w:r>
        <w:t>this act</w:t>
      </w:r>
      <w:r w:rsidRPr="001D67E2">
        <w:rPr>
          <w:rFonts w:ascii="Albertus Extra Bold" w:hAnsi="Albertus Extra Bold"/>
          <w:b/>
        </w:rPr>
        <w:t>]</w:t>
      </w:r>
      <w:r>
        <w:t xml:space="preserve"> </w:t>
      </w:r>
      <w:r w:rsidRPr="001D67E2">
        <w:rPr>
          <w:u w:val="single"/>
        </w:rPr>
        <w:t>P.L.1992, c.79 (C.40A:12A-1 et seq.)</w:t>
      </w:r>
      <w:r>
        <w:t xml:space="preserve"> :</w:t>
      </w:r>
    </w:p>
    <w:p w:rsidR="005E370A" w:rsidRDefault="005E370A" w:rsidP="005E370A">
      <w:r>
        <w:tab/>
        <w:t>“Bonds” means any bonds, notes, interim certificates, debentures</w:t>
      </w:r>
      <w:r w:rsidR="00FF301E">
        <w:t> </w:t>
      </w:r>
      <w:r w:rsidR="00B63657">
        <w:rPr>
          <w:u w:val="single"/>
        </w:rPr>
        <w:t>,</w:t>
      </w:r>
      <w:r w:rsidR="00FF301E">
        <w:rPr>
          <w:u w:val="single"/>
        </w:rPr>
        <w:t> </w:t>
      </w:r>
      <w:r>
        <w:t>or other obligations issued by a municipality, county, redevelopment entity, or housing authority pursuant to P.L.1992, c.79 (C.40A:12A-1 et al.).</w:t>
      </w:r>
    </w:p>
    <w:p w:rsidR="005E370A" w:rsidRDefault="005E370A" w:rsidP="005E370A">
      <w:r>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5E370A" w:rsidRDefault="005E370A" w:rsidP="005E370A">
      <w:r>
        <w:tab/>
        <w:t xml:space="preserve">“Development” means the division of a parcel of land into two or more parcels, the construction, reconstruction, conversion, structural alteration, relocation, or enlargement of any building or other structure, or of any mining, excavation </w:t>
      </w:r>
      <w:r w:rsidR="00B63657">
        <w:rPr>
          <w:u w:val="single"/>
        </w:rPr>
        <w:t>,</w:t>
      </w:r>
      <w:r w:rsidR="00B63657">
        <w:t xml:space="preserve"> </w:t>
      </w:r>
      <w:r>
        <w:t xml:space="preserve">or landfill, and any use or change in the use of any building or other structure, or land or extension of use of land, for which permission may be required pursuant to the “Municipal Land Use Law,” P.L.1975, c.291 (C.40:55D-1 et seq.). </w:t>
      </w:r>
    </w:p>
    <w:p w:rsidR="005E370A" w:rsidRDefault="005E370A" w:rsidP="005E370A">
      <w:r>
        <w:tab/>
        <w:t xml:space="preserve">“Governing body” means the body exercising general legislative powers in a county or municipality according to the terms and procedural requirements set forth in the form of government adopted by the county or municipality. </w:t>
      </w:r>
    </w:p>
    <w:p w:rsidR="005E370A" w:rsidRDefault="005E370A" w:rsidP="005E370A">
      <w:r>
        <w:tab/>
        <w:t xml:space="preserve">“Housing authority” means a housing authority created or continued pursuant to </w:t>
      </w:r>
      <w:r w:rsidRPr="001D67E2">
        <w:rPr>
          <w:rFonts w:ascii="Albertus Extra Bold" w:hAnsi="Albertus Extra Bold"/>
          <w:b/>
        </w:rPr>
        <w:t>[</w:t>
      </w:r>
      <w:r>
        <w:t>this act</w:t>
      </w:r>
      <w:r w:rsidRPr="001D67E2">
        <w:rPr>
          <w:rFonts w:ascii="Albertus Extra Bold" w:hAnsi="Albertus Extra Bold"/>
          <w:b/>
        </w:rPr>
        <w:t>]</w:t>
      </w:r>
      <w:r>
        <w:t xml:space="preserve"> </w:t>
      </w:r>
      <w:r w:rsidRPr="001D67E2">
        <w:rPr>
          <w:u w:val="single"/>
        </w:rPr>
        <w:t>P.L.1992, c.79 (C.40A:12A-1 et seq.)</w:t>
      </w:r>
      <w:r>
        <w:t xml:space="preserve">.  </w:t>
      </w:r>
    </w:p>
    <w:p w:rsidR="00FF301E" w:rsidRDefault="005E370A" w:rsidP="00FF301E">
      <w:r>
        <w:tab/>
        <w:t>“Housing project” means a project, or distinct portion of a project, which is designed and intended to provide decent, safe</w:t>
      </w:r>
      <w:r w:rsidR="00B63657">
        <w:t xml:space="preserve"> </w:t>
      </w:r>
      <w:r w:rsidR="00B63657">
        <w:rPr>
          <w:u w:val="single"/>
        </w:rPr>
        <w:t>,</w:t>
      </w:r>
      <w:r>
        <w:t xml:space="preserve"> and sanitary dwellings, apartments</w:t>
      </w:r>
      <w:r w:rsidR="00B63657">
        <w:t xml:space="preserve"> </w:t>
      </w:r>
      <w:r w:rsidR="00B63657">
        <w:rPr>
          <w:u w:val="single"/>
        </w:rPr>
        <w:t>,</w:t>
      </w:r>
      <w:r>
        <w:t xml:space="preserve"> or other living accommodations for persons of low and moderate income; such work or undertaking may include buildings, land, equipmen</w:t>
      </w:r>
      <w:r w:rsidR="00FF301E">
        <w:t>t, facilities and other real or</w:t>
      </w:r>
      <w:r w:rsidR="00FF301E">
        <w:br w:type="page"/>
      </w:r>
    </w:p>
    <w:p w:rsidR="005E370A" w:rsidRDefault="005E370A" w:rsidP="005E370A">
      <w:r>
        <w:t xml:space="preserve">personal property for necessary, convenient or desirable appurtenances, streets, sewers, water service, parks, site preparation, gardening, administrative, community, health, recreational, educational, welfare </w:t>
      </w:r>
      <w:r w:rsidR="00B63657">
        <w:rPr>
          <w:u w:val="single"/>
        </w:rPr>
        <w:t xml:space="preserve">, </w:t>
      </w:r>
      <w:r>
        <w:t>or other purposes.  The term “housing project” also may be applied to the planning of the buildings and improvements, the acquisition of property, the demolition of existing structures, the construction, reconstruction, alteration</w:t>
      </w:r>
      <w:r w:rsidR="00B63657">
        <w:t xml:space="preserve"> </w:t>
      </w:r>
      <w:r w:rsidR="00B63657">
        <w:rPr>
          <w:u w:val="single"/>
        </w:rPr>
        <w:t>,</w:t>
      </w:r>
      <w:r>
        <w:t xml:space="preserve"> and repair of the improvements and all other work in connection therewith.  </w:t>
      </w:r>
    </w:p>
    <w:p w:rsidR="005E370A" w:rsidRDefault="005E370A" w:rsidP="005E370A">
      <w:r>
        <w:tab/>
        <w:t>“Parking authority” means a public corporation created pursuant to the “Parking Authority Law,” P.L.1948, c.198 (C.40:11A-1 et seq.), and authorized to exercise redevelopment powers within the municipality.</w:t>
      </w:r>
    </w:p>
    <w:p w:rsidR="005E370A" w:rsidRDefault="005E370A" w:rsidP="005E370A">
      <w:r>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p>
    <w:p w:rsidR="005E370A" w:rsidRDefault="005E370A" w:rsidP="005E370A">
      <w:r>
        <w:tab/>
        <w:t xml:space="preserve">“Public body” means the State or any county, municipality, school district, authority </w:t>
      </w:r>
      <w:r w:rsidR="00B63657">
        <w:rPr>
          <w:u w:val="single"/>
        </w:rPr>
        <w:t>,</w:t>
      </w:r>
      <w:r w:rsidR="00B63657">
        <w:t xml:space="preserve"> </w:t>
      </w:r>
      <w:r>
        <w:t xml:space="preserve">or other political subdivision of the State.  </w:t>
      </w:r>
    </w:p>
    <w:p w:rsidR="005E370A" w:rsidRDefault="005E370A" w:rsidP="005E370A">
      <w:r>
        <w:tab/>
        <w:t xml:space="preserve">“Public housing” means any housing for persons of low and moderate income owned by a municipality, county, the State </w:t>
      </w:r>
      <w:r w:rsidR="00B63657">
        <w:rPr>
          <w:u w:val="single"/>
        </w:rPr>
        <w:t>,</w:t>
      </w:r>
      <w:r w:rsidR="00B63657">
        <w:t xml:space="preserve"> </w:t>
      </w:r>
      <w:r>
        <w:t xml:space="preserve">or the federal government, or any agency or instrumentality thereof.  </w:t>
      </w:r>
    </w:p>
    <w:p w:rsidR="005E370A" w:rsidRDefault="005E370A" w:rsidP="005E370A">
      <w:r>
        <w:tab/>
        <w:t xml:space="preserve">“Publicly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w:t>
      </w:r>
      <w:r w:rsidR="00B63657">
        <w:rPr>
          <w:u w:val="single"/>
        </w:rPr>
        <w:t>,</w:t>
      </w:r>
      <w:r w:rsidR="00B63657">
        <w:t xml:space="preserve"> </w:t>
      </w:r>
      <w:r>
        <w:t xml:space="preserve">or local government agency or instrumentality.  </w:t>
      </w:r>
    </w:p>
    <w:p w:rsidR="005E370A" w:rsidRDefault="005E370A" w:rsidP="005E370A">
      <w:r>
        <w:tab/>
        <w:t xml:space="preserve">“Real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w:t>
      </w:r>
      <w:r w:rsidR="00B63657">
        <w:rPr>
          <w:u w:val="single"/>
        </w:rPr>
        <w:t>,</w:t>
      </w:r>
      <w:r w:rsidR="00B63657">
        <w:t xml:space="preserve"> </w:t>
      </w:r>
      <w:r>
        <w:t xml:space="preserve">or otherwise, and indebtedness secured by such liens.  </w:t>
      </w:r>
    </w:p>
    <w:p w:rsidR="005E370A" w:rsidRDefault="005E370A" w:rsidP="005E370A">
      <w:r>
        <w:tab/>
        <w:t xml:space="preserve">“Redeveloper” means any person, firm, corporation </w:t>
      </w:r>
      <w:r w:rsidR="00B63657">
        <w:rPr>
          <w:u w:val="single"/>
        </w:rPr>
        <w:t>,</w:t>
      </w:r>
      <w:r w:rsidR="00B63657">
        <w:t xml:space="preserve"> </w:t>
      </w:r>
      <w:r>
        <w:t xml:space="preserve">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w:t>
      </w:r>
      <w:r w:rsidRPr="001D67E2">
        <w:rPr>
          <w:rFonts w:ascii="Albertus Extra Bold" w:hAnsi="Albertus Extra Bold"/>
          <w:b/>
        </w:rPr>
        <w:t>[</w:t>
      </w:r>
      <w:r>
        <w:t>this act</w:t>
      </w:r>
      <w:r w:rsidRPr="001D67E2">
        <w:rPr>
          <w:rFonts w:ascii="Albertus Extra Bold" w:hAnsi="Albertus Extra Bold"/>
          <w:b/>
        </w:rPr>
        <w:t>]</w:t>
      </w:r>
      <w:r>
        <w:t xml:space="preserve"> </w:t>
      </w:r>
      <w:r w:rsidRPr="001D67E2">
        <w:rPr>
          <w:u w:val="single"/>
        </w:rPr>
        <w:t>P.L.1992, c.79 (C.40A:12A-1 et seq.)</w:t>
      </w:r>
      <w:r>
        <w:t xml:space="preserve"> , or for any construction or other work forming part of a redevelopment or rehabilitation project.  </w:t>
      </w:r>
    </w:p>
    <w:p w:rsidR="005E370A" w:rsidRDefault="005E370A" w:rsidP="005E370A">
      <w:r>
        <w:tab/>
        <w:t xml:space="preserve">“Redevelopment” means clearance, </w:t>
      </w:r>
      <w:proofErr w:type="spellStart"/>
      <w:r>
        <w:t>replanning</w:t>
      </w:r>
      <w:proofErr w:type="spellEnd"/>
      <w:r>
        <w:t xml:space="preserve">, development </w:t>
      </w:r>
      <w:r w:rsidR="00B63657">
        <w:rPr>
          <w:u w:val="single"/>
        </w:rPr>
        <w:t>,</w:t>
      </w:r>
      <w:r w:rsidR="00B63657">
        <w:t xml:space="preserve"> </w:t>
      </w:r>
      <w:r>
        <w:t xml:space="preserve">and redevelopment; the conservation and rehabilitation of any structure or improvement, the construction and provision for construction of residential, commercial, industrial, public </w:t>
      </w:r>
      <w:r w:rsidR="00B63657">
        <w:rPr>
          <w:u w:val="single"/>
        </w:rPr>
        <w:t>,</w:t>
      </w:r>
      <w:r w:rsidR="00B63657">
        <w:t xml:space="preserve"> </w:t>
      </w:r>
      <w:r>
        <w:t xml:space="preserve">or other structures and the grant or dedication of spaces as may be appropriate or necessary in the interest of the general welfare for streets, parks, playgrounds, or other public purposes, including recreational and other facilities incidental or appurtenant thereto, in accordance with a redevelopment plan.  </w:t>
      </w:r>
    </w:p>
    <w:p w:rsidR="005E370A" w:rsidRDefault="005E370A" w:rsidP="005E370A">
      <w:r>
        <w:tab/>
        <w:t xml:space="preserve">“Redevelopment agency” means a redevelopment agency created pursuant to subsection a. of section 11 of P.L.1992, c.79 (C.40A:12A-11) or established heretofore pursuant to the “Redevelopment Agencies Law,” P.L.1949, c.306 (C.40:55C-1 et al.), repealed by </w:t>
      </w:r>
      <w:r w:rsidRPr="001D67E2">
        <w:rPr>
          <w:rFonts w:ascii="Albertus Extra Bold" w:hAnsi="Albertus Extra Bold"/>
          <w:b/>
        </w:rPr>
        <w:t>[</w:t>
      </w:r>
      <w:r>
        <w:t>this act</w:t>
      </w:r>
      <w:r w:rsidRPr="001D67E2">
        <w:rPr>
          <w:rFonts w:ascii="Albertus Extra Bold" w:hAnsi="Albertus Extra Bold"/>
          <w:b/>
        </w:rPr>
        <w:t>]</w:t>
      </w:r>
      <w:r>
        <w:t xml:space="preserve"> </w:t>
      </w:r>
      <w:r w:rsidRPr="001D67E2">
        <w:rPr>
          <w:u w:val="single"/>
        </w:rPr>
        <w:t>P.L.1992, c.79 (C.40A:12A-1 et seq.)</w:t>
      </w:r>
      <w:r>
        <w:t xml:space="preserve">  , which has been permitted in accordance with the provisions of </w:t>
      </w:r>
      <w:r w:rsidRPr="001D67E2">
        <w:rPr>
          <w:rFonts w:ascii="Albertus Extra Bold" w:hAnsi="Albertus Extra Bold"/>
          <w:b/>
        </w:rPr>
        <w:t>[</w:t>
      </w:r>
      <w:r>
        <w:t>this act</w:t>
      </w:r>
      <w:r w:rsidRPr="001D67E2">
        <w:rPr>
          <w:rFonts w:ascii="Albertus Extra Bold" w:hAnsi="Albertus Extra Bold"/>
          <w:b/>
        </w:rPr>
        <w:t>]</w:t>
      </w:r>
      <w:r>
        <w:t xml:space="preserve"> </w:t>
      </w:r>
      <w:r w:rsidRPr="001D67E2">
        <w:rPr>
          <w:u w:val="single"/>
        </w:rPr>
        <w:t>P.L.1992, c.79 (C.40A:12A-1 et seq.)</w:t>
      </w:r>
      <w:r>
        <w:t xml:space="preserve"> to continue to exercise its redevelopment functions and powers.  </w:t>
      </w:r>
    </w:p>
    <w:p w:rsidR="005E370A" w:rsidRDefault="005E370A" w:rsidP="005E370A">
      <w:r>
        <w:tab/>
        <w:t xml:space="preserve">“Redevelopment area” or “area in need of redevelopment” means an area determined to be in need of redevelopment pursuant to sections 5 and 6 of P.L.1992, c.79 (C.40A:12A-5 and </w:t>
      </w:r>
      <w:r>
        <w:rPr>
          <w:u w:val="single"/>
        </w:rPr>
        <w:t>C.</w:t>
      </w:r>
      <w:r>
        <w:t xml:space="preserve">40A:12A-6) or determined heretofore to be a “blighted area” pursuant to P.L.1949, c.187 (C.40:55-21.1 et seq.) repealed by </w:t>
      </w:r>
      <w:r w:rsidRPr="001D67E2">
        <w:rPr>
          <w:rFonts w:ascii="Albertus Extra Bold" w:hAnsi="Albertus Extra Bold"/>
          <w:b/>
        </w:rPr>
        <w:t>[</w:t>
      </w:r>
      <w:r>
        <w:t>this act</w:t>
      </w:r>
      <w:r w:rsidRPr="001D67E2">
        <w:rPr>
          <w:rFonts w:ascii="Albertus Extra Bold" w:hAnsi="Albertus Extra Bold"/>
          <w:b/>
        </w:rPr>
        <w:t>]</w:t>
      </w:r>
      <w:r>
        <w:t xml:space="preserve"> </w:t>
      </w:r>
      <w:r w:rsidRPr="001D67E2">
        <w:rPr>
          <w:u w:val="single"/>
        </w:rPr>
        <w:t>P.L.1992, c.79 (C.40A:12A-1 et seq.)</w:t>
      </w:r>
      <w:r>
        <w:t xml:space="preserve"> , both determinations as made pursuant to the authority of Article VIII, Section III, paragraph 1 of the Constitution.  A redevelopment area may include lands, buildings, or improvements which of themselves are not detrimental to the public health, safety </w:t>
      </w:r>
      <w:r w:rsidR="00B63657">
        <w:rPr>
          <w:u w:val="single"/>
        </w:rPr>
        <w:t>,</w:t>
      </w:r>
      <w:r w:rsidR="00B63657">
        <w:t xml:space="preserve"> </w:t>
      </w:r>
      <w:r>
        <w:t xml:space="preserve">or welfare, but the inclusion of which is found necessary, with or without change in their condition, for the effective redevelopment of the area of which they are a part.  </w:t>
      </w:r>
      <w:r w:rsidRPr="00EB4F08">
        <w:rPr>
          <w:u w:val="single"/>
        </w:rPr>
        <w:t>A “</w:t>
      </w:r>
      <w:r>
        <w:rPr>
          <w:u w:val="single"/>
        </w:rPr>
        <w:t>r</w:t>
      </w:r>
      <w:r w:rsidRPr="00581568">
        <w:rPr>
          <w:u w:val="single"/>
        </w:rPr>
        <w:t xml:space="preserve">edevelopment area” or “area in need of redevelopment” </w:t>
      </w:r>
      <w:r>
        <w:rPr>
          <w:u w:val="single"/>
        </w:rPr>
        <w:t xml:space="preserve">shall not include any </w:t>
      </w:r>
      <w:r w:rsidRPr="00581568">
        <w:rPr>
          <w:u w:val="single"/>
        </w:rPr>
        <w:t>land actively devoted to agricultural or horticultural use that is valued, assessed, and taxed pursuant to the "Farmland Assessment Act of 1964," P.L.1964, c.48 (C.54:4-23.1 et seq.).</w:t>
      </w:r>
    </w:p>
    <w:p w:rsidR="005E370A" w:rsidRDefault="005E370A" w:rsidP="005E370A">
      <w:r>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5E370A" w:rsidRDefault="005E370A" w:rsidP="005E370A">
      <w:r>
        <w:tab/>
        <w:t>“Redevelopment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w:t>
      </w:r>
      <w:r w:rsidR="00B63657">
        <w:t xml:space="preserve"> </w:t>
      </w:r>
      <w:r w:rsidR="00B63657">
        <w:rPr>
          <w:u w:val="single"/>
        </w:rPr>
        <w:t>,</w:t>
      </w:r>
      <w:r>
        <w:t xml:space="preserve"> and municipal facilities, and other public improvements; and to indicate proposed land uses and building requirements in the redevelopment area or area in need of rehabilitation, or both.  </w:t>
      </w:r>
    </w:p>
    <w:p w:rsidR="005E370A" w:rsidRDefault="005E370A" w:rsidP="005E370A">
      <w:r>
        <w:tab/>
        <w:t xml:space="preserve">“Redevelopment project” means any work or undertaking pursuant to a redevelopment plan; such undertaking may include any buildings, land, including demolition, clearance </w:t>
      </w:r>
      <w:r w:rsidR="00B63657">
        <w:rPr>
          <w:u w:val="single"/>
        </w:rPr>
        <w:t>,</w:t>
      </w:r>
      <w:r w:rsidR="00B63657">
        <w:t xml:space="preserve"> </w:t>
      </w:r>
      <w:r>
        <w:t xml:space="preserve">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  </w:t>
      </w:r>
    </w:p>
    <w:p w:rsidR="005E370A" w:rsidRDefault="005E370A" w:rsidP="005E370A">
      <w:r>
        <w:tab/>
        <w:t>“Rehabilitation” means an undertaking, by means of extensive repair, reconstruction</w:t>
      </w:r>
      <w:r w:rsidR="00B63657">
        <w:t xml:space="preserve"> </w:t>
      </w:r>
      <w:r w:rsidR="00B63657">
        <w:rPr>
          <w:u w:val="single"/>
        </w:rPr>
        <w:t>,</w:t>
      </w:r>
      <w:r>
        <w:t xml:space="preserve">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5E370A" w:rsidRDefault="005E370A" w:rsidP="005E370A">
      <w:r>
        <w:tab/>
        <w:t xml:space="preserve">“Rehabilitation area” or “area in need of rehabilitation” means any area determined to be in need of rehabilitation pursuant to section 14 of P.L.1992, c.79 (C.40A:12A-14).  </w:t>
      </w:r>
      <w:r w:rsidRPr="00DE6F5D">
        <w:rPr>
          <w:u w:val="single"/>
        </w:rPr>
        <w:t xml:space="preserve">“Rehabilitation area” or “area in need of rehabilitation” </w:t>
      </w:r>
      <w:r>
        <w:rPr>
          <w:u w:val="single"/>
        </w:rPr>
        <w:t xml:space="preserve">shall not include any </w:t>
      </w:r>
      <w:r w:rsidRPr="00581568">
        <w:rPr>
          <w:u w:val="single"/>
        </w:rPr>
        <w:t>land actively devoted to agricultural or horticultural use that is valued, assessed, and taxed pursuant to the "Farmland Assessment Act of 1964," P.L.1964, c.48 (C.54:4-23.1 et seq.).</w:t>
      </w:r>
    </w:p>
    <w:p w:rsidR="005E370A" w:rsidRDefault="005E370A" w:rsidP="005E370A">
      <w:r>
        <w:t>(</w:t>
      </w:r>
      <w:proofErr w:type="spellStart"/>
      <w:r>
        <w:t>cf</w:t>
      </w:r>
      <w:proofErr w:type="spellEnd"/>
      <w:r>
        <w:t>:  P.L.2017, c.253, s.2)</w:t>
      </w:r>
    </w:p>
    <w:p w:rsidR="005E370A" w:rsidRDefault="005E370A" w:rsidP="005E370A"/>
    <w:p w:rsidR="005E370A" w:rsidRDefault="005E370A" w:rsidP="005E370A">
      <w:r>
        <w:tab/>
        <w:t>2.</w:t>
      </w:r>
      <w:r>
        <w:tab/>
        <w:t>This act shall take effect immediately</w:t>
      </w:r>
      <w:r w:rsidR="001D0C67">
        <w:t xml:space="preserve"> and apply to any redevelopment plan adopted by a governing body of a municipality after the effective date of this act</w:t>
      </w:r>
      <w:r>
        <w:t>.</w:t>
      </w:r>
    </w:p>
    <w:p w:rsidR="005E370A" w:rsidRPr="00AA7880" w:rsidRDefault="005E370A" w:rsidP="005E370A"/>
    <w:p w:rsidR="00686AEB" w:rsidRPr="00CE7BD8" w:rsidRDefault="00686AEB" w:rsidP="00686AEB"/>
    <w:p w:rsidR="00686AEB" w:rsidRPr="00AA7880" w:rsidRDefault="00686AEB" w:rsidP="00686AEB">
      <w:pPr>
        <w:jc w:val="center"/>
      </w:pPr>
      <w:r w:rsidRPr="00D71D68">
        <w:t>STATEMENT</w:t>
      </w:r>
    </w:p>
    <w:p w:rsidR="00686AEB" w:rsidRDefault="00686AEB" w:rsidP="00686AEB"/>
    <w:p w:rsidR="005E370A" w:rsidRDefault="005E370A" w:rsidP="005E370A">
      <w:r>
        <w:tab/>
        <w:t>This bill would amend the “Local Redevelopment and Housing Law,” P.L.1992, c.79 (C.40A:12A-1 et seq.), to specify that farmland is not a redevelopment area or an area in need of redevelopment under that law.  Specifically, this bill amends the definitions of “redevelopment area” and “rehabilitation area” used in the law to specifically exclude any land actively devoted to agricultural or horticultural use that is valued, assessed, and taxed pursuant to the "Farmland Assessment Act of 1964," P.L.1964, c.48 (C.54:4-23.1 et seq.).</w:t>
      </w:r>
    </w:p>
    <w:p w:rsidR="005E370A" w:rsidRDefault="005E370A" w:rsidP="005E370A">
      <w:r>
        <w:tab/>
        <w:t>The classification of productive farmland as an area in need of redevelopment or rehabilitation under the “Local Redevelopment and Housing Law” is detrimental to the State’s agricultural economy.  Retaining productive farmland is crit</w:t>
      </w:r>
      <w:r w:rsidR="00A03DD2">
        <w:t xml:space="preserve">ically important to </w:t>
      </w:r>
      <w:r>
        <w:t>New Jersey</w:t>
      </w:r>
      <w:r w:rsidR="00A03DD2">
        <w:t xml:space="preserve">, </w:t>
      </w:r>
      <w:r w:rsidR="008D3366">
        <w:t xml:space="preserve">nicknamed </w:t>
      </w:r>
      <w:r>
        <w:t>“The Garden State,” a</w:t>
      </w:r>
      <w:r w:rsidR="00A03DD2">
        <w:t>s</w:t>
      </w:r>
      <w:r>
        <w:t xml:space="preserve"> agriculture is </w:t>
      </w:r>
      <w:r w:rsidR="00331CC0">
        <w:t xml:space="preserve">one of </w:t>
      </w:r>
      <w:r>
        <w:t xml:space="preserve">the State’s </w:t>
      </w:r>
      <w:r w:rsidR="00331CC0">
        <w:t>largest industries.</w:t>
      </w:r>
    </w:p>
    <w:sectPr w:rsidR="005E370A" w:rsidSect="00ED603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2E7" w:rsidRDefault="006D42E7">
      <w:r>
        <w:separator/>
      </w:r>
    </w:p>
  </w:endnote>
  <w:endnote w:type="continuationSeparator" w:id="0">
    <w:p w:rsidR="006D42E7" w:rsidRDefault="006D4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7F1" w:rsidRDefault="00AD57F1" w:rsidP="00AD57F1">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5B3" w:rsidRPr="00921C91" w:rsidRDefault="00E475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75B3" w:rsidRPr="00921C91" w:rsidRDefault="00E475B3">
    <w:pPr>
      <w:pStyle w:val="Footer"/>
      <w:rPr>
        <w:szCs w:val="18"/>
      </w:rPr>
    </w:pPr>
  </w:p>
  <w:p w:rsidR="00E475B3" w:rsidRPr="00921C91" w:rsidRDefault="00E475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2E7" w:rsidRDefault="006D42E7">
      <w:r>
        <w:separator/>
      </w:r>
    </w:p>
  </w:footnote>
  <w:footnote w:type="continuationSeparator" w:id="0">
    <w:p w:rsidR="006D42E7" w:rsidRDefault="006D4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79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603B" w:rsidRDefault="00ED603B" w:rsidP="00ED603B">
    <w:pPr>
      <w:pStyle w:val="bpuHeadSpon"/>
    </w:pPr>
    <w:r w:rsidRPr="00ED603B">
      <w:rPr>
        <w:rStyle w:val="bpuHeadSponChar"/>
      </w:rPr>
      <w:t>S4067</w:t>
    </w:r>
    <w:r>
      <w:t xml:space="preserve"> ADDIEGO, SWEENEY</w:t>
    </w:r>
  </w:p>
  <w:p w:rsidR="00ED603B" w:rsidRDefault="00ED603B" w:rsidP="00ED603B">
    <w:pPr>
      <w:pStyle w:val="bpuHeadSpon"/>
    </w:pPr>
    <w:r>
      <w:fldChar w:fldCharType="begin"/>
    </w:r>
    <w:r>
      <w:instrText xml:space="preserve"> PAGE  \* MERGEFORMAT </w:instrText>
    </w:r>
    <w:r>
      <w:fldChar w:fldCharType="separate"/>
    </w:r>
    <w:r w:rsidR="006612E2">
      <w:rPr>
        <w:noProof/>
      </w:rPr>
      <w:t>5</w:t>
    </w:r>
    <w:r>
      <w:fldChar w:fldCharType="end"/>
    </w:r>
  </w:p>
  <w:p w:rsidR="00ED603B" w:rsidRDefault="00ED603B" w:rsidP="00ED60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603B" w:rsidRDefault="00ED603B" w:rsidP="00ED603B">
    <w:pPr>
      <w:pStyle w:val="bpuHeadSpon"/>
    </w:pPr>
    <w:r w:rsidRPr="00ED603B">
      <w:rPr>
        <w:rStyle w:val="bpuHeadSponChar"/>
      </w:rPr>
      <w:t>S4067</w:t>
    </w:r>
    <w:r>
      <w:t xml:space="preserve"> ADDIEGO, SWEENEY</w:t>
    </w:r>
  </w:p>
  <w:p w:rsidR="00ED603B" w:rsidRDefault="00ED603B" w:rsidP="00ED603B">
    <w:pPr>
      <w:pStyle w:val="bpuHeadSpon"/>
    </w:pPr>
    <w:r>
      <w:fldChar w:fldCharType="begin"/>
    </w:r>
    <w:r>
      <w:instrText xml:space="preserve"> PAGE  \* MERGEFORMAT </w:instrText>
    </w:r>
    <w:r>
      <w:fldChar w:fldCharType="separate"/>
    </w:r>
    <w:r w:rsidR="00C949C7">
      <w:rPr>
        <w:noProof/>
      </w:rPr>
      <w:t>2</w:t>
    </w:r>
    <w:r>
      <w:fldChar w:fldCharType="end"/>
    </w:r>
  </w:p>
  <w:p w:rsidR="00ED603B" w:rsidRDefault="00ED603B" w:rsidP="00ED60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E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767"/>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8A2"/>
    <w:rsid w:val="001C320A"/>
    <w:rsid w:val="001C7C52"/>
    <w:rsid w:val="001D0C67"/>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1CC0"/>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370A"/>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12E2"/>
    <w:rsid w:val="00665CBC"/>
    <w:rsid w:val="00667A5C"/>
    <w:rsid w:val="00677316"/>
    <w:rsid w:val="00686AEB"/>
    <w:rsid w:val="006B7897"/>
    <w:rsid w:val="006B7FA7"/>
    <w:rsid w:val="006C086A"/>
    <w:rsid w:val="006C21C1"/>
    <w:rsid w:val="006C597F"/>
    <w:rsid w:val="006C7327"/>
    <w:rsid w:val="006D00E5"/>
    <w:rsid w:val="006D2784"/>
    <w:rsid w:val="006D42E7"/>
    <w:rsid w:val="006D791B"/>
    <w:rsid w:val="006E2895"/>
    <w:rsid w:val="006E6EEB"/>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1917"/>
    <w:rsid w:val="00794B94"/>
    <w:rsid w:val="00794BD4"/>
    <w:rsid w:val="007A2F73"/>
    <w:rsid w:val="007A3061"/>
    <w:rsid w:val="007A5A0B"/>
    <w:rsid w:val="007A6F93"/>
    <w:rsid w:val="007C0E14"/>
    <w:rsid w:val="007C7DE4"/>
    <w:rsid w:val="007D40CB"/>
    <w:rsid w:val="007D5796"/>
    <w:rsid w:val="007D59C0"/>
    <w:rsid w:val="007D7D9C"/>
    <w:rsid w:val="007E018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3366"/>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DF6"/>
    <w:rsid w:val="009D7934"/>
    <w:rsid w:val="009D7CCF"/>
    <w:rsid w:val="009E3164"/>
    <w:rsid w:val="009E5961"/>
    <w:rsid w:val="009E6A09"/>
    <w:rsid w:val="009E6E3F"/>
    <w:rsid w:val="009E6F49"/>
    <w:rsid w:val="009F4FAC"/>
    <w:rsid w:val="00A017C0"/>
    <w:rsid w:val="00A03DD2"/>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7F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3657"/>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0802"/>
    <w:rsid w:val="00C5235F"/>
    <w:rsid w:val="00C54CE2"/>
    <w:rsid w:val="00C66BF3"/>
    <w:rsid w:val="00C70140"/>
    <w:rsid w:val="00C72108"/>
    <w:rsid w:val="00C73CA7"/>
    <w:rsid w:val="00C77568"/>
    <w:rsid w:val="00C822F6"/>
    <w:rsid w:val="00C82AC2"/>
    <w:rsid w:val="00C8456C"/>
    <w:rsid w:val="00C84645"/>
    <w:rsid w:val="00C91E19"/>
    <w:rsid w:val="00C92402"/>
    <w:rsid w:val="00C92815"/>
    <w:rsid w:val="00C92867"/>
    <w:rsid w:val="00C93B93"/>
    <w:rsid w:val="00C949C7"/>
    <w:rsid w:val="00CA037D"/>
    <w:rsid w:val="00CA0837"/>
    <w:rsid w:val="00CA2442"/>
    <w:rsid w:val="00CA4725"/>
    <w:rsid w:val="00CA6A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475B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03B"/>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B70BF"/>
    <w:rsid w:val="00FC0D0A"/>
    <w:rsid w:val="00FC1B0B"/>
    <w:rsid w:val="00FD2F97"/>
    <w:rsid w:val="00FD5EE0"/>
    <w:rsid w:val="00FF30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D70952"/>
  <w15:docId w15:val="{9B355D5C-8384-486D-95A3-897E4A42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C928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2815"/>
    <w:rPr>
      <w:rFonts w:ascii="Segoe UI" w:hAnsi="Segoe UI" w:cs="Segoe UI"/>
      <w:spacing w:val="4"/>
      <w:sz w:val="18"/>
      <w:szCs w:val="18"/>
    </w:rPr>
  </w:style>
  <w:style w:type="character" w:styleId="LineNumber">
    <w:name w:val="line number"/>
    <w:basedOn w:val="DefaultParagraphFont"/>
    <w:semiHidden/>
    <w:unhideWhenUsed/>
    <w:rsid w:val="00ED6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80B2B-3F68-4B9C-A009-3948997DF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1637</Words>
  <Characters>9364</Characters>
  <Application>Microsoft Office Word</Application>
  <DocSecurity>0</DocSecurity>
  <Lines>212</Lines>
  <Paragraphs>46</Paragraphs>
  <ScaleCrop>false</ScaleCrop>
  <HeadingPairs>
    <vt:vector size="2" baseType="variant">
      <vt:variant>
        <vt:lpstr>Title</vt:lpstr>
      </vt:variant>
      <vt:variant>
        <vt:i4>1</vt:i4>
      </vt:variant>
    </vt:vector>
  </HeadingPairs>
  <TitlesOfParts>
    <vt:vector size="1" baseType="lpstr">
      <vt:lpstr>S4067</vt:lpstr>
    </vt:vector>
  </TitlesOfParts>
  <Manager>R229</Manager>
  <Company>NJ Office of Legislative Services</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S4067</dc:title>
  <dc:subject/>
  <dc:creator>Senators  ADDIEGO and  SWEENEY</dc:creator>
  <cp:keywords>S4067|5|EA |161|300|133|N|0|</cp:keywords>
  <dc:description>INTRODUCED NOVEMBER 8, 2021</dc:description>
  <cp:lastModifiedBy>Todaro, Vivian</cp:lastModifiedBy>
  <cp:revision>2</cp:revision>
  <cp:lastPrinted>2021-11-16T18:16:00Z</cp:lastPrinted>
  <dcterms:created xsi:type="dcterms:W3CDTF">2021-11-16T18:17:00Z</dcterms:created>
  <dcterms:modified xsi:type="dcterms:W3CDTF">2021-11-16T18:17:00Z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