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044D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6513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</w:t>
      </w:r>
      <w:r w:rsidR="009044DB">
        <w:rPr>
          <w:b/>
          <w:sz w:val="36"/>
          <w:szCs w:val="36"/>
        </w:rPr>
        <w:t>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9044DB">
        <w:rPr>
          <w:b/>
          <w:sz w:val="36"/>
          <w:szCs w:val="36"/>
        </w:rPr>
        <w:t>4</w:t>
      </w:r>
      <w:r>
        <w:rPr>
          <w:b/>
          <w:sz w:val="36"/>
          <w:szCs w:val="36"/>
        </w:rPr>
        <w:t>086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044DB">
        <w:rPr>
          <w:caps/>
          <w:szCs w:val="24"/>
        </w:rPr>
        <w:t>NOVEMBER 15, 2021</w:t>
      </w:r>
    </w:p>
    <w:p w:rsidR="004144CF" w:rsidRDefault="004144CF" w:rsidP="0083060A"/>
    <w:p w:rsidR="00246EE3" w:rsidRDefault="00246EE3" w:rsidP="0083060A">
      <w:r>
        <w:tab/>
        <w:t>The Senate Law and Public Safety Committee report</w:t>
      </w:r>
      <w:r w:rsidR="008178E2">
        <w:t>s favorably Senate Bill No. 4086</w:t>
      </w:r>
      <w:r>
        <w:t>.</w:t>
      </w:r>
    </w:p>
    <w:p w:rsidR="00655CA3" w:rsidRDefault="0059033B" w:rsidP="0083060A">
      <w:r>
        <w:tab/>
        <w:t xml:space="preserve">As reported by the committee, this bill </w:t>
      </w:r>
      <w:r w:rsidRPr="0059033B">
        <w:t xml:space="preserve">requires a provider of an electronic </w:t>
      </w:r>
      <w:r w:rsidR="002251B8">
        <w:t>communication service who obtains</w:t>
      </w:r>
      <w:r w:rsidRPr="0059033B">
        <w:t xml:space="preserve"> actual knowledge of any facts or circumstances concerning </w:t>
      </w:r>
      <w:r w:rsidR="002251B8">
        <w:t>child endangerment and reports</w:t>
      </w:r>
      <w:r w:rsidRPr="0059033B">
        <w:t xml:space="preserve"> that in</w:t>
      </w:r>
      <w:r w:rsidR="000152E1">
        <w:t>formation to the Computer Crime</w:t>
      </w:r>
      <w:r w:rsidRPr="0059033B">
        <w:t xml:space="preserve"> Task Force Hotline, or any successor hotline, to retain that information for at least 180 days from the submission of the report.</w:t>
      </w:r>
    </w:p>
    <w:p w:rsidR="0059033B" w:rsidRDefault="0059033B" w:rsidP="0083060A">
      <w:r>
        <w:tab/>
        <w:t xml:space="preserve">As reported by the committee, </w:t>
      </w:r>
      <w:r w:rsidR="00665135">
        <w:t xml:space="preserve">Senate </w:t>
      </w:r>
      <w:r>
        <w:t>Bill No. 4</w:t>
      </w:r>
      <w:r w:rsidR="00665135">
        <w:t>086</w:t>
      </w:r>
      <w:r>
        <w:t xml:space="preserve"> is identical to </w:t>
      </w:r>
      <w:r w:rsidR="00665135">
        <w:t>Assembly</w:t>
      </w:r>
      <w:r>
        <w:t xml:space="preserve"> Bill No. </w:t>
      </w:r>
      <w:r w:rsidR="00665135">
        <w:t>22</w:t>
      </w:r>
      <w:r>
        <w:t>6</w:t>
      </w:r>
      <w:r w:rsidR="00665135">
        <w:t>4</w:t>
      </w:r>
      <w:r w:rsidR="00246EE3">
        <w:t>,</w:t>
      </w:r>
      <w:r>
        <w:t xml:space="preserve"> which also was re</w:t>
      </w:r>
      <w:r w:rsidR="00174878">
        <w:t xml:space="preserve">ported by the committee on this same </w:t>
      </w:r>
      <w:r>
        <w:t>date.</w:t>
      </w:r>
    </w:p>
    <w:sectPr w:rsidR="0059033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4DB" w:rsidRDefault="009044DB">
      <w:r>
        <w:separator/>
      </w:r>
    </w:p>
  </w:endnote>
  <w:endnote w:type="continuationSeparator" w:id="0">
    <w:p w:rsidR="009044DB" w:rsidRDefault="00904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4DB" w:rsidRDefault="009044DB">
      <w:r>
        <w:separator/>
      </w:r>
    </w:p>
  </w:footnote>
  <w:footnote w:type="continuationSeparator" w:id="0">
    <w:p w:rsidR="009044DB" w:rsidRDefault="00904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94DED" w:rsidP="00E94DE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94DED" w:rsidRDefault="00E94DED" w:rsidP="00E94DE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DB"/>
    <w:rsid w:val="00010CB9"/>
    <w:rsid w:val="000123C0"/>
    <w:rsid w:val="000152E1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4878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51B8"/>
    <w:rsid w:val="00226FF1"/>
    <w:rsid w:val="002323C8"/>
    <w:rsid w:val="00243505"/>
    <w:rsid w:val="002437FC"/>
    <w:rsid w:val="00244AC5"/>
    <w:rsid w:val="00246107"/>
    <w:rsid w:val="00246613"/>
    <w:rsid w:val="00246EE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398D"/>
    <w:rsid w:val="003075CD"/>
    <w:rsid w:val="00314EBA"/>
    <w:rsid w:val="00315DF7"/>
    <w:rsid w:val="00315E0F"/>
    <w:rsid w:val="003222E6"/>
    <w:rsid w:val="003313FF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37AB6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07B3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033B"/>
    <w:rsid w:val="005A10AB"/>
    <w:rsid w:val="005A5CB6"/>
    <w:rsid w:val="005B0C35"/>
    <w:rsid w:val="005B6ECC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5135"/>
    <w:rsid w:val="00693BA2"/>
    <w:rsid w:val="00694392"/>
    <w:rsid w:val="006A0AE6"/>
    <w:rsid w:val="006A11CC"/>
    <w:rsid w:val="006A1A3C"/>
    <w:rsid w:val="006A2F8D"/>
    <w:rsid w:val="006A3288"/>
    <w:rsid w:val="006A5D7B"/>
    <w:rsid w:val="006B2C04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A54"/>
    <w:rsid w:val="007E3B0B"/>
    <w:rsid w:val="007E64E2"/>
    <w:rsid w:val="007E6979"/>
    <w:rsid w:val="007E7FB5"/>
    <w:rsid w:val="00811B32"/>
    <w:rsid w:val="00817204"/>
    <w:rsid w:val="008178E2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44DB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AF783B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44891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17C9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4DED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1A4A0086-CAE8-46D2-9EDA-B14A0013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46E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46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116</Words>
  <Characters>601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A4086 SLP Statement 11/15/21</vt:lpstr>
    </vt:vector>
  </TitlesOfParts>
  <Manager>R224</Manager>
  <Company>NJ OLS DMU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S4086 SLP Statement 11/15/21</dc:title>
  <dc:subject/>
  <dc:creator>Senate SLP</dc:creator>
  <cp:keywords>S4086|1|LP |268|0|0|!||</cp:keywords>
  <dc:description/>
  <cp:lastModifiedBy>Franks, Denise</cp:lastModifiedBy>
  <cp:revision>2</cp:revision>
  <cp:lastPrinted>2021-11-16T16:37:00Z</cp:lastPrinted>
  <dcterms:created xsi:type="dcterms:W3CDTF">2021-11-16T21:13:00Z</dcterms:created>
  <dcterms:modified xsi:type="dcterms:W3CDTF">2021-11-16T21:13:00Z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