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2A3" w:rsidRDefault="007732A3" w:rsidP="007732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4099 </w:t>
      </w:r>
    </w:p>
    <w:p w:rsidR="007732A3" w:rsidRPr="009D38FF" w:rsidRDefault="007732A3" w:rsidP="007732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1239927" r:id="rId8"/>
        </w:object>
      </w:r>
    </w:p>
    <w:p w:rsidR="007732A3" w:rsidRDefault="007732A3" w:rsidP="007732A3">
      <w:pPr>
        <w:pStyle w:val="bpuState"/>
      </w:pPr>
      <w:r>
        <w:t>STATE OF NEW JERSEY</w:t>
      </w:r>
    </w:p>
    <w:p w:rsidR="007732A3" w:rsidRDefault="007732A3" w:rsidP="007732A3">
      <w:pPr>
        <w:pStyle w:val="bpuLegislature"/>
      </w:pPr>
      <w:r>
        <w:t>219th LEGISLATURE</w:t>
      </w:r>
    </w:p>
    <w:p w:rsidR="007732A3" w:rsidRDefault="007732A3" w:rsidP="007732A3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1239928" r:id="rId9"/>
        </w:object>
      </w:r>
      <w:r>
        <w:t xml:space="preserve">  </w:t>
      </w:r>
    </w:p>
    <w:p w:rsidR="007732A3" w:rsidRDefault="00787F04" w:rsidP="007732A3">
      <w:pPr>
        <w:pStyle w:val="bpuIntro"/>
      </w:pPr>
      <w:r>
        <w:t>INTRODUCED NOVEMBER 12</w:t>
      </w:r>
      <w:r w:rsidR="007732A3">
        <w:t>, 2021</w:t>
      </w:r>
    </w:p>
    <w:p w:rsidR="007732A3" w:rsidRDefault="007732A3" w:rsidP="007732A3">
      <w:pPr>
        <w:pStyle w:val="bpuIntro"/>
      </w:pPr>
    </w:p>
    <w:p w:rsidR="007732A3" w:rsidRDefault="007732A3" w:rsidP="007732A3">
      <w:pPr>
        <w:pStyle w:val="bpuIntro"/>
        <w:sectPr w:rsidR="007732A3" w:rsidSect="001B0C1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732A3" w:rsidRDefault="007732A3" w:rsidP="007732A3">
      <w:pPr>
        <w:pStyle w:val="bpuIntro"/>
      </w:pPr>
    </w:p>
    <w:p w:rsidR="007732A3" w:rsidRDefault="007732A3" w:rsidP="007732A3">
      <w:pPr>
        <w:pStyle w:val="bpuSponsor"/>
      </w:pPr>
      <w:r>
        <w:t>Sponsored by:</w:t>
      </w:r>
    </w:p>
    <w:p w:rsidR="007732A3" w:rsidRDefault="007732A3" w:rsidP="007732A3">
      <w:pPr>
        <w:pStyle w:val="bpuSponsor"/>
      </w:pPr>
      <w:r>
        <w:t>Senator  ANTHONY M. BUCCO</w:t>
      </w:r>
    </w:p>
    <w:p w:rsidR="007732A3" w:rsidRDefault="007732A3" w:rsidP="007732A3">
      <w:pPr>
        <w:pStyle w:val="bpuSponsor"/>
      </w:pPr>
      <w:r>
        <w:t>District 25 (Morris and Somerset)</w:t>
      </w:r>
    </w:p>
    <w:p w:rsidR="007732A3" w:rsidRDefault="007732A3" w:rsidP="007732A3">
      <w:pPr>
        <w:pStyle w:val="bpuSponsor"/>
      </w:pPr>
      <w:r>
        <w:t>Senator  STEPHEN M. SWEENEY</w:t>
      </w:r>
    </w:p>
    <w:p w:rsidR="007732A3" w:rsidRDefault="007732A3" w:rsidP="007732A3">
      <w:pPr>
        <w:pStyle w:val="bpuSponsor"/>
      </w:pPr>
      <w:r>
        <w:t>District 3 (Cumberland, Gloucester and Salem)</w:t>
      </w:r>
    </w:p>
    <w:p w:rsidR="007732A3" w:rsidRDefault="007732A3" w:rsidP="007732A3">
      <w:pPr>
        <w:pStyle w:val="bpuSponsor"/>
      </w:pPr>
    </w:p>
    <w:p w:rsidR="007732A3" w:rsidRDefault="001B0C10" w:rsidP="001B0C10">
      <w:pPr>
        <w:pStyle w:val="bpuSponsor"/>
      </w:pPr>
      <w:r>
        <w:t>Co-Sponsored by:</w:t>
      </w:r>
    </w:p>
    <w:p w:rsidR="001B0C10" w:rsidRDefault="001B0C10" w:rsidP="001B0C10">
      <w:pPr>
        <w:pStyle w:val="bpuSponsor"/>
      </w:pPr>
      <w:r w:rsidRPr="001B0C10">
        <w:t xml:space="preserve">Senator </w:t>
      </w:r>
      <w:proofErr w:type="spellStart"/>
      <w:r w:rsidRPr="001B0C10">
        <w:t>O'Scanlon</w:t>
      </w:r>
      <w:proofErr w:type="spellEnd"/>
    </w:p>
    <w:p w:rsidR="001B0C10" w:rsidRDefault="001B0C10" w:rsidP="001B0C10"/>
    <w:p w:rsidR="001B0C10" w:rsidRPr="001B0C10" w:rsidRDefault="001B0C10" w:rsidP="001B0C10"/>
    <w:p w:rsidR="007732A3" w:rsidRDefault="007732A3" w:rsidP="007732A3">
      <w:pPr>
        <w:pStyle w:val="bpuSponsor"/>
      </w:pPr>
    </w:p>
    <w:p w:rsidR="007732A3" w:rsidRDefault="007732A3" w:rsidP="007732A3">
      <w:pPr>
        <w:pStyle w:val="bpuSponsor"/>
      </w:pPr>
    </w:p>
    <w:p w:rsidR="007732A3" w:rsidRDefault="007732A3" w:rsidP="007732A3">
      <w:pPr>
        <w:pStyle w:val="bpuSponsor"/>
      </w:pPr>
      <w:r>
        <w:t>SYNOPSIS</w:t>
      </w:r>
    </w:p>
    <w:p w:rsidR="007732A3" w:rsidRDefault="007732A3" w:rsidP="007732A3">
      <w:pPr>
        <w:pStyle w:val="bpuNormText"/>
      </w:pPr>
      <w:r>
        <w:tab/>
        <w:t xml:space="preserve">Permits exemption from civil service examination requirement for entry-level county sheriff’s officer and county correctional police officer.  </w:t>
      </w:r>
    </w:p>
    <w:p w:rsidR="007732A3" w:rsidRDefault="007732A3" w:rsidP="007732A3">
      <w:pPr>
        <w:pStyle w:val="bpuNormText"/>
      </w:pPr>
    </w:p>
    <w:p w:rsidR="007732A3" w:rsidRDefault="007732A3" w:rsidP="007732A3">
      <w:pPr>
        <w:pStyle w:val="bpuSponsor"/>
      </w:pPr>
      <w:r>
        <w:t xml:space="preserve">CURRENT VERSION OF TEXT </w:t>
      </w:r>
    </w:p>
    <w:p w:rsidR="007732A3" w:rsidRDefault="007732A3" w:rsidP="007732A3">
      <w:pPr>
        <w:pStyle w:val="bpuNormText"/>
      </w:pPr>
      <w:r>
        <w:tab/>
        <w:t>As introduced.</w:t>
      </w:r>
    </w:p>
    <w:p w:rsidR="007732A3" w:rsidRDefault="007732A3" w:rsidP="007732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732A3" w:rsidRDefault="007732A3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32A3" w:rsidSect="007732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26BCA" w:rsidRPr="00677316" w:rsidRDefault="00F26BCA" w:rsidP="00F26BCA">
      <w:pPr>
        <w:pStyle w:val="HangingAnAct"/>
        <w:rPr>
          <w:rStyle w:val="HangingAnActChar"/>
        </w:rPr>
      </w:pPr>
      <w:r w:rsidRPr="00F26BC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42FD5">
        <w:t xml:space="preserve">concerning civil service examination requirement for entry-level county sheriff’s officer and county correctional police officer positon, and amending P.L.2021, c.7.  </w:t>
      </w:r>
    </w:p>
    <w:p w:rsidR="00F26BCA" w:rsidRPr="00D71D68" w:rsidRDefault="00F26BCA" w:rsidP="00F26BCA"/>
    <w:p w:rsidR="00F26BCA" w:rsidRPr="00AA7880" w:rsidRDefault="00F26BCA" w:rsidP="00F26BC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26BCA" w:rsidRDefault="00F26BCA" w:rsidP="00F26BCA"/>
    <w:p w:rsidR="00F26BCA" w:rsidRDefault="00F26BCA" w:rsidP="00F26BCA">
      <w:r>
        <w:tab/>
        <w:t xml:space="preserve">1.  Section 1 of P.L.2021, c.7 (C.11A:4-1.3) is amended to read as follows:  </w:t>
      </w:r>
    </w:p>
    <w:p w:rsidR="00F26BCA" w:rsidRDefault="00F26BCA" w:rsidP="00F26BCA">
      <w:r>
        <w:tab/>
        <w:t>1.  a.  The Civil Service Commission shall exempt from the requirement to take an examination for an entry-level law enforcement position</w:t>
      </w:r>
      <w:r w:rsidRPr="00EB0561">
        <w:rPr>
          <w:u w:val="single"/>
        </w:rPr>
        <w:t>, an entry-level county sheriff</w:t>
      </w:r>
      <w:r>
        <w:rPr>
          <w:u w:val="single"/>
        </w:rPr>
        <w:t>’s</w:t>
      </w:r>
      <w:r w:rsidRPr="00EB0561">
        <w:rPr>
          <w:u w:val="single"/>
        </w:rPr>
        <w:t xml:space="preserve"> officer position,</w:t>
      </w:r>
      <w:r>
        <w:rPr>
          <w:u w:val="single"/>
        </w:rPr>
        <w:t xml:space="preserve"> or an entry-level county correctional police officer position</w:t>
      </w:r>
      <w:r>
        <w:t xml:space="preserve"> </w:t>
      </w:r>
      <w:r w:rsidRPr="00724553">
        <w:t>a</w:t>
      </w:r>
      <w:r>
        <w:t xml:space="preserve"> person who has successfully completed a full Basic Course for Police Officers training course at a school approved and authorized by the New Jersey Police Training commission. </w:t>
      </w:r>
    </w:p>
    <w:p w:rsidR="00F26BCA" w:rsidRDefault="00F26BCA" w:rsidP="00F26BCA">
      <w:r>
        <w:tab/>
        <w:t>b.</w:t>
      </w:r>
      <w:r>
        <w:tab/>
        <w:t xml:space="preserve">The Civil Service Commission shall promulgate, pursuant to the "Administrative Procedure Act," P.L.1968, c.410 (C.52:14B-1 et seq.), rules and regulations and establish administrative processes that are reasonable, necessary, and consistent with the provisions of this act. </w:t>
      </w:r>
    </w:p>
    <w:p w:rsidR="00F26BCA" w:rsidRDefault="00F26BCA" w:rsidP="00F26BCA">
      <w:r>
        <w:tab/>
        <w:t>c.</w:t>
      </w:r>
      <w:r>
        <w:tab/>
        <w:t>A municipal or county police department</w:t>
      </w:r>
      <w:r w:rsidRPr="006654ED">
        <w:t xml:space="preserve"> </w:t>
      </w:r>
      <w:r>
        <w:rPr>
          <w:u w:val="single"/>
        </w:rPr>
        <w:t>or a county sheriff’s department</w:t>
      </w:r>
      <w:r>
        <w:t xml:space="preserve"> may hire a person</w:t>
      </w:r>
      <w:r w:rsidRPr="00EB0561">
        <w:rPr>
          <w:rFonts w:ascii="Albertus Extra Bold" w:hAnsi="Albertus Extra Bold"/>
          <w:b/>
        </w:rPr>
        <w:t>[</w:t>
      </w:r>
      <w:r>
        <w:t>,</w:t>
      </w:r>
      <w:r w:rsidRPr="00EB0561">
        <w:rPr>
          <w:rFonts w:ascii="Albertus Extra Bold" w:hAnsi="Albertus Extra Bold"/>
          <w:b/>
        </w:rPr>
        <w:t>]</w:t>
      </w:r>
      <w:r>
        <w:t xml:space="preserve"> exempt from the requirement to take an examination </w:t>
      </w:r>
      <w:r w:rsidRPr="00EB0561">
        <w:rPr>
          <w:rFonts w:ascii="Albertus Extra Bold" w:hAnsi="Albertus Extra Bold"/>
          <w:b/>
        </w:rPr>
        <w:t>[</w:t>
      </w:r>
      <w:r>
        <w:t xml:space="preserve">for an entry-level law enforcement </w:t>
      </w:r>
      <w:r w:rsidRPr="00EB0561">
        <w:t>position</w:t>
      </w:r>
      <w:r w:rsidRPr="00EB0561">
        <w:rPr>
          <w:rFonts w:ascii="Albertus Extra Bold" w:hAnsi="Albertus Extra Bold"/>
          <w:b/>
        </w:rPr>
        <w:t>]</w:t>
      </w:r>
      <w:r w:rsidRPr="003240BD">
        <w:t xml:space="preserve"> </w:t>
      </w:r>
      <w:r>
        <w:t xml:space="preserve">pursuant to subsection a. of this section, upon adoption of an ordinance or resolution by the governing body authorizing such hiring by the </w:t>
      </w:r>
      <w:r w:rsidRPr="00EB0561">
        <w:rPr>
          <w:rFonts w:ascii="Albertus Extra Bold" w:hAnsi="Albertus Extra Bold"/>
          <w:b/>
        </w:rPr>
        <w:t>[</w:t>
      </w:r>
      <w:r>
        <w:t>police</w:t>
      </w:r>
      <w:r w:rsidRPr="00EB0561">
        <w:rPr>
          <w:rFonts w:ascii="Albertus Extra Bold" w:hAnsi="Albertus Extra Bold"/>
          <w:b/>
        </w:rPr>
        <w:t>]</w:t>
      </w:r>
      <w:r>
        <w:t xml:space="preserve"> department and the adoption of a conflict of interest and nepotism policy.</w:t>
      </w:r>
    </w:p>
    <w:p w:rsidR="00F26BCA" w:rsidRPr="006847E7" w:rsidRDefault="00F26BCA" w:rsidP="00F26BCA">
      <w:r>
        <w:tab/>
      </w:r>
      <w:r>
        <w:rPr>
          <w:u w:val="single"/>
        </w:rPr>
        <w:t>d.</w:t>
      </w:r>
      <w:r>
        <w:rPr>
          <w:u w:val="single"/>
        </w:rPr>
        <w:tab/>
        <w:t>A county correctional facility may hire a person, exempt from the requirement to take an examination for an entry-level county correctional police officer position pursuant to subsection a. of this section, upon adoption of a resolution by the governing body authorizing such hiring by the correctional facility and the adoption of a conflict of interest and nepotism policy.</w:t>
      </w:r>
    </w:p>
    <w:p w:rsidR="00F26BCA" w:rsidRDefault="00F26BCA" w:rsidP="00F26BCA">
      <w:r>
        <w:t>(</w:t>
      </w:r>
      <w:proofErr w:type="spellStart"/>
      <w:r>
        <w:t>cf</w:t>
      </w:r>
      <w:proofErr w:type="spellEnd"/>
      <w:r>
        <w:t>: P.L.2021, c.7, s.1)</w:t>
      </w:r>
    </w:p>
    <w:p w:rsidR="00F26BCA" w:rsidRDefault="00F26BCA" w:rsidP="00F26BCA"/>
    <w:p w:rsidR="00F26BCA" w:rsidRDefault="00F26BCA" w:rsidP="00F26BCA">
      <w:r>
        <w:tab/>
        <w:t xml:space="preserve">2.  This act shall take effect </w:t>
      </w:r>
      <w:r w:rsidRPr="00BB627A">
        <w:t xml:space="preserve">six months following enactment, except the Civil Service Commission may take any anticipatory administrative action in advance as shall be necessary for the implementation of this act.  </w:t>
      </w:r>
    </w:p>
    <w:p w:rsidR="00CA409F" w:rsidRDefault="00CA409F" w:rsidP="00F26BCA"/>
    <w:p w:rsidR="00CA409F" w:rsidRPr="00CE7BD8" w:rsidRDefault="00CA409F" w:rsidP="00F26BCA"/>
    <w:p w:rsidR="00F26BCA" w:rsidRPr="00AA7880" w:rsidRDefault="00F26BCA" w:rsidP="00F26BCA">
      <w:pPr>
        <w:jc w:val="center"/>
      </w:pPr>
      <w:r w:rsidRPr="00D71D68">
        <w:t>STATEMENT</w:t>
      </w:r>
    </w:p>
    <w:p w:rsidR="00F26BCA" w:rsidRDefault="00F26BCA" w:rsidP="00F26BCA"/>
    <w:p w:rsidR="00F26BCA" w:rsidRPr="00724553" w:rsidRDefault="00F26BCA" w:rsidP="00F26BCA">
      <w:r>
        <w:tab/>
      </w:r>
      <w:r w:rsidRPr="00724553">
        <w:t xml:space="preserve">Under current law, a person must pass the civil service </w:t>
      </w:r>
      <w:r>
        <w:t xml:space="preserve">law enforcement </w:t>
      </w:r>
      <w:r w:rsidRPr="00724553">
        <w:t xml:space="preserve">examination prior to becoming eligible for employment as an entry-level county </w:t>
      </w:r>
      <w:r>
        <w:t xml:space="preserve">sheriff </w:t>
      </w:r>
      <w:r w:rsidRPr="00724553">
        <w:t>officer</w:t>
      </w:r>
      <w:r>
        <w:t xml:space="preserve"> or an entry-level county correctional police officer</w:t>
      </w:r>
      <w:r w:rsidRPr="00724553">
        <w:t xml:space="preserve">.  </w:t>
      </w:r>
    </w:p>
    <w:p w:rsidR="00F26BCA" w:rsidRPr="00724553" w:rsidRDefault="00F26BCA" w:rsidP="00F26BCA">
      <w:r w:rsidRPr="00724553">
        <w:tab/>
        <w:t>Under this bill, the Civil Servic</w:t>
      </w:r>
      <w:r>
        <w:t xml:space="preserve">e Commission will exempt from </w:t>
      </w:r>
      <w:r w:rsidRPr="00724553">
        <w:t xml:space="preserve">examination for an entry-level county </w:t>
      </w:r>
      <w:r>
        <w:t xml:space="preserve">sheriff’s </w:t>
      </w:r>
      <w:r w:rsidRPr="00724553">
        <w:t xml:space="preserve">officer position </w:t>
      </w:r>
      <w:r>
        <w:t>or an entry-level county correctional police officer position</w:t>
      </w:r>
      <w:r w:rsidRPr="00785E20">
        <w:t xml:space="preserve"> any person </w:t>
      </w:r>
      <w:r w:rsidRPr="00724553">
        <w:t xml:space="preserve">who has successfully completed a full Basic Course for Police Officers training course at a school approved and authorized by the New Jersey Police Training commission.  </w:t>
      </w:r>
    </w:p>
    <w:p w:rsidR="00F26BCA" w:rsidRDefault="00F26BCA">
      <w:r>
        <w:tab/>
        <w:t xml:space="preserve">Also, the bill permits a county correctional facility to </w:t>
      </w:r>
      <w:r w:rsidRPr="00433EB9">
        <w:t xml:space="preserve">hire a person exempt from the requirement to take an examination for an entry-level </w:t>
      </w:r>
      <w:r>
        <w:t>p</w:t>
      </w:r>
      <w:r w:rsidRPr="00433EB9">
        <w:t xml:space="preserve">osition upon adoption of </w:t>
      </w:r>
      <w:r>
        <w:t xml:space="preserve">a </w:t>
      </w:r>
      <w:r w:rsidRPr="00433EB9">
        <w:t>resolution by the governing body authorizing such hiring by the</w:t>
      </w:r>
      <w:r>
        <w:t xml:space="preserve"> correctional</w:t>
      </w:r>
      <w:r w:rsidRPr="00433EB9">
        <w:t xml:space="preserve"> </w:t>
      </w:r>
      <w:r>
        <w:t xml:space="preserve">facility </w:t>
      </w:r>
      <w:r w:rsidRPr="00433EB9">
        <w:t>and the adoption of a conflict of interest and nepotism policy</w:t>
      </w:r>
      <w:r>
        <w:t>.</w:t>
      </w:r>
    </w:p>
    <w:sectPr w:rsidR="00F26BCA" w:rsidSect="00CA409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54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9C7" w:rsidRDefault="00D249C7">
      <w:r>
        <w:separator/>
      </w:r>
    </w:p>
  </w:endnote>
  <w:endnote w:type="continuationSeparator" w:id="0">
    <w:p w:rsidR="00D249C7" w:rsidRDefault="00D2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C10" w:rsidRDefault="001B0C10" w:rsidP="001B0C10">
    <w:pPr>
      <w:pStyle w:val="sponUdate"/>
    </w:pPr>
    <w:r>
      <w:t>(Sponsorship Updated As Of: 12/16/2021)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09F" w:rsidRPr="00921C91" w:rsidRDefault="00CA40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A409F" w:rsidRPr="00921C91" w:rsidRDefault="00CA409F">
    <w:pPr>
      <w:pStyle w:val="Footer"/>
      <w:rPr>
        <w:szCs w:val="18"/>
      </w:rPr>
    </w:pPr>
  </w:p>
  <w:p w:rsidR="00CA409F" w:rsidRPr="00921C91" w:rsidRDefault="00CA409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A409F" w:rsidRDefault="00CA409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9C7" w:rsidRDefault="00D249C7">
      <w:r>
        <w:separator/>
      </w:r>
    </w:p>
  </w:footnote>
  <w:footnote w:type="continuationSeparator" w:id="0">
    <w:p w:rsidR="00D249C7" w:rsidRDefault="00D2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064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732A3" w:rsidRDefault="007732A3" w:rsidP="007732A3">
    <w:pPr>
      <w:pStyle w:val="bpuHeadSpon"/>
    </w:pPr>
    <w:r w:rsidRPr="007732A3">
      <w:rPr>
        <w:rStyle w:val="bpuHeadSponChar"/>
      </w:rPr>
      <w:t>S4099</w:t>
    </w:r>
    <w:r>
      <w:t xml:space="preserve"> A.M.BUCCO, SWEENEY</w:t>
    </w:r>
  </w:p>
  <w:p w:rsidR="007732A3" w:rsidRDefault="007732A3" w:rsidP="007732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4876">
      <w:rPr>
        <w:noProof/>
      </w:rPr>
      <w:t>3</w:t>
    </w:r>
    <w:r>
      <w:fldChar w:fldCharType="end"/>
    </w:r>
  </w:p>
  <w:p w:rsidR="007732A3" w:rsidRDefault="007732A3" w:rsidP="007732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2A3" w:rsidRDefault="007732A3" w:rsidP="007732A3">
    <w:pPr>
      <w:pStyle w:val="bpuHeadSpon"/>
    </w:pPr>
    <w:r w:rsidRPr="007732A3">
      <w:rPr>
        <w:rStyle w:val="bpuHeadSponChar"/>
      </w:rPr>
      <w:t>S4099</w:t>
    </w:r>
    <w:r>
      <w:t xml:space="preserve"> A.M.BUCCO, SWEENEY</w:t>
    </w:r>
  </w:p>
  <w:p w:rsidR="007732A3" w:rsidRDefault="007732A3" w:rsidP="007732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4876">
      <w:rPr>
        <w:noProof/>
      </w:rPr>
      <w:t>2</w:t>
    </w:r>
    <w:r>
      <w:fldChar w:fldCharType="end"/>
    </w:r>
  </w:p>
  <w:p w:rsidR="007732A3" w:rsidRDefault="007732A3" w:rsidP="007732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EA"/>
    <w:rsid w:val="00001DE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00C9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0C10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2C56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172C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5AEA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876"/>
    <w:rsid w:val="00686AEB"/>
    <w:rsid w:val="0069409C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732A3"/>
    <w:rsid w:val="00780E07"/>
    <w:rsid w:val="00781B4D"/>
    <w:rsid w:val="007824BF"/>
    <w:rsid w:val="00783B8D"/>
    <w:rsid w:val="00787F04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1EE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57B0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023E1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1381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1FB"/>
    <w:rsid w:val="00C91E19"/>
    <w:rsid w:val="00C92402"/>
    <w:rsid w:val="00C92867"/>
    <w:rsid w:val="00C93B93"/>
    <w:rsid w:val="00CA037D"/>
    <w:rsid w:val="00CA0837"/>
    <w:rsid w:val="00CA2442"/>
    <w:rsid w:val="00CA409F"/>
    <w:rsid w:val="00CA4725"/>
    <w:rsid w:val="00CB6246"/>
    <w:rsid w:val="00CC0A17"/>
    <w:rsid w:val="00CC4DCE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9C7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C7E8A"/>
    <w:rsid w:val="00DE10D1"/>
    <w:rsid w:val="00DE2514"/>
    <w:rsid w:val="00DE6851"/>
    <w:rsid w:val="00DF03EE"/>
    <w:rsid w:val="00E01B71"/>
    <w:rsid w:val="00E0241C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6BCA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12B858F"/>
  <w15:docId w15:val="{6139DB47-0D83-4CFE-9E79-AF31F76E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7732A3"/>
  </w:style>
  <w:style w:type="paragraph" w:styleId="BalloonText">
    <w:name w:val="Balloon Text"/>
    <w:basedOn w:val="Normal"/>
    <w:link w:val="BalloonTextChar"/>
    <w:semiHidden/>
    <w:unhideWhenUsed/>
    <w:rsid w:val="006848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487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51823-6D94-47F0-B044-79A2DAEE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512</Words>
  <Characters>2929</Characters>
  <Application>Microsoft Office Word</Application>
  <DocSecurity>0</DocSecurity>
  <Lines>88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S4099</vt:lpstr>
    </vt:vector>
  </TitlesOfParts>
  <Manager>R230</Manager>
  <Company>NJ Office of Legislative Services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S4099</dc:title>
  <dc:subject/>
  <dc:creator>Senator  BUCCO, Senator  SWEENEY</dc:creator>
  <cp:keywords>S4099|3|SG |216|0|216|N|0|</cp:keywords>
  <dc:description>INTRODUCED NOVEMBER 12, 2021</dc:description>
  <cp:lastModifiedBy>Todaro, Vivian</cp:lastModifiedBy>
  <cp:revision>2</cp:revision>
  <cp:lastPrinted>2021-12-17T14:52:00Z</cp:lastPrinted>
  <dcterms:created xsi:type="dcterms:W3CDTF">2021-12-17T14:52:00Z</dcterms:created>
  <dcterms:modified xsi:type="dcterms:W3CDTF">2021-12-17T14:52:00Z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