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35F7"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F35F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35F7">
        <w:rPr>
          <w:caps/>
          <w:szCs w:val="24"/>
        </w:rPr>
        <w:t>DECEMBER 9, 2021</w:t>
      </w:r>
    </w:p>
    <w:p w:rsidR="004144CF" w:rsidRDefault="004144CF" w:rsidP="0083060A"/>
    <w:p w:rsidR="00844FBF" w:rsidRDefault="00844FBF" w:rsidP="0083060A">
      <w:r>
        <w:tab/>
        <w:t>The Senate Environment and Energy Committee favorably reports Senate Bill No. 4154.</w:t>
      </w:r>
    </w:p>
    <w:p w:rsidR="00D16DE0" w:rsidRDefault="00D16DE0" w:rsidP="00D16DE0">
      <w:r>
        <w:tab/>
        <w:t xml:space="preserve">This bill appropriates $18 million to the State Agriculture Development Committee (SADC) for the purpose of providing planning incentive </w:t>
      </w:r>
      <w:r w:rsidR="00596A49">
        <w:t>grants to counties for up to 80 percent</w:t>
      </w:r>
      <w:r>
        <w:t xml:space="preserve"> of the cost of acquisition of development easements on farmland for farmland preservation purposes.  Under the bill, ten counties will each receive a “base grant” of either $1 million or $2 million, as specified in the bill.  </w:t>
      </w:r>
    </w:p>
    <w:p w:rsidR="00D16DE0" w:rsidRDefault="00D16DE0" w:rsidP="00D16DE0">
      <w:r>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“Preserve New Jersey Farmland Preservation Fund” was established pursuant to section 8 of the “Preserve New Jersey Act.”</w:t>
      </w:r>
    </w:p>
    <w:p w:rsidR="00D16DE0" w:rsidRDefault="00D16DE0" w:rsidP="00D16DE0">
      <w:r>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4B2ABF" w:rsidRDefault="00D16DE0" w:rsidP="00617EE5">
      <w:r>
        <w:tab/>
        <w:t>The allocations and projects listed in this bill have been approved by the SADC and the Garden State Preservation Trust.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5F7" w:rsidRDefault="007F35F7">
      <w:r>
        <w:separator/>
      </w:r>
    </w:p>
  </w:endnote>
  <w:endnote w:type="continuationSeparator" w:id="0">
    <w:p w:rsidR="007F35F7" w:rsidRDefault="007F3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5F7" w:rsidRDefault="007F35F7">
      <w:r>
        <w:separator/>
      </w:r>
    </w:p>
  </w:footnote>
  <w:footnote w:type="continuationSeparator" w:id="0">
    <w:p w:rsidR="007F35F7" w:rsidRDefault="007F3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7EE5" w:rsidP="00617EE5">
    <w:pPr>
      <w:pStyle w:val="HeaderPage2"/>
      <w:jc w:val="center"/>
    </w:pPr>
    <w:r>
      <w:fldChar w:fldCharType="begin"/>
    </w:r>
    <w:r>
      <w:instrText xml:space="preserve"> PAGE  \* MERGEFORMAT </w:instrText>
    </w:r>
    <w:r>
      <w:fldChar w:fldCharType="separate"/>
    </w:r>
    <w:r>
      <w:rPr>
        <w:noProof/>
      </w:rPr>
      <w:t>2</w:t>
    </w:r>
    <w:r>
      <w:fldChar w:fldCharType="end"/>
    </w:r>
  </w:p>
  <w:p w:rsidR="00617EE5" w:rsidRDefault="00617EE5" w:rsidP="00617EE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5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A49"/>
    <w:rsid w:val="005A10AB"/>
    <w:rsid w:val="005A5CB6"/>
    <w:rsid w:val="005B0C35"/>
    <w:rsid w:val="005C1CB5"/>
    <w:rsid w:val="005C2E96"/>
    <w:rsid w:val="005C51A8"/>
    <w:rsid w:val="005E3EC4"/>
    <w:rsid w:val="005E6766"/>
    <w:rsid w:val="005F075C"/>
    <w:rsid w:val="005F5E32"/>
    <w:rsid w:val="00607913"/>
    <w:rsid w:val="00607F92"/>
    <w:rsid w:val="00617EE5"/>
    <w:rsid w:val="00624F04"/>
    <w:rsid w:val="00636078"/>
    <w:rsid w:val="0063703D"/>
    <w:rsid w:val="00640067"/>
    <w:rsid w:val="00640AEE"/>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2D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5F7"/>
    <w:rsid w:val="00811B32"/>
    <w:rsid w:val="00817204"/>
    <w:rsid w:val="00820257"/>
    <w:rsid w:val="00821D60"/>
    <w:rsid w:val="00822E2E"/>
    <w:rsid w:val="008260F2"/>
    <w:rsid w:val="0083060A"/>
    <w:rsid w:val="00841155"/>
    <w:rsid w:val="00844FBF"/>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CE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309"/>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3F06"/>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67F"/>
    <w:rsid w:val="00D16DE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0E2"/>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3F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87E8439-DDCA-4E2D-BCB4-7EAAC51F4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7C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7C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48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232</Words>
  <Characters>1297</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S4154 SEN Statement 12/9/21</vt:lpstr>
    </vt:vector>
  </TitlesOfParts>
  <Manager>R224</Manager>
  <Company>NJ OLS DMU</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S4154 SEN Statement 12/9/21</dc:title>
  <dc:subject/>
  <dc:creator>Senate SEN</dc:creator>
  <cp:keywords>S4154|1|EA |322|0|0|!||</cp:keywords>
  <dc:description/>
  <cp:lastModifiedBy>Franks, Denise</cp:lastModifiedBy>
  <cp:revision>2</cp:revision>
  <cp:lastPrinted>2021-12-10T15:27:00Z</cp:lastPrinted>
  <dcterms:created xsi:type="dcterms:W3CDTF">2021-12-10T20:20:00Z</dcterms:created>
  <dcterms:modified xsi:type="dcterms:W3CDTF">2021-12-10T20:20:00Z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