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70E" w:rsidRDefault="00E7770E" w:rsidP="00E7770E">
      <w:pPr>
        <w:pStyle w:val="bpuReprint"/>
      </w:pPr>
      <w:bookmarkStart w:id="0" w:name="bpuFrontPg"/>
      <w:bookmarkStart w:id="1" w:name="_GoBack"/>
      <w:bookmarkEnd w:id="0"/>
      <w:bookmarkEnd w:id="1"/>
      <w:r>
        <w:t>[First Reprint]</w:t>
      </w:r>
    </w:p>
    <w:p w:rsidR="000A0110" w:rsidRDefault="000A0110" w:rsidP="000A0110">
      <w:pPr>
        <w:pStyle w:val="bpuBill"/>
      </w:pPr>
      <w:r>
        <w:t xml:space="preserve">SENATE, No. 4169 </w:t>
      </w:r>
    </w:p>
    <w:p w:rsidR="000A0110" w:rsidRPr="009D38FF" w:rsidRDefault="000A0110" w:rsidP="000A0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92649" r:id="rId8"/>
        </w:object>
      </w:r>
    </w:p>
    <w:p w:rsidR="000A0110" w:rsidRDefault="000A0110" w:rsidP="000A0110">
      <w:pPr>
        <w:pStyle w:val="bpuState"/>
      </w:pPr>
      <w:r>
        <w:t>STATE OF NEW JERSEY</w:t>
      </w:r>
    </w:p>
    <w:p w:rsidR="000A0110" w:rsidRDefault="000A0110" w:rsidP="000A0110">
      <w:pPr>
        <w:pStyle w:val="bpuLegislature"/>
      </w:pPr>
      <w:r>
        <w:t>219th LEGISLATURE</w:t>
      </w:r>
    </w:p>
    <w:p w:rsidR="000A0110" w:rsidRDefault="000A0110" w:rsidP="000A0110">
      <w:pPr>
        <w:pStyle w:val="bpuWpGraphic"/>
      </w:pPr>
      <w:r>
        <w:object w:dxaOrig="8985" w:dyaOrig="255">
          <v:shape id="_x0000_i1026" type="#_x0000_t75" style="width:6in;height:12pt" o:ole="">
            <v:imagedata r:id="rId7" o:title=""/>
          </v:shape>
          <o:OLEObject Type="Embed" ProgID="WPWin6.1" ShapeID="_x0000_i1026" DrawAspect="Content" ObjectID="_1700392650" r:id="rId9"/>
        </w:object>
      </w:r>
      <w:r>
        <w:t xml:space="preserve">  </w:t>
      </w:r>
    </w:p>
    <w:p w:rsidR="000A0110" w:rsidRDefault="000A0110" w:rsidP="000A0110">
      <w:pPr>
        <w:pStyle w:val="bpuIntro"/>
      </w:pPr>
      <w:r>
        <w:t>INTRODUCED NOVEMBER 15, 2021</w:t>
      </w:r>
    </w:p>
    <w:p w:rsidR="000A0110" w:rsidRDefault="000A0110" w:rsidP="000A0110">
      <w:pPr>
        <w:pStyle w:val="bpuIntro"/>
      </w:pPr>
    </w:p>
    <w:p w:rsidR="000A0110" w:rsidRDefault="000A0110" w:rsidP="000A0110">
      <w:pPr>
        <w:pStyle w:val="bpuIntro"/>
        <w:sectPr w:rsidR="000A0110" w:rsidSect="004C641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A0110" w:rsidRDefault="000A0110" w:rsidP="000A0110">
      <w:pPr>
        <w:pStyle w:val="bpuIntro"/>
      </w:pPr>
    </w:p>
    <w:p w:rsidR="000A0110" w:rsidRDefault="000A0110" w:rsidP="000A0110">
      <w:pPr>
        <w:pStyle w:val="bpuSponsor"/>
      </w:pPr>
      <w:r>
        <w:t>Sponsored by:</w:t>
      </w:r>
    </w:p>
    <w:p w:rsidR="000A0110" w:rsidRDefault="000A0110" w:rsidP="000A0110">
      <w:pPr>
        <w:pStyle w:val="bpuSponsor"/>
      </w:pPr>
      <w:r>
        <w:t>Senator  JOSEPH F. VITALE</w:t>
      </w:r>
    </w:p>
    <w:p w:rsidR="000A0110" w:rsidRDefault="000A0110" w:rsidP="000A0110">
      <w:pPr>
        <w:pStyle w:val="bpuSponsor"/>
      </w:pPr>
      <w:r>
        <w:t>District 19 (Middlesex)</w:t>
      </w:r>
    </w:p>
    <w:p w:rsidR="000A0110" w:rsidRDefault="000A0110" w:rsidP="000A0110">
      <w:pPr>
        <w:pStyle w:val="bpuSponsor"/>
      </w:pPr>
      <w:r>
        <w:t>Senator  BOB SMITH</w:t>
      </w:r>
    </w:p>
    <w:p w:rsidR="000A0110" w:rsidRDefault="000A0110" w:rsidP="000A0110">
      <w:pPr>
        <w:pStyle w:val="bpuSponsor"/>
      </w:pPr>
      <w:r>
        <w:t>District 17 (Middlesex and Somerset)</w:t>
      </w:r>
    </w:p>
    <w:p w:rsidR="000A0110" w:rsidRDefault="000A0110" w:rsidP="000A0110">
      <w:pPr>
        <w:pStyle w:val="bpuSponsor"/>
      </w:pPr>
    </w:p>
    <w:p w:rsidR="000A0110" w:rsidRDefault="004C641E" w:rsidP="004C641E">
      <w:pPr>
        <w:pStyle w:val="bpuSponsor"/>
      </w:pPr>
      <w:r>
        <w:t>Co-Sponsored by:</w:t>
      </w:r>
    </w:p>
    <w:p w:rsidR="004C641E" w:rsidRDefault="004C641E" w:rsidP="004C641E">
      <w:pPr>
        <w:pStyle w:val="bpuSponsor"/>
      </w:pPr>
      <w:r w:rsidRPr="004C641E">
        <w:t xml:space="preserve">Senator </w:t>
      </w:r>
      <w:proofErr w:type="spellStart"/>
      <w:r w:rsidRPr="004C641E">
        <w:t>Diegnan</w:t>
      </w:r>
      <w:proofErr w:type="spellEnd"/>
    </w:p>
    <w:p w:rsidR="004C641E" w:rsidRDefault="004C641E" w:rsidP="004C641E"/>
    <w:p w:rsidR="004C641E" w:rsidRPr="004C641E" w:rsidRDefault="004C641E" w:rsidP="004C641E"/>
    <w:p w:rsidR="000A0110" w:rsidRDefault="000A0110" w:rsidP="000A0110">
      <w:pPr>
        <w:pStyle w:val="bpuSponsor"/>
      </w:pPr>
    </w:p>
    <w:p w:rsidR="000A0110" w:rsidRDefault="000A0110" w:rsidP="000A0110">
      <w:pPr>
        <w:pStyle w:val="bpuSponsor"/>
      </w:pPr>
    </w:p>
    <w:p w:rsidR="000A0110" w:rsidRDefault="000A0110" w:rsidP="000A0110">
      <w:pPr>
        <w:pStyle w:val="bpuSponsor"/>
      </w:pPr>
      <w:r>
        <w:t>SYNOPSIS</w:t>
      </w:r>
    </w:p>
    <w:p w:rsidR="00B45FE7" w:rsidRPr="002046ED" w:rsidRDefault="00B45FE7" w:rsidP="00B45FE7">
      <w:r>
        <w:tab/>
      </w:r>
      <w:r w:rsidRPr="0022611F">
        <w:t xml:space="preserve">Increases number of hospitals eligible for highest amount of charity care </w:t>
      </w:r>
      <w:r>
        <w:t xml:space="preserve">subsidy </w:t>
      </w:r>
      <w:r w:rsidRPr="0022611F">
        <w:t>payment</w:t>
      </w:r>
      <w:r>
        <w:t>; appropriates $30 million</w:t>
      </w:r>
      <w:r w:rsidRPr="0022611F">
        <w:t>.</w:t>
      </w:r>
    </w:p>
    <w:p w:rsidR="000A0110" w:rsidRDefault="000A0110" w:rsidP="000A0110">
      <w:pPr>
        <w:pStyle w:val="bpuNormText"/>
      </w:pPr>
    </w:p>
    <w:p w:rsidR="000A0110" w:rsidRDefault="000A0110" w:rsidP="000A0110">
      <w:pPr>
        <w:pStyle w:val="bpuSponsor"/>
      </w:pPr>
      <w:r>
        <w:t xml:space="preserve">CURRENT VERSION OF TEXT </w:t>
      </w:r>
    </w:p>
    <w:p w:rsidR="000A0110" w:rsidRDefault="00E7770E" w:rsidP="000A0110">
      <w:pPr>
        <w:pStyle w:val="bpuNormText"/>
      </w:pPr>
      <w:r>
        <w:tab/>
        <w:t>As reported by the Senate Health, Human Services and Senior Citizens Committee on December 6, 2021, with amendments.</w:t>
      </w:r>
    </w:p>
    <w:p w:rsidR="000A0110" w:rsidRDefault="000A0110" w:rsidP="000A0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110" w:rsidRDefault="000A0110" w:rsidP="00122025">
      <w:pPr>
        <w:pStyle w:val="FronterPage"/>
        <w:tabs>
          <w:tab w:val="clear" w:pos="1440"/>
          <w:tab w:val="clear" w:pos="2160"/>
          <w:tab w:val="clear" w:pos="2880"/>
          <w:tab w:val="clear" w:pos="3600"/>
          <w:tab w:val="clear" w:pos="4320"/>
          <w:tab w:val="clear" w:pos="5040"/>
        </w:tabs>
        <w:sectPr w:rsidR="000A0110" w:rsidSect="000A0110">
          <w:type w:val="continuous"/>
          <w:pgSz w:w="12240" w:h="20160" w:code="5"/>
          <w:pgMar w:top="1440" w:right="2275" w:bottom="1440" w:left="2275" w:header="72" w:footer="720" w:gutter="0"/>
          <w:pgNumType w:start="1"/>
          <w:cols w:space="720"/>
          <w:docGrid w:linePitch="360"/>
        </w:sectPr>
      </w:pPr>
    </w:p>
    <w:p w:rsidR="00E7770E" w:rsidRPr="00677316" w:rsidRDefault="00E7770E" w:rsidP="00E7770E">
      <w:pPr>
        <w:pStyle w:val="HangingAnAct"/>
        <w:rPr>
          <w:rStyle w:val="HangingAnActChar"/>
        </w:rPr>
      </w:pPr>
      <w:r>
        <w:rPr>
          <w:rStyle w:val="BillHead"/>
        </w:rPr>
        <w:lastRenderedPageBreak/>
        <w:t>An Act</w:t>
      </w:r>
      <w:r w:rsidRPr="006B7FA7">
        <w:rPr>
          <w:rStyle w:val="HangingAnActChar"/>
        </w:rPr>
        <w:t xml:space="preserve"> </w:t>
      </w:r>
      <w:r w:rsidRPr="00E773AF">
        <w:rPr>
          <w:rStyle w:val="HangingAnActChar"/>
        </w:rPr>
        <w:t xml:space="preserve">concerning hospital charity care </w:t>
      </w:r>
      <w:r>
        <w:rPr>
          <w:rStyle w:val="HangingAnActChar"/>
          <w:rFonts w:ascii="Albertus Extra Bold" w:hAnsi="Albertus Extra Bold"/>
          <w:b/>
          <w:vertAlign w:val="superscript"/>
        </w:rPr>
        <w:t>1</w:t>
      </w:r>
      <w:r w:rsidRPr="00821879">
        <w:rPr>
          <w:rStyle w:val="HangingAnActChar"/>
          <w:rFonts w:ascii="Albertus Extra Bold" w:hAnsi="Albertus Extra Bold"/>
          <w:b/>
        </w:rPr>
        <w:t>[</w:t>
      </w:r>
      <w:r w:rsidRPr="00E773AF">
        <w:rPr>
          <w:rStyle w:val="HangingAnActChar"/>
        </w:rPr>
        <w:t>and</w:t>
      </w:r>
      <w:r w:rsidRPr="00821879">
        <w:rPr>
          <w:rStyle w:val="HangingAnActChar"/>
          <w:rFonts w:ascii="Albertus Extra Bold" w:hAnsi="Albertus Extra Bold"/>
          <w:b/>
        </w:rPr>
        <w:t>]</w:t>
      </w:r>
      <w:r>
        <w:rPr>
          <w:rStyle w:val="HangingAnActChar"/>
          <w:spacing w:val="0"/>
        </w:rPr>
        <w:t xml:space="preserve"> </w:t>
      </w:r>
      <w:r w:rsidRPr="00821879">
        <w:rPr>
          <w:rStyle w:val="HangingAnActChar"/>
          <w:spacing w:val="0"/>
          <w:u w:val="single"/>
        </w:rPr>
        <w:t>,</w:t>
      </w:r>
      <w:r>
        <w:rPr>
          <w:rStyle w:val="HangingAnActChar"/>
          <w:rFonts w:ascii="Albertus Extra Bold" w:hAnsi="Albertus Extra Bold"/>
          <w:b/>
          <w:vertAlign w:val="superscript"/>
        </w:rPr>
        <w:t>1</w:t>
      </w:r>
      <w:r w:rsidRPr="00E773AF">
        <w:rPr>
          <w:rStyle w:val="HangingAnActChar"/>
        </w:rPr>
        <w:t xml:space="preserve"> amending P.L.2004, c.113</w:t>
      </w:r>
      <w:r>
        <w:rPr>
          <w:rStyle w:val="HangingAnActChar"/>
        </w:rPr>
        <w:t xml:space="preserve"> </w:t>
      </w:r>
      <w:r w:rsidRPr="00821879">
        <w:rPr>
          <w:rStyle w:val="HangingAnActChar"/>
          <w:rFonts w:ascii="Albertus Extra Bold" w:hAnsi="Albertus Extra Bold"/>
          <w:b/>
          <w:vertAlign w:val="superscript"/>
        </w:rPr>
        <w:t>1</w:t>
      </w:r>
      <w:r>
        <w:rPr>
          <w:rStyle w:val="HangingAnActChar"/>
          <w:u w:val="single"/>
        </w:rPr>
        <w:t>and the Fiscal Year 2022 annual appropriations act, P.L.2021, c.133, a</w:t>
      </w:r>
      <w:r w:rsidRPr="00821879">
        <w:rPr>
          <w:rStyle w:val="HangingAnActChar"/>
          <w:u w:val="single"/>
        </w:rPr>
        <w:t>nd making an appropriation</w:t>
      </w:r>
      <w:r>
        <w:rPr>
          <w:rStyle w:val="HangingAnActChar"/>
          <w:rFonts w:ascii="Albertus Extra Bold" w:hAnsi="Albertus Extra Bold"/>
          <w:b/>
          <w:vertAlign w:val="superscript"/>
        </w:rPr>
        <w:t>1</w:t>
      </w:r>
      <w:r>
        <w:rPr>
          <w:rStyle w:val="HangingAnActChar"/>
          <w:spacing w:val="0"/>
        </w:rPr>
        <w:t xml:space="preserve"> </w:t>
      </w:r>
      <w:r w:rsidRPr="00E773AF">
        <w:rPr>
          <w:rStyle w:val="HangingAnActChar"/>
        </w:rPr>
        <w:t>.</w:t>
      </w:r>
    </w:p>
    <w:p w:rsidR="00E51F65" w:rsidRPr="00D71D68" w:rsidRDefault="00E51F65" w:rsidP="00E51F65"/>
    <w:p w:rsidR="00E51F65" w:rsidRPr="00AA7880" w:rsidRDefault="00E51F65" w:rsidP="00E51F65">
      <w:r>
        <w:tab/>
      </w:r>
      <w:r>
        <w:rPr>
          <w:rStyle w:val="BillHeading2"/>
        </w:rPr>
        <w:t xml:space="preserve">Be It Enacted </w:t>
      </w:r>
      <w:r>
        <w:rPr>
          <w:rStyle w:val="BillLanguage"/>
        </w:rPr>
        <w:t>by the Senate and General Assembly of the State of New Jersey:</w:t>
      </w:r>
    </w:p>
    <w:p w:rsidR="00E51F65" w:rsidRDefault="00E51F65" w:rsidP="00E51F65"/>
    <w:p w:rsidR="00E7770E" w:rsidRDefault="00E7770E" w:rsidP="00E7770E">
      <w:r>
        <w:tab/>
        <w:t>1.</w:t>
      </w:r>
      <w:r>
        <w:tab/>
        <w:t xml:space="preserve">Section 3 of P.L.2004, c.113 (C.26:2H-18.59i) is amended to read as follows:  </w:t>
      </w:r>
    </w:p>
    <w:p w:rsidR="00E7770E" w:rsidRDefault="00E7770E" w:rsidP="00E7770E">
      <w:r>
        <w:tab/>
        <w:t>3.</w:t>
      </w:r>
      <w:r>
        <w:tab/>
        <w:t>a.  Beginning July 1, 2004 and each year thereafter:</w:t>
      </w:r>
    </w:p>
    <w:p w:rsidR="00E7770E" w:rsidRDefault="00E7770E" w:rsidP="00E7770E">
      <w:r>
        <w:tab/>
        <w:t>(1)</w:t>
      </w:r>
      <w:r>
        <w:tab/>
        <w:t xml:space="preserve">Reimbursed documented charity care shall be equal to the Medicaid-priced amounts of charity care claims submitted to the Department of Health for the most recent calendar year, adjusted, as necessary, to reflect the annual audit results.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E7770E" w:rsidRDefault="00E7770E" w:rsidP="00E7770E">
      <w:r>
        <w:tab/>
        <w:t>(2)</w:t>
      </w:r>
      <w:r>
        <w:tab/>
        <w:t>Hospital-specific reimbursed documented charity care shall be equal to the Medicaid-priced dollar amount of charity care provided by a hospital as submitted to the Department of Health for the most recent calendar year.  A sample of the claims submitted by the hospital to the department shall be subject to an annual audit conducted pursuant to applicable charity care eligibility criteria.</w:t>
      </w:r>
    </w:p>
    <w:p w:rsidR="00E7770E" w:rsidRDefault="00E7770E" w:rsidP="00E7770E">
      <w:r>
        <w:tab/>
        <w:t>b.</w:t>
      </w:r>
      <w:r>
        <w:tab/>
        <w:t>Beginning July 1, 2004 and each year thereafter, the charity care subsidy shall be determined according to the following methodology:</w:t>
      </w:r>
    </w:p>
    <w:p w:rsidR="00E7770E" w:rsidRDefault="00E7770E" w:rsidP="00E7770E">
      <w:r>
        <w:tab/>
        <w:t>(1)</w:t>
      </w:r>
      <w:r>
        <w:tab/>
        <w:t xml:space="preserve">Each hospital shall be ranked in order of its hospital-specific, relative charity care percentage, or RCCP, by dividing the amount of hospital-specific gross revenue for charity care patients by the hospital's total gross revenue for all patients. </w:t>
      </w:r>
    </w:p>
    <w:p w:rsidR="00E7770E" w:rsidRDefault="00E7770E" w:rsidP="00E7770E">
      <w:r>
        <w:tab/>
        <w:t>(2)</w:t>
      </w:r>
      <w:r>
        <w:tab/>
        <w:t xml:space="preserve">The </w:t>
      </w:r>
      <w:r w:rsidRPr="00E4791B">
        <w:rPr>
          <w:rFonts w:ascii="Albertus Extra Bold" w:hAnsi="Albertus Extra Bold"/>
          <w:b/>
        </w:rPr>
        <w:t>[</w:t>
      </w:r>
      <w:r>
        <w:t>nine</w:t>
      </w:r>
      <w:r w:rsidRPr="00E4791B">
        <w:rPr>
          <w:rFonts w:ascii="Albertus Extra Bold" w:hAnsi="Albertus Extra Bold"/>
          <w:b/>
        </w:rPr>
        <w:t>]</w:t>
      </w:r>
      <w:r>
        <w:t xml:space="preserve"> </w:t>
      </w:r>
      <w:r>
        <w:rPr>
          <w:u w:val="single"/>
        </w:rPr>
        <w:t>10</w:t>
      </w:r>
      <w:r>
        <w:t xml:space="preserve"> hospitals with the highest RCCPs shall receive a charity care payment equal to 96</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each hospital's hospital-specific reimbursed documented charity care.  The hospital ranked number </w:t>
      </w:r>
      <w:r w:rsidRPr="00E773AF">
        <w:rPr>
          <w:rFonts w:ascii="Albertus Extra Bold" w:hAnsi="Albertus Extra Bold"/>
          <w:b/>
        </w:rPr>
        <w:t>[</w:t>
      </w:r>
      <w:r>
        <w:t>10</w:t>
      </w:r>
      <w:r w:rsidRPr="00E773AF">
        <w:rPr>
          <w:rFonts w:ascii="Albertus Extra Bold" w:hAnsi="Albertus Extra Bold"/>
          <w:b/>
        </w:rPr>
        <w:t>]</w:t>
      </w:r>
      <w:r>
        <w:t xml:space="preserve"> </w:t>
      </w:r>
      <w:r>
        <w:rPr>
          <w:u w:val="single"/>
        </w:rPr>
        <w:t>11</w:t>
      </w:r>
      <w:r>
        <w:t xml:space="preserve"> shall receive a charity care payment equal to 94</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 and each hospital ranked number </w:t>
      </w:r>
      <w:r w:rsidRPr="00E773AF">
        <w:rPr>
          <w:rFonts w:ascii="Albertus Extra Bold" w:hAnsi="Albertus Extra Bold"/>
          <w:b/>
        </w:rPr>
        <w:t>[</w:t>
      </w:r>
      <w:r>
        <w:t>11</w:t>
      </w:r>
      <w:r w:rsidRPr="00E773AF">
        <w:rPr>
          <w:rFonts w:ascii="Albertus Extra Bold" w:hAnsi="Albertus Extra Bold"/>
          <w:b/>
        </w:rPr>
        <w:t>]</w:t>
      </w:r>
      <w:r>
        <w:t xml:space="preserve"> </w:t>
      </w:r>
      <w:r>
        <w:rPr>
          <w:u w:val="single"/>
        </w:rPr>
        <w:t>12</w:t>
      </w:r>
      <w:r>
        <w:t xml:space="preserve"> and below shall receive two percentage points less than the hospital ranked immediately above that hospital. </w:t>
      </w:r>
    </w:p>
    <w:p w:rsidR="00E7770E" w:rsidRDefault="00E7770E" w:rsidP="00E7770E">
      <w:r>
        <w:tab/>
        <w:t>(3)</w:t>
      </w:r>
      <w:r>
        <w:tab/>
        <w:t xml:space="preserve">Notwithstanding the provisions of paragraph (2) of this subsection to the contrary, each of the hospitals located in the 10 municipalities in the State with the lowest median annual household income according to the most recent census data, shall be ranked </w:t>
      </w:r>
      <w:r>
        <w:lastRenderedPageBreak/>
        <w:t>from the hospital with the highest hospital-specific reimbursed documented charity care to the hospital with the lowest hospital-specific reimbursed documented charity care.  The hospital in each of the 10 municipalities, if any, with the highest documented hospital-specific charity care shall receive a charity care payment equal to 96</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w:t>
      </w:r>
    </w:p>
    <w:p w:rsidR="00E7770E" w:rsidRDefault="00E7770E" w:rsidP="00E7770E">
      <w:r>
        <w:tab/>
        <w:t>(4)</w:t>
      </w:r>
      <w:r>
        <w:tab/>
        <w:t>Notwithstanding the provisions of this subsection to the contrary, no hospital shall receive reimbursement for less than 43</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w:t>
      </w:r>
    </w:p>
    <w:p w:rsidR="00E7770E" w:rsidRDefault="00E7770E" w:rsidP="00E7770E">
      <w:r>
        <w:tab/>
        <w:t>c.</w:t>
      </w:r>
      <w:r>
        <w:tab/>
        <w:t>To ensure that charity care subsidy payments remain viable and appropriate, the State shall maintain the charity care subsidy at an amount not less than 75</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the Medicaid-priced amounts of charity care provided by hospitals in the State. In addition,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E7770E" w:rsidRDefault="00E7770E" w:rsidP="00E7770E">
      <w:r>
        <w:tab/>
        <w:t>d.</w:t>
      </w:r>
      <w:r>
        <w:tab/>
        <w:t>Notwithstanding any other provisions of this section to the contrary, in the event that the change from the charity care subsidy formula in effect for fiscal year 2004 to the formula established pursuant to this section in effect for fiscal year 2005, reduces, for any reason, the amount of the charity care subsidy payment to a hospital below the amount that the hospital received under the formula in effect in fiscal year 2004, the hospital shall receive a payment equal to the amount it would have received under the formula in effect for fiscal year 2004.</w:t>
      </w:r>
    </w:p>
    <w:p w:rsidR="00E7770E" w:rsidRPr="00794666" w:rsidRDefault="00E7770E" w:rsidP="00E7770E">
      <w:pPr>
        <w:rPr>
          <w:rFonts w:ascii="Albertus Extra Bold" w:hAnsi="Albertus Extra Bold"/>
          <w:b/>
          <w:u w:val="single"/>
          <w:vertAlign w:val="superscript"/>
        </w:rPr>
      </w:pPr>
      <w:r>
        <w:tab/>
      </w:r>
      <w:r>
        <w:rPr>
          <w:rFonts w:ascii="Albertus Extra Bold" w:hAnsi="Albertus Extra Bold"/>
          <w:b/>
          <w:vertAlign w:val="superscript"/>
        </w:rPr>
        <w:t>1</w:t>
      </w:r>
      <w:r>
        <w:rPr>
          <w:u w:val="single"/>
        </w:rPr>
        <w:t>e.</w:t>
      </w:r>
      <w:r>
        <w:rPr>
          <w:u w:val="single"/>
        </w:rPr>
        <w:tab/>
        <w:t xml:space="preserve">The Legislature finds and declares that it is the intent of Legislature to provide that the provisions of </w:t>
      </w:r>
      <w:r w:rsidRPr="00005CD2">
        <w:rPr>
          <w:u w:val="single"/>
        </w:rPr>
        <w:t xml:space="preserve">P.L.    , c.    (C.         ) (pending before the Legislature as this </w:t>
      </w:r>
      <w:r w:rsidRPr="00C24A33">
        <w:rPr>
          <w:u w:val="single"/>
        </w:rPr>
        <w:t xml:space="preserve">bill), which increases </w:t>
      </w:r>
      <w:r>
        <w:rPr>
          <w:u w:val="single"/>
        </w:rPr>
        <w:t xml:space="preserve">by one </w:t>
      </w:r>
      <w:r w:rsidRPr="00C24A33">
        <w:rPr>
          <w:u w:val="single"/>
        </w:rPr>
        <w:t xml:space="preserve">the number of hospitals eligible for a charity care payment equal to 96 percent of the hospital's hospital-specific reimbursed documented charity care, shall be retroactive to July 1, 2021 and </w:t>
      </w:r>
      <w:r>
        <w:rPr>
          <w:u w:val="single"/>
        </w:rPr>
        <w:t xml:space="preserve">shall </w:t>
      </w:r>
      <w:r w:rsidRPr="00C24A33">
        <w:rPr>
          <w:u w:val="single"/>
        </w:rPr>
        <w:t>apply to the newly eligible hospital’s State fiscal year 2022 charity care payment.</w:t>
      </w:r>
      <w:r w:rsidRPr="00C24A33">
        <w:rPr>
          <w:rFonts w:ascii="Albertus Extra Bold" w:hAnsi="Albertus Extra Bold"/>
          <w:b/>
          <w:vertAlign w:val="superscript"/>
        </w:rPr>
        <w:t>1</w:t>
      </w:r>
      <w:r w:rsidRPr="00C24A33">
        <w:t xml:space="preserve"> </w:t>
      </w:r>
    </w:p>
    <w:p w:rsidR="00E7770E" w:rsidRDefault="00E7770E" w:rsidP="00E7770E">
      <w:r>
        <w:t>(</w:t>
      </w:r>
      <w:proofErr w:type="spellStart"/>
      <w:r>
        <w:t>cf</w:t>
      </w:r>
      <w:proofErr w:type="spellEnd"/>
      <w:r>
        <w:t>: P.L.2012, c.17, s.229)</w:t>
      </w:r>
    </w:p>
    <w:p w:rsidR="00E51F65" w:rsidRDefault="00E51F65" w:rsidP="00E51F65"/>
    <w:p w:rsidR="00E7770E" w:rsidRPr="00C24A33" w:rsidRDefault="00E7770E" w:rsidP="00E7770E">
      <w:r>
        <w:tab/>
      </w:r>
      <w:r>
        <w:rPr>
          <w:rFonts w:ascii="Albertus Extra Bold" w:hAnsi="Albertus Extra Bold"/>
          <w:b/>
          <w:vertAlign w:val="superscript"/>
        </w:rPr>
        <w:t>1</w:t>
      </w:r>
      <w:r>
        <w:t>2</w:t>
      </w:r>
      <w:r w:rsidRPr="00C24A33">
        <w:t>.</w:t>
      </w:r>
      <w:r w:rsidRPr="00C24A33">
        <w:tab/>
        <w:t>Section 1 of the Fiscal Year 2022 annual appropriations act,</w:t>
      </w:r>
      <w:r>
        <w:rPr>
          <w:sz w:val="23"/>
          <w:szCs w:val="23"/>
        </w:rPr>
        <w:t xml:space="preserve"> </w:t>
      </w:r>
      <w:r w:rsidRPr="00C24A33">
        <w:t>P.L.2021, c.133, is amended to read as follows:</w:t>
      </w:r>
    </w:p>
    <w:p w:rsidR="00E7770E" w:rsidRDefault="00E7770E" w:rsidP="00E7770E">
      <w:pPr>
        <w:rPr>
          <w:rFonts w:ascii="Albertus Extra Bold" w:hAnsi="Albertus Extra Bold"/>
          <w:b/>
          <w:vertAlign w:val="superscript"/>
        </w:rPr>
      </w:pPr>
      <w:r w:rsidRPr="00C24A33">
        <w:t xml:space="preserve">Notwithstanding the provisions of section 3 of P.L.2004, c.113 (C.26:2H-18.59i) or any law or regulation to the contrary, the appropriation for Health Care Subsidy Fund Payments is subject to the following conditions: the distribution of Charity Care funding shall be calculated in the following manner: (a) source data for the most recent census data shall be from the 2019 5-Year American </w:t>
      </w:r>
      <w:r w:rsidRPr="00C24A33">
        <w:lastRenderedPageBreak/>
        <w:t>Community Survey; (b) source data used shall be from calendar year (CY) 2019 for documented charity care claims data and hospital-specific gross revenue for charity care patients and shall include all adjustments and void claims related to CY 2019 and any prior year submitted claims, as submitted by each acute care hospital or determined by the Department of Health (DOH); (c) source data used for CY 2019 documented charity care for each hospital’s total gross revenue for all patients shall be from the CY 2019 audited Acute Care Hospital Cost Report as defined by Form E4, Line 1, Column E data and shall be according to the DOH due date of August 31, 2020, as submitted by January 31, 2021 by each acute care hospital and audited by March 1, 2021; (d) source data used for CY 2019 documented charity care shall be from CY 2019 Medicaid Cost Report submitted by each acute care hospital by February 14, 2021; (e) in the event that an eligible hospital failed to submit the CY 2019 Acute Care Hospital Cost Report, source data from their CY 2018 Acute Care Hospital Cost Report shall be used for hospital-specific gross revenue for charity care patients and for hospital total gross revenue for all patients as defined by Form E4, Line 1, Column E; (f) in the event that an eligible hospital failed to submit a full year CY 2019 Acute Care Hospital Cost Report, source data from a supplemental 2019 Acute Care Hospital Cost Report shall be used for hospital-specific gross revenue for charity care patients and for hospital total gross revenue for all patients as defined by Form E4, Line 1, Column E; (g) for each eligible hospital, except those designated 96</w:t>
      </w:r>
      <w:r w:rsidRPr="00A32666">
        <w:t xml:space="preserve"> </w:t>
      </w:r>
      <w:r w:rsidRPr="00C24A33">
        <w:t>%</w:t>
      </w:r>
      <w:r>
        <w:t xml:space="preserve"> </w:t>
      </w:r>
      <w:r w:rsidRPr="00C24A33">
        <w:t>by their hospital-specific reimbursed documented charity care</w:t>
      </w:r>
      <w:r w:rsidRPr="00A32666">
        <w:t xml:space="preserve"> </w:t>
      </w:r>
      <w:r w:rsidRPr="00C24A33">
        <w:rPr>
          <w:u w:val="single"/>
        </w:rPr>
        <w:t>upon the enactment of P.L.2021, c.133 and pursuant to paragraph 2 of subsection b. of section 3 of P.L.2004, c.113 (C.26:2H-18.59i), as amended by section 1 of P.L.    , c.    (pending before the Legislature as this bill)</w:t>
      </w:r>
      <w:r w:rsidRPr="00C24A33">
        <w:t>, a proportionate decrease shall be applied to its calculated subsidy based on its percentage of total subsidy such that the total calculated subsidy for all hospitals shall equal</w:t>
      </w:r>
      <w:r w:rsidRPr="00A32666">
        <w:t xml:space="preserve"> </w:t>
      </w:r>
      <w:r w:rsidRPr="00C24A33">
        <w:rPr>
          <w:rFonts w:ascii="Albertus Extra Bold" w:hAnsi="Albertus Extra Bold"/>
          <w:b/>
        </w:rPr>
        <w:t>[</w:t>
      </w:r>
      <w:r w:rsidRPr="00C24A33">
        <w:t>$319,000,000</w:t>
      </w:r>
      <w:r w:rsidRPr="00C24A33">
        <w:rPr>
          <w:rFonts w:ascii="Albertus Extra Bold" w:hAnsi="Albertus Extra Bold"/>
          <w:b/>
        </w:rPr>
        <w:t>]</w:t>
      </w:r>
      <w:r w:rsidRPr="00A32666">
        <w:t xml:space="preserve"> </w:t>
      </w:r>
      <w:r w:rsidRPr="00C24A33">
        <w:rPr>
          <w:u w:val="single"/>
        </w:rPr>
        <w:t>$349, 000,000</w:t>
      </w:r>
      <w:r w:rsidRPr="00C24A33">
        <w:t xml:space="preserve"> ; and (h) the resulting value will constitute each eligible hospital’s SFY 2022 charity care subsidy allocation.</w:t>
      </w:r>
      <w:r w:rsidRPr="00A32666">
        <w:rPr>
          <w:rFonts w:ascii="Albertus Extra Bold" w:hAnsi="Albertus Extra Bold"/>
          <w:b/>
          <w:vertAlign w:val="superscript"/>
        </w:rPr>
        <w:t>1</w:t>
      </w:r>
    </w:p>
    <w:p w:rsidR="00E7770E" w:rsidRDefault="00E7770E" w:rsidP="00E7770E">
      <w:pPr>
        <w:rPr>
          <w:u w:val="single"/>
        </w:rPr>
      </w:pPr>
    </w:p>
    <w:p w:rsidR="00E7770E" w:rsidRPr="00C24A33" w:rsidRDefault="00E7770E" w:rsidP="00E7770E">
      <w:r w:rsidRPr="00700024">
        <w:tab/>
      </w:r>
      <w:r w:rsidRPr="00C24A33">
        <w:rPr>
          <w:rFonts w:ascii="Albertus Extra Bold" w:hAnsi="Albertus Extra Bold"/>
          <w:b/>
          <w:vertAlign w:val="superscript"/>
        </w:rPr>
        <w:t>1</w:t>
      </w:r>
      <w:r>
        <w:rPr>
          <w:u w:val="single"/>
        </w:rPr>
        <w:t>3</w:t>
      </w:r>
      <w:r w:rsidRPr="00C24A33">
        <w:rPr>
          <w:u w:val="single"/>
        </w:rPr>
        <w:t>.</w:t>
      </w:r>
      <w:r w:rsidRPr="00C24A33">
        <w:rPr>
          <w:u w:val="single"/>
        </w:rPr>
        <w:tab/>
      </w:r>
      <w:r>
        <w:rPr>
          <w:u w:val="single"/>
        </w:rPr>
        <w:t xml:space="preserve">There is appropriated from the General Fund to the Health Care Subsidy Fund </w:t>
      </w:r>
      <w:r w:rsidRPr="00C24A33">
        <w:rPr>
          <w:u w:val="single"/>
        </w:rPr>
        <w:t>the sum of $30,000,000</w:t>
      </w:r>
      <w:r>
        <w:rPr>
          <w:u w:val="single"/>
        </w:rPr>
        <w:t xml:space="preserve"> for the Department of Health</w:t>
      </w:r>
      <w:r w:rsidRPr="00C24A33">
        <w:rPr>
          <w:u w:val="single"/>
        </w:rPr>
        <w:t xml:space="preserve"> </w:t>
      </w:r>
      <w:r>
        <w:rPr>
          <w:u w:val="single"/>
        </w:rPr>
        <w:t>to provide</w:t>
      </w:r>
      <w:r w:rsidRPr="00C24A33">
        <w:rPr>
          <w:u w:val="single"/>
        </w:rPr>
        <w:t xml:space="preserve"> a State fiscal year 2022 charity care payment equal to 96 percent of the hospital's hospital-specific reimbursed documented charity care to the hospital</w:t>
      </w:r>
      <w:r>
        <w:rPr>
          <w:u w:val="single"/>
        </w:rPr>
        <w:t xml:space="preserve"> newly</w:t>
      </w:r>
      <w:r w:rsidRPr="00C24A33">
        <w:rPr>
          <w:u w:val="single"/>
        </w:rPr>
        <w:t xml:space="preserve"> determined</w:t>
      </w:r>
      <w:r>
        <w:rPr>
          <w:u w:val="single"/>
        </w:rPr>
        <w:t xml:space="preserve"> under section 1 of </w:t>
      </w:r>
      <w:r w:rsidRPr="00C24A33">
        <w:rPr>
          <w:u w:val="single"/>
        </w:rPr>
        <w:t xml:space="preserve">P.L.    , c.    (C.         ) (pending before the Legislature as this bill) </w:t>
      </w:r>
      <w:r>
        <w:rPr>
          <w:u w:val="single"/>
        </w:rPr>
        <w:t xml:space="preserve">to be </w:t>
      </w:r>
      <w:r w:rsidRPr="00C24A33">
        <w:rPr>
          <w:u w:val="single"/>
        </w:rPr>
        <w:t xml:space="preserve">eligible for such a payment.  Any funds </w:t>
      </w:r>
      <w:r>
        <w:rPr>
          <w:u w:val="single"/>
        </w:rPr>
        <w:t xml:space="preserve">appropriated pursuant to this section that are </w:t>
      </w:r>
      <w:r w:rsidRPr="00C24A33">
        <w:rPr>
          <w:u w:val="single"/>
        </w:rPr>
        <w:t xml:space="preserve">not </w:t>
      </w:r>
      <w:r>
        <w:rPr>
          <w:u w:val="single"/>
        </w:rPr>
        <w:t>allocated for the</w:t>
      </w:r>
      <w:r w:rsidRPr="00C24A33">
        <w:rPr>
          <w:u w:val="single"/>
        </w:rPr>
        <w:t xml:space="preserve"> purpose </w:t>
      </w:r>
      <w:r>
        <w:rPr>
          <w:u w:val="single"/>
        </w:rPr>
        <w:t xml:space="preserve">stated above </w:t>
      </w:r>
      <w:r w:rsidRPr="00C24A33">
        <w:rPr>
          <w:u w:val="single"/>
        </w:rPr>
        <w:t xml:space="preserve">shall be </w:t>
      </w:r>
      <w:r>
        <w:rPr>
          <w:u w:val="single"/>
        </w:rPr>
        <w:t>allocated from the Health Care Subsidy Fund</w:t>
      </w:r>
      <w:r w:rsidRPr="00C24A33">
        <w:rPr>
          <w:u w:val="single"/>
        </w:rPr>
        <w:t xml:space="preserve">, on a prorated basis, to all eligible hospitals receiving charity care payments in State fiscal year 2022 of less than 96 </w:t>
      </w:r>
      <w:r w:rsidRPr="00C24A33">
        <w:rPr>
          <w:u w:val="single"/>
        </w:rPr>
        <w:lastRenderedPageBreak/>
        <w:t>percent of the hospital's hospital-specific reimbursed documented charity care.</w:t>
      </w:r>
      <w:r w:rsidRPr="00C24A33">
        <w:rPr>
          <w:rFonts w:ascii="Albertus Extra Bold" w:hAnsi="Albertus Extra Bold"/>
          <w:b/>
          <w:vertAlign w:val="superscript"/>
        </w:rPr>
        <w:t>1</w:t>
      </w:r>
    </w:p>
    <w:p w:rsidR="00E7770E" w:rsidRPr="00D71D68" w:rsidRDefault="00E7770E" w:rsidP="00E51F65"/>
    <w:p w:rsidR="00E51F65" w:rsidRPr="00AA7880" w:rsidRDefault="00E7770E" w:rsidP="00E7770E">
      <w:r>
        <w:tab/>
      </w:r>
      <w:r>
        <w:rPr>
          <w:rFonts w:ascii="Albertus Extra Bold" w:hAnsi="Albertus Extra Bold"/>
          <w:b/>
          <w:vertAlign w:val="superscript"/>
        </w:rPr>
        <w:t>1</w:t>
      </w:r>
      <w:r w:rsidRPr="006C0157">
        <w:rPr>
          <w:rFonts w:ascii="Albertus Extra Bold" w:hAnsi="Albertus Extra Bold"/>
          <w:b/>
        </w:rPr>
        <w:t>[</w:t>
      </w:r>
      <w:r>
        <w:t>2.</w:t>
      </w:r>
      <w:r w:rsidRPr="006C0157">
        <w:rPr>
          <w:rFonts w:ascii="Albertus Extra Bold" w:hAnsi="Albertus Extra Bold"/>
          <w:b/>
        </w:rPr>
        <w:t>]</w:t>
      </w:r>
      <w:r>
        <w:t xml:space="preserve"> </w:t>
      </w:r>
      <w:r>
        <w:rPr>
          <w:u w:val="single"/>
        </w:rPr>
        <w:t>4.</w:t>
      </w:r>
      <w:r>
        <w:rPr>
          <w:rFonts w:ascii="Albertus Extra Bold" w:hAnsi="Albertus Extra Bold"/>
          <w:b/>
          <w:vertAlign w:val="superscript"/>
        </w:rPr>
        <w:t>1</w:t>
      </w:r>
      <w:r>
        <w:tab/>
        <w:t xml:space="preserve">This act shall take effect immediately </w:t>
      </w:r>
      <w:r w:rsidRPr="009057C8">
        <w:rPr>
          <w:rFonts w:ascii="Albertus Extra Bold" w:hAnsi="Albertus Extra Bold"/>
          <w:b/>
          <w:vertAlign w:val="superscript"/>
        </w:rPr>
        <w:t>1</w:t>
      </w:r>
      <w:r w:rsidRPr="009057C8">
        <w:rPr>
          <w:u w:val="single"/>
        </w:rPr>
        <w:t>and apply retroactively to July 1, 2021</w:t>
      </w:r>
      <w:r>
        <w:rPr>
          <w:rFonts w:ascii="Albertus Extra Bold" w:hAnsi="Albertus Extra Bold"/>
          <w:b/>
          <w:vertAlign w:val="superscript"/>
        </w:rPr>
        <w:t>1</w:t>
      </w:r>
      <w:r>
        <w:t xml:space="preserve"> .</w:t>
      </w:r>
    </w:p>
    <w:sectPr w:rsidR="00E51F65" w:rsidRPr="00AA7880" w:rsidSect="00391F18">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9D6" w:rsidRDefault="00E379D6">
      <w:r>
        <w:separator/>
      </w:r>
    </w:p>
  </w:endnote>
  <w:endnote w:type="continuationSeparator" w:id="0">
    <w:p w:rsidR="00E379D6" w:rsidRDefault="00E3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41E" w:rsidRDefault="004C641E" w:rsidP="004C641E">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217" w:rsidRPr="00921C91" w:rsidRDefault="008932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3217" w:rsidRPr="00921C91" w:rsidRDefault="00893217">
    <w:pPr>
      <w:pStyle w:val="Footer"/>
      <w:rPr>
        <w:szCs w:val="18"/>
      </w:rPr>
    </w:pPr>
  </w:p>
  <w:p w:rsidR="00893217" w:rsidRPr="00921C91" w:rsidRDefault="008932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770E" w:rsidRDefault="00E7770E" w:rsidP="00686AEB">
    <w:pPr>
      <w:pStyle w:val="Footer"/>
    </w:pPr>
    <w:r>
      <w:tab/>
      <w:t>Matter enclosed in superscript numerals has been adopted as follows:</w:t>
    </w:r>
  </w:p>
  <w:p w:rsidR="00E7770E" w:rsidRDefault="00E7770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p w:rsidR="00E7770E" w:rsidRPr="00E7770E" w:rsidRDefault="00E7770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9D6" w:rsidRDefault="00E379D6">
      <w:r>
        <w:separator/>
      </w:r>
    </w:p>
  </w:footnote>
  <w:footnote w:type="continuationSeparator" w:id="0">
    <w:p w:rsidR="00E379D6" w:rsidRDefault="00E3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5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110" w:rsidRDefault="000A0110" w:rsidP="000A0110">
    <w:pPr>
      <w:pStyle w:val="bpuHeadSpon"/>
    </w:pPr>
    <w:r w:rsidRPr="000A0110">
      <w:rPr>
        <w:rStyle w:val="bpuHeadSponChar"/>
      </w:rPr>
      <w:t>S4169</w:t>
    </w:r>
    <w:r>
      <w:t xml:space="preserve"> </w:t>
    </w:r>
    <w:r w:rsidR="00E7770E">
      <w:t xml:space="preserve">[1R] </w:t>
    </w:r>
    <w:r>
      <w:t>VITALE, B.SMITH</w:t>
    </w:r>
  </w:p>
  <w:p w:rsidR="000A0110" w:rsidRDefault="000A0110" w:rsidP="000A0110">
    <w:pPr>
      <w:pStyle w:val="bpuHeadSpon"/>
    </w:pPr>
    <w:r>
      <w:fldChar w:fldCharType="begin"/>
    </w:r>
    <w:r>
      <w:instrText xml:space="preserve"> PAGE  \* MERGEFORMAT </w:instrText>
    </w:r>
    <w:r>
      <w:fldChar w:fldCharType="separate"/>
    </w:r>
    <w:r w:rsidR="00EA7530">
      <w:rPr>
        <w:noProof/>
      </w:rPr>
      <w:t>5</w:t>
    </w:r>
    <w:r>
      <w:fldChar w:fldCharType="end"/>
    </w:r>
  </w:p>
  <w:p w:rsidR="000A0110" w:rsidRDefault="000A0110" w:rsidP="000A0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110" w:rsidRDefault="000A0110" w:rsidP="000A0110">
    <w:pPr>
      <w:pStyle w:val="bpuHeadSpon"/>
    </w:pPr>
    <w:r w:rsidRPr="000A0110">
      <w:rPr>
        <w:rStyle w:val="bpuHeadSponChar"/>
      </w:rPr>
      <w:t>S4169</w:t>
    </w:r>
    <w:r>
      <w:t xml:space="preserve"> </w:t>
    </w:r>
    <w:r w:rsidR="00E7770E">
      <w:t xml:space="preserve">[1R] </w:t>
    </w:r>
    <w:r>
      <w:t>VITALE, B.SMITH</w:t>
    </w:r>
  </w:p>
  <w:p w:rsidR="000A0110" w:rsidRDefault="000A0110" w:rsidP="000A0110">
    <w:pPr>
      <w:pStyle w:val="bpuHeadSpon"/>
    </w:pPr>
    <w:r>
      <w:fldChar w:fldCharType="begin"/>
    </w:r>
    <w:r>
      <w:instrText xml:space="preserve"> PAGE  \* MERGEFORMAT </w:instrText>
    </w:r>
    <w:r>
      <w:fldChar w:fldCharType="separate"/>
    </w:r>
    <w:r w:rsidR="00EA7530">
      <w:rPr>
        <w:noProof/>
      </w:rPr>
      <w:t>2</w:t>
    </w:r>
    <w:r>
      <w:fldChar w:fldCharType="end"/>
    </w:r>
  </w:p>
  <w:p w:rsidR="000A0110" w:rsidRDefault="000A0110" w:rsidP="000A0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9D6"/>
    <w:rsid w:val="000051BD"/>
    <w:rsid w:val="000160A5"/>
    <w:rsid w:val="0002335B"/>
    <w:rsid w:val="0003549A"/>
    <w:rsid w:val="000367AE"/>
    <w:rsid w:val="00043B22"/>
    <w:rsid w:val="00054975"/>
    <w:rsid w:val="00057D20"/>
    <w:rsid w:val="0006197C"/>
    <w:rsid w:val="0006281F"/>
    <w:rsid w:val="0008141C"/>
    <w:rsid w:val="00092F6B"/>
    <w:rsid w:val="00094A55"/>
    <w:rsid w:val="000A0110"/>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290"/>
    <w:rsid w:val="00255958"/>
    <w:rsid w:val="002563BB"/>
    <w:rsid w:val="00257FA2"/>
    <w:rsid w:val="0026574A"/>
    <w:rsid w:val="002660BB"/>
    <w:rsid w:val="002720E8"/>
    <w:rsid w:val="00275293"/>
    <w:rsid w:val="002776B0"/>
    <w:rsid w:val="00286C7E"/>
    <w:rsid w:val="002A1029"/>
    <w:rsid w:val="002A3A1A"/>
    <w:rsid w:val="002A4692"/>
    <w:rsid w:val="002A51BA"/>
    <w:rsid w:val="002B010C"/>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73EB"/>
    <w:rsid w:val="00382F1F"/>
    <w:rsid w:val="003840E5"/>
    <w:rsid w:val="00391DA4"/>
    <w:rsid w:val="00391F18"/>
    <w:rsid w:val="00396ACF"/>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641E"/>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C6A"/>
    <w:rsid w:val="0083450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217"/>
    <w:rsid w:val="008A31C5"/>
    <w:rsid w:val="008A4F9A"/>
    <w:rsid w:val="008B2850"/>
    <w:rsid w:val="008C79B3"/>
    <w:rsid w:val="008D77BD"/>
    <w:rsid w:val="008E0228"/>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7A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425E"/>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073"/>
    <w:rsid w:val="00B0116D"/>
    <w:rsid w:val="00B01173"/>
    <w:rsid w:val="00B02F35"/>
    <w:rsid w:val="00B05A3C"/>
    <w:rsid w:val="00B07100"/>
    <w:rsid w:val="00B1138C"/>
    <w:rsid w:val="00B2574A"/>
    <w:rsid w:val="00B27362"/>
    <w:rsid w:val="00B35D8A"/>
    <w:rsid w:val="00B36F8F"/>
    <w:rsid w:val="00B42580"/>
    <w:rsid w:val="00B45B34"/>
    <w:rsid w:val="00B45FE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09D0"/>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71D0"/>
    <w:rsid w:val="00E15573"/>
    <w:rsid w:val="00E25A5B"/>
    <w:rsid w:val="00E373C7"/>
    <w:rsid w:val="00E379D6"/>
    <w:rsid w:val="00E4267B"/>
    <w:rsid w:val="00E42F13"/>
    <w:rsid w:val="00E452DF"/>
    <w:rsid w:val="00E51F65"/>
    <w:rsid w:val="00E543CF"/>
    <w:rsid w:val="00E546FD"/>
    <w:rsid w:val="00E608F1"/>
    <w:rsid w:val="00E611B9"/>
    <w:rsid w:val="00E7144F"/>
    <w:rsid w:val="00E73D74"/>
    <w:rsid w:val="00E76A79"/>
    <w:rsid w:val="00E7770E"/>
    <w:rsid w:val="00E80692"/>
    <w:rsid w:val="00E80C24"/>
    <w:rsid w:val="00E8683E"/>
    <w:rsid w:val="00E93836"/>
    <w:rsid w:val="00EA7530"/>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5E5D"/>
    <w:rsid w:val="00F46EBE"/>
    <w:rsid w:val="00F54B9C"/>
    <w:rsid w:val="00F56E96"/>
    <w:rsid w:val="00F573DD"/>
    <w:rsid w:val="00F61E59"/>
    <w:rsid w:val="00F63D99"/>
    <w:rsid w:val="00F6426B"/>
    <w:rsid w:val="00F709B3"/>
    <w:rsid w:val="00F71A5E"/>
    <w:rsid w:val="00F80AAC"/>
    <w:rsid w:val="00FA0AFC"/>
    <w:rsid w:val="00FA13A8"/>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02556B-893E-466D-8159-D914D82A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A0110"/>
  </w:style>
  <w:style w:type="paragraph" w:styleId="BalloonText">
    <w:name w:val="Balloon Text"/>
    <w:basedOn w:val="Normal"/>
    <w:link w:val="BalloonTextChar"/>
    <w:semiHidden/>
    <w:unhideWhenUsed/>
    <w:rsid w:val="00396A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A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E58BB-82CD-4593-BD62-12BFBCB5E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1404</Words>
  <Characters>7446</Characters>
  <Application>Microsoft Office Word</Application>
  <DocSecurity>0</DocSecurity>
  <Lines>174</Lines>
  <Paragraphs>35</Paragraphs>
  <ScaleCrop>false</ScaleCrop>
  <HeadingPairs>
    <vt:vector size="2" baseType="variant">
      <vt:variant>
        <vt:lpstr>Title</vt:lpstr>
      </vt:variant>
      <vt:variant>
        <vt:i4>1</vt:i4>
      </vt:variant>
    </vt:vector>
  </HeadingPairs>
  <TitlesOfParts>
    <vt:vector size="1" baseType="lpstr">
      <vt:lpstr>S4169 1R</vt:lpstr>
    </vt:vector>
  </TitlesOfParts>
  <Manager>R224</Manager>
  <Company>NJ Office of Legislative Services</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S4169 1R</dc:title>
  <dc:subject>21-5276</dc:subject>
  <dc:creator>Senator  VITALE, Senator  SMITH</dc:creator>
  <cp:keywords>S4169|5|HS |321|219|259|!||</cp:keywords>
  <dc:description>INTRODUCED NOVEMBER 15, 2021_x000d_
Amended 12/6/21</dc:description>
  <cp:lastModifiedBy>Franks, Denise</cp:lastModifiedBy>
  <cp:revision>2</cp:revision>
  <cp:lastPrinted>2021-12-03T20:18:00Z</cp:lastPrinted>
  <dcterms:created xsi:type="dcterms:W3CDTF">2021-12-07T19:30:00Z</dcterms:created>
  <dcterms:modified xsi:type="dcterms:W3CDTF">2021-12-07T19:30:00Z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