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E95" w:rsidRDefault="00994E95" w:rsidP="00994E95">
      <w:pPr>
        <w:pStyle w:val="bpuBill"/>
      </w:pPr>
      <w:bookmarkStart w:id="0" w:name="bpuFrontPg"/>
      <w:bookmarkStart w:id="1" w:name="_GoBack"/>
      <w:bookmarkEnd w:id="0"/>
      <w:bookmarkEnd w:id="1"/>
      <w:r>
        <w:t xml:space="preserve">SENATE, No. 4191 </w:t>
      </w:r>
    </w:p>
    <w:p w:rsidR="00994E95" w:rsidRPr="009D38FF" w:rsidRDefault="00994E95" w:rsidP="00994E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65049" r:id="rId8"/>
        </w:object>
      </w:r>
    </w:p>
    <w:p w:rsidR="00994E95" w:rsidRDefault="00994E95" w:rsidP="00994E95">
      <w:pPr>
        <w:pStyle w:val="bpuState"/>
      </w:pPr>
      <w:r>
        <w:t>STATE OF NEW JERSEY</w:t>
      </w:r>
    </w:p>
    <w:p w:rsidR="00994E95" w:rsidRDefault="00994E95" w:rsidP="00994E95">
      <w:pPr>
        <w:pStyle w:val="bpuLegislature"/>
      </w:pPr>
      <w:r>
        <w:t>219th LEGISLATURE</w:t>
      </w:r>
    </w:p>
    <w:p w:rsidR="00994E95" w:rsidRDefault="00994E95" w:rsidP="00994E95">
      <w:pPr>
        <w:pStyle w:val="bpuWpGraphic"/>
      </w:pPr>
      <w:r>
        <w:object w:dxaOrig="8985" w:dyaOrig="255">
          <v:shape id="_x0000_i1026" type="#_x0000_t75" style="width:6in;height:11.9pt" o:ole="">
            <v:imagedata r:id="rId7" o:title=""/>
          </v:shape>
          <o:OLEObject Type="Embed" ProgID="WPWin6.1" ShapeID="_x0000_i1026" DrawAspect="Content" ObjectID="_1699165050" r:id="rId9"/>
        </w:object>
      </w:r>
      <w:r>
        <w:t xml:space="preserve">  </w:t>
      </w:r>
    </w:p>
    <w:p w:rsidR="00994E95" w:rsidRDefault="00994E95" w:rsidP="00994E95">
      <w:pPr>
        <w:pStyle w:val="bpuIntro"/>
      </w:pPr>
      <w:r>
        <w:t xml:space="preserve">INTRODUCED </w:t>
      </w:r>
      <w:r w:rsidR="008513D8">
        <w:t>NOVEMBER 22,</w:t>
      </w:r>
      <w:r>
        <w:t xml:space="preserve"> 2021</w:t>
      </w:r>
    </w:p>
    <w:p w:rsidR="00994E95" w:rsidRDefault="00994E95" w:rsidP="00994E95">
      <w:pPr>
        <w:pStyle w:val="bpuIntro"/>
      </w:pPr>
    </w:p>
    <w:p w:rsidR="00994E95" w:rsidRDefault="00994E95" w:rsidP="00994E95">
      <w:pPr>
        <w:pStyle w:val="bpuIntro"/>
        <w:sectPr w:rsidR="00994E95" w:rsidSect="00994E95">
          <w:headerReference w:type="even" r:id="rId10"/>
          <w:headerReference w:type="default" r:id="rId11"/>
          <w:pgSz w:w="12240" w:h="20160" w:code="5"/>
          <w:pgMar w:top="2160" w:right="1440" w:bottom="1440" w:left="1440" w:header="72" w:footer="720" w:gutter="0"/>
          <w:pgNumType w:start="1"/>
          <w:cols w:space="720"/>
          <w:docGrid w:linePitch="360"/>
        </w:sectPr>
      </w:pPr>
    </w:p>
    <w:p w:rsidR="00994E95" w:rsidRDefault="00994E95" w:rsidP="00994E95">
      <w:pPr>
        <w:pStyle w:val="bpuIntro"/>
      </w:pPr>
    </w:p>
    <w:p w:rsidR="00994E95" w:rsidRDefault="00994E95" w:rsidP="00994E95">
      <w:pPr>
        <w:pStyle w:val="bpuSponsor"/>
      </w:pPr>
      <w:r>
        <w:t>Sponsored by:</w:t>
      </w:r>
    </w:p>
    <w:p w:rsidR="00994E95" w:rsidRDefault="00994E95" w:rsidP="00994E95">
      <w:pPr>
        <w:pStyle w:val="bpuSponsor"/>
      </w:pPr>
      <w:r>
        <w:t>Senator  SANDRA B. CUNNINGHAM</w:t>
      </w:r>
    </w:p>
    <w:p w:rsidR="00994E95" w:rsidRDefault="00994E95" w:rsidP="00994E95">
      <w:pPr>
        <w:pStyle w:val="bpuSponsor"/>
      </w:pPr>
      <w:r>
        <w:t>District 31 (Hudson)</w:t>
      </w:r>
    </w:p>
    <w:p w:rsidR="00994E95" w:rsidRDefault="00994E95" w:rsidP="00994E95">
      <w:pPr>
        <w:pStyle w:val="bpuSponsor"/>
      </w:pPr>
    </w:p>
    <w:p w:rsidR="00994E95" w:rsidRDefault="00994E95" w:rsidP="00994E95">
      <w:pPr>
        <w:pStyle w:val="bpuSponsor"/>
      </w:pPr>
    </w:p>
    <w:p w:rsidR="00994E95" w:rsidRDefault="00994E95" w:rsidP="00994E95">
      <w:pPr>
        <w:pStyle w:val="bpuSponsor"/>
      </w:pPr>
    </w:p>
    <w:p w:rsidR="00994E95" w:rsidRDefault="00994E95" w:rsidP="00994E95">
      <w:pPr>
        <w:pStyle w:val="bpuSponsor"/>
      </w:pPr>
    </w:p>
    <w:p w:rsidR="00994E95" w:rsidRDefault="00994E95" w:rsidP="00994E95">
      <w:pPr>
        <w:pStyle w:val="bpuSponsor"/>
      </w:pPr>
      <w:r>
        <w:t>SYNOPSIS</w:t>
      </w:r>
    </w:p>
    <w:p w:rsidR="00994E95" w:rsidRDefault="00994E95" w:rsidP="00994E95">
      <w:pPr>
        <w:pStyle w:val="bpuNormText"/>
      </w:pPr>
      <w:r>
        <w:tab/>
        <w:t xml:space="preserve">Requires DOH approval for adverse possessory action against hospitals. </w:t>
      </w:r>
    </w:p>
    <w:p w:rsidR="00994E95" w:rsidRDefault="00994E95" w:rsidP="00994E95">
      <w:pPr>
        <w:pStyle w:val="bpuNormText"/>
      </w:pPr>
    </w:p>
    <w:p w:rsidR="00994E95" w:rsidRDefault="00994E95" w:rsidP="00994E95">
      <w:pPr>
        <w:pStyle w:val="bpuSponsor"/>
      </w:pPr>
      <w:r>
        <w:t xml:space="preserve">CURRENT VERSION OF TEXT </w:t>
      </w:r>
    </w:p>
    <w:p w:rsidR="00994E95" w:rsidRDefault="00994E95" w:rsidP="00994E95">
      <w:pPr>
        <w:pStyle w:val="bpuNormText"/>
      </w:pPr>
      <w:r>
        <w:tab/>
        <w:t>As introduced.</w:t>
      </w:r>
    </w:p>
    <w:p w:rsidR="00994E95" w:rsidRDefault="00994E95" w:rsidP="00994E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4E95" w:rsidRDefault="00994E95" w:rsidP="00122025">
      <w:pPr>
        <w:pStyle w:val="FronterPage"/>
        <w:tabs>
          <w:tab w:val="clear" w:pos="1440"/>
          <w:tab w:val="clear" w:pos="2160"/>
          <w:tab w:val="clear" w:pos="2880"/>
          <w:tab w:val="clear" w:pos="3600"/>
          <w:tab w:val="clear" w:pos="4320"/>
          <w:tab w:val="clear" w:pos="5040"/>
        </w:tabs>
        <w:sectPr w:rsidR="00994E95" w:rsidSect="00994E95">
          <w:type w:val="continuous"/>
          <w:pgSz w:w="12240" w:h="20160" w:code="5"/>
          <w:pgMar w:top="1440" w:right="2275" w:bottom="1440" w:left="2275" w:header="72" w:footer="720" w:gutter="0"/>
          <w:pgNumType w:start="1"/>
          <w:cols w:space="720"/>
          <w:docGrid w:linePitch="360"/>
        </w:sectPr>
      </w:pPr>
    </w:p>
    <w:p w:rsidR="00686AEB" w:rsidRPr="00677316" w:rsidRDefault="00A1471D" w:rsidP="003E47BA">
      <w:pPr>
        <w:pStyle w:val="HangingAnAct"/>
        <w:rPr>
          <w:rStyle w:val="HangingAnActChar"/>
        </w:rPr>
      </w:pPr>
      <w:r>
        <w:rPr>
          <w:rStyle w:val="BillHead"/>
        </w:rPr>
        <w:lastRenderedPageBreak/>
        <w:t>An Act</w:t>
      </w:r>
      <w:r w:rsidR="00686AEB" w:rsidRPr="006B7FA7">
        <w:rPr>
          <w:rStyle w:val="HangingAnActChar"/>
        </w:rPr>
        <w:t xml:space="preserve"> </w:t>
      </w:r>
      <w:r w:rsidR="0024437D">
        <w:t>concerning hospitals and supplementing Title 26 of the Revised Statutes.</w:t>
      </w:r>
    </w:p>
    <w:p w:rsidR="000B1054" w:rsidRPr="00D71D68" w:rsidRDefault="000B1054" w:rsidP="000B1054"/>
    <w:p w:rsidR="00686AEB" w:rsidRPr="00AA7880" w:rsidRDefault="00686AEB" w:rsidP="00686AEB">
      <w:r>
        <w:tab/>
      </w:r>
      <w:r w:rsidR="00A1471D">
        <w:rPr>
          <w:rStyle w:val="BillHeading2"/>
        </w:rPr>
        <w:t>Be It Enacted</w:t>
      </w:r>
      <w:r>
        <w:rPr>
          <w:rStyle w:val="BillHeading2"/>
        </w:rPr>
        <w:t xml:space="preserve"> </w:t>
      </w:r>
      <w:r w:rsidR="00A1471D">
        <w:rPr>
          <w:rStyle w:val="BillLanguage"/>
        </w:rPr>
        <w:t>by the Senate and General Assembly of the State of New Jersey:</w:t>
      </w:r>
    </w:p>
    <w:p w:rsidR="00686AEB" w:rsidRDefault="00686AEB" w:rsidP="00686AEB"/>
    <w:p w:rsidR="00BC2A75" w:rsidRDefault="00BC2A75" w:rsidP="00686AEB">
      <w:r>
        <w:tab/>
        <w:t>1.</w:t>
      </w:r>
      <w:r>
        <w:tab/>
        <w:t>The Legislature finds and declares that it is essential to establish certain fundamental rights of hospital operators with respect to the management of hospitals in order to maintain quality health care services for patients and to promote greater efficiency in the health care delivery system in New Jersey.</w:t>
      </w:r>
    </w:p>
    <w:p w:rsidR="00BC2A75" w:rsidRDefault="00BC2A75" w:rsidP="00686AEB"/>
    <w:p w:rsidR="00BC2A75" w:rsidRDefault="00BC2A75" w:rsidP="00686AEB">
      <w:r>
        <w:tab/>
        <w:t>2.</w:t>
      </w:r>
      <w:r>
        <w:tab/>
        <w:t>As used in this act:</w:t>
      </w:r>
    </w:p>
    <w:p w:rsidR="00BC2A75" w:rsidRDefault="00BC2A75" w:rsidP="00686AEB">
      <w:r>
        <w:tab/>
      </w:r>
      <w:r w:rsidR="00007E66">
        <w:t>“Adverse possessory action” means terminating a lease with an</w:t>
      </w:r>
      <w:r w:rsidR="00007E66">
        <w:rPr>
          <w:spacing w:val="1"/>
        </w:rPr>
        <w:t xml:space="preserve"> </w:t>
      </w:r>
      <w:r w:rsidR="00007E66">
        <w:t>operator or successor, evicting or otherwise initiating a unilateral or non-mutual</w:t>
      </w:r>
      <w:r w:rsidR="00007E66">
        <w:rPr>
          <w:spacing w:val="1"/>
        </w:rPr>
        <w:t xml:space="preserve"> </w:t>
      </w:r>
      <w:r w:rsidR="00007E66">
        <w:t>possessory action to dispossess or remove an operator or successor from the real</w:t>
      </w:r>
      <w:r w:rsidR="00007E66">
        <w:rPr>
          <w:spacing w:val="1"/>
        </w:rPr>
        <w:t xml:space="preserve"> </w:t>
      </w:r>
      <w:r w:rsidR="00007E66">
        <w:t>property on which a hospital is located, any other interference with</w:t>
      </w:r>
      <w:r w:rsidR="00007E66">
        <w:rPr>
          <w:spacing w:val="1"/>
        </w:rPr>
        <w:t xml:space="preserve"> </w:t>
      </w:r>
      <w:r w:rsidR="00007E66">
        <w:t>the</w:t>
      </w:r>
      <w:r w:rsidR="00007E66">
        <w:rPr>
          <w:spacing w:val="15"/>
        </w:rPr>
        <w:t xml:space="preserve"> </w:t>
      </w:r>
      <w:r w:rsidR="00007E66">
        <w:t>quiet</w:t>
      </w:r>
      <w:r w:rsidR="00007E66">
        <w:rPr>
          <w:spacing w:val="17"/>
        </w:rPr>
        <w:t xml:space="preserve"> </w:t>
      </w:r>
      <w:r w:rsidR="00007E66">
        <w:t>enjoyment</w:t>
      </w:r>
      <w:r w:rsidR="00007E66">
        <w:rPr>
          <w:spacing w:val="16"/>
        </w:rPr>
        <w:t xml:space="preserve"> </w:t>
      </w:r>
      <w:r w:rsidR="00007E66">
        <w:t>of</w:t>
      </w:r>
      <w:r w:rsidR="00007E66">
        <w:rPr>
          <w:spacing w:val="15"/>
        </w:rPr>
        <w:t xml:space="preserve"> </w:t>
      </w:r>
      <w:r w:rsidR="00007E66">
        <w:t>the</w:t>
      </w:r>
      <w:r w:rsidR="00007E66">
        <w:rPr>
          <w:spacing w:val="15"/>
        </w:rPr>
        <w:t xml:space="preserve"> </w:t>
      </w:r>
      <w:r w:rsidR="00007E66">
        <w:t>premises</w:t>
      </w:r>
      <w:r w:rsidR="00007E66">
        <w:rPr>
          <w:spacing w:val="15"/>
        </w:rPr>
        <w:t xml:space="preserve"> </w:t>
      </w:r>
      <w:r w:rsidR="00007E66">
        <w:t>that</w:t>
      </w:r>
      <w:r w:rsidR="00007E66">
        <w:rPr>
          <w:spacing w:val="17"/>
        </w:rPr>
        <w:t xml:space="preserve"> </w:t>
      </w:r>
      <w:r w:rsidR="00007E66">
        <w:t>are</w:t>
      </w:r>
      <w:r w:rsidR="00007E66">
        <w:rPr>
          <w:spacing w:val="15"/>
        </w:rPr>
        <w:t xml:space="preserve"> </w:t>
      </w:r>
      <w:r w:rsidR="00007E66">
        <w:t>subject</w:t>
      </w:r>
      <w:r w:rsidR="00007E66">
        <w:rPr>
          <w:spacing w:val="15"/>
        </w:rPr>
        <w:t xml:space="preserve"> </w:t>
      </w:r>
      <w:r w:rsidR="00007E66">
        <w:t>to</w:t>
      </w:r>
      <w:r w:rsidR="00007E66">
        <w:rPr>
          <w:spacing w:val="17"/>
        </w:rPr>
        <w:t xml:space="preserve"> </w:t>
      </w:r>
      <w:r w:rsidR="00007E66">
        <w:t>the</w:t>
      </w:r>
      <w:r w:rsidR="00007E66">
        <w:rPr>
          <w:spacing w:val="16"/>
        </w:rPr>
        <w:t xml:space="preserve"> </w:t>
      </w:r>
      <w:r w:rsidR="00007E66">
        <w:t>lease, or any other direct or indirect interference with the operation of a hospital.</w:t>
      </w:r>
    </w:p>
    <w:p w:rsidR="00BC2A75" w:rsidRDefault="00BC2A75" w:rsidP="00686AEB">
      <w:r>
        <w:tab/>
        <w:t xml:space="preserve">“Affiliate” means any person that directly or indirectly, through one or more intermediaries, controls, is controlled by, or is under common control with, another person.  </w:t>
      </w:r>
    </w:p>
    <w:p w:rsidR="00BC2A75" w:rsidRDefault="00BC2A75" w:rsidP="00686AEB">
      <w:r>
        <w:tab/>
        <w:t>“Control” means the possession, directly or indirectly, of the power to direct or cause the direction of the management of a person, whether through the ownership of voting securities, by contract or otherwise.</w:t>
      </w:r>
    </w:p>
    <w:p w:rsidR="00BC2A75" w:rsidRDefault="00BC2A75" w:rsidP="00686AEB">
      <w:r>
        <w:tab/>
        <w:t>“Department” means the Department of Health.</w:t>
      </w:r>
    </w:p>
    <w:p w:rsidR="00BC2A75" w:rsidRDefault="00BC2A75" w:rsidP="00686AEB">
      <w:r>
        <w:tab/>
        <w:t>“Hospital” means a general acute care hospital licensed pursuant to P.L.1971, c.136 (C.26:2H-1 et seq.).</w:t>
      </w:r>
    </w:p>
    <w:p w:rsidR="00BC2A75" w:rsidRDefault="00BC2A75" w:rsidP="00686AEB">
      <w:r>
        <w:tab/>
        <w:t>“Landlord” means the owner or lessor of the real property on which a hospital is located.</w:t>
      </w:r>
    </w:p>
    <w:p w:rsidR="00BC2A75" w:rsidRDefault="00BC2A75" w:rsidP="00686AEB">
      <w:r>
        <w:tab/>
        <w:t>“Lease” means an agreement granting a leasehold interest in the real property on which a hospital is principally located.</w:t>
      </w:r>
    </w:p>
    <w:p w:rsidR="00BC2A75" w:rsidRDefault="00BC2A75" w:rsidP="00686AEB">
      <w:r>
        <w:tab/>
        <w:t>“Operator” means the person approved by the department that is responsible for the maintenance, supervision, and operation of a hospital, including any affiliates of the person.</w:t>
      </w:r>
    </w:p>
    <w:p w:rsidR="00BC2A75" w:rsidRDefault="00BC2A75" w:rsidP="00686AEB">
      <w:r>
        <w:tab/>
        <w:t>“Person” means any individual, general or limited partnership, corporation, limited liability company, business trust, joint stock company, trust, unincorporated organization, joint venture, firm, association, or other entity or organization.</w:t>
      </w:r>
    </w:p>
    <w:p w:rsidR="00BC2A75" w:rsidRDefault="00BC2A75" w:rsidP="00686AEB">
      <w:r>
        <w:tab/>
      </w:r>
      <w:r w:rsidR="00007E66">
        <w:t>“Successor”</w:t>
      </w:r>
      <w:r w:rsidR="00007E66">
        <w:rPr>
          <w:spacing w:val="1"/>
        </w:rPr>
        <w:t xml:space="preserve"> </w:t>
      </w:r>
      <w:r w:rsidR="00007E66">
        <w:t>means</w:t>
      </w:r>
      <w:r w:rsidR="00007E66">
        <w:rPr>
          <w:spacing w:val="1"/>
        </w:rPr>
        <w:t xml:space="preserve"> </w:t>
      </w:r>
      <w:r w:rsidR="00007E66">
        <w:t>a</w:t>
      </w:r>
      <w:r w:rsidR="00007E66">
        <w:rPr>
          <w:spacing w:val="1"/>
        </w:rPr>
        <w:t xml:space="preserve"> </w:t>
      </w:r>
      <w:r w:rsidR="00007E66">
        <w:t>person</w:t>
      </w:r>
      <w:r w:rsidR="00007E66">
        <w:rPr>
          <w:spacing w:val="1"/>
        </w:rPr>
        <w:t xml:space="preserve"> </w:t>
      </w:r>
      <w:r w:rsidR="00007E66">
        <w:t>that</w:t>
      </w:r>
      <w:r w:rsidR="00007E66">
        <w:rPr>
          <w:spacing w:val="1"/>
        </w:rPr>
        <w:t xml:space="preserve"> </w:t>
      </w:r>
      <w:r w:rsidR="00007E66">
        <w:t>succeeds</w:t>
      </w:r>
      <w:r w:rsidR="00007E66">
        <w:rPr>
          <w:spacing w:val="1"/>
        </w:rPr>
        <w:t xml:space="preserve"> </w:t>
      </w:r>
      <w:r w:rsidR="00007E66">
        <w:t>in</w:t>
      </w:r>
      <w:r w:rsidR="00007E66">
        <w:rPr>
          <w:spacing w:val="60"/>
        </w:rPr>
        <w:t xml:space="preserve"> </w:t>
      </w:r>
      <w:r w:rsidR="00007E66">
        <w:t>interest</w:t>
      </w:r>
      <w:r w:rsidR="00007E66">
        <w:rPr>
          <w:spacing w:val="60"/>
        </w:rPr>
        <w:t xml:space="preserve"> </w:t>
      </w:r>
      <w:r w:rsidR="00007E66">
        <w:t>to</w:t>
      </w:r>
      <w:r w:rsidR="00007E66">
        <w:rPr>
          <w:spacing w:val="60"/>
        </w:rPr>
        <w:t xml:space="preserve"> </w:t>
      </w:r>
      <w:r w:rsidR="00007E66">
        <w:t>an</w:t>
      </w:r>
      <w:r w:rsidR="00007E66">
        <w:rPr>
          <w:spacing w:val="1"/>
        </w:rPr>
        <w:t xml:space="preserve"> </w:t>
      </w:r>
      <w:r w:rsidR="00007E66">
        <w:t xml:space="preserve">operator with respect to </w:t>
      </w:r>
      <w:r w:rsidR="00007E66" w:rsidRPr="003B1D23">
        <w:t>the maintenance, supervision, or operation of a hospital</w:t>
      </w:r>
      <w:r w:rsidR="00007E66">
        <w:t>.</w:t>
      </w:r>
    </w:p>
    <w:p w:rsidR="00BC2A75" w:rsidRDefault="00BC2A75" w:rsidP="00686AEB"/>
    <w:p w:rsidR="00BC2A75" w:rsidRDefault="00BC2A75" w:rsidP="00686AEB">
      <w:r>
        <w:tab/>
        <w:t>3.</w:t>
      </w:r>
      <w:r>
        <w:tab/>
        <w:t xml:space="preserve">a.  A landlord shall not initiate an adverse possessory action against an operator </w:t>
      </w:r>
      <w:r w:rsidR="00155866">
        <w:t xml:space="preserve">or successor </w:t>
      </w:r>
      <w:r>
        <w:t xml:space="preserve">without the </w:t>
      </w:r>
      <w:r w:rsidR="00155866">
        <w:t xml:space="preserve">written </w:t>
      </w:r>
      <w:r>
        <w:t>approval of the department as provided in subsection b. of this section.</w:t>
      </w:r>
      <w:r w:rsidR="00155866">
        <w:t xml:space="preserve">  An adverse possessory action initiated without the written approval of the department shall be deemed invalid.</w:t>
      </w:r>
    </w:p>
    <w:p w:rsidR="00BC2A75" w:rsidRDefault="00BC2A75" w:rsidP="00686AEB">
      <w:r>
        <w:tab/>
        <w:t>b.</w:t>
      </w:r>
      <w:r>
        <w:tab/>
        <w:t>A landlord may submit a request to the department</w:t>
      </w:r>
      <w:r w:rsidR="00155866">
        <w:t>, in a form and manner as shall be required by the department,</w:t>
      </w:r>
      <w:r>
        <w:t xml:space="preserve"> to take an adverse possessory action for just cause against an operator or successor.  The </w:t>
      </w:r>
      <w:r w:rsidR="00155866">
        <w:t>department may approve a request to take an adverse possessory action upon finding just cause exists for the adverse possessory action.</w:t>
      </w:r>
    </w:p>
    <w:p w:rsidR="00247299" w:rsidRDefault="00155866" w:rsidP="00686AEB">
      <w:r>
        <w:tab/>
        <w:t>c.</w:t>
      </w:r>
      <w:r>
        <w:tab/>
      </w:r>
      <w:r w:rsidR="00247299">
        <w:rPr>
          <w:bCs/>
        </w:rPr>
        <w:t>Upon d</w:t>
      </w:r>
      <w:r w:rsidR="00247299" w:rsidRPr="007619E7">
        <w:rPr>
          <w:bCs/>
        </w:rPr>
        <w:t xml:space="preserve">epartment approval of a successor, based on a </w:t>
      </w:r>
      <w:r w:rsidR="00247299">
        <w:rPr>
          <w:bCs/>
        </w:rPr>
        <w:t>finding that the transition of h</w:t>
      </w:r>
      <w:r w:rsidR="00247299" w:rsidRPr="007619E7">
        <w:rPr>
          <w:bCs/>
        </w:rPr>
        <w:t xml:space="preserve">ospital </w:t>
      </w:r>
      <w:r w:rsidR="00247299" w:rsidRPr="004D0A08">
        <w:rPr>
          <w:bCs/>
        </w:rPr>
        <w:t>maintenance, supervision, or operation</w:t>
      </w:r>
      <w:r w:rsidR="00247299">
        <w:rPr>
          <w:bCs/>
        </w:rPr>
        <w:t xml:space="preserve"> </w:t>
      </w:r>
      <w:r w:rsidR="00247299" w:rsidRPr="007619E7">
        <w:rPr>
          <w:bCs/>
        </w:rPr>
        <w:t>responsibilities from the operator to the successor is in the best interest of the hospital patients and the public, the successor shall also be deemed to succeed in interest to the lease.</w:t>
      </w:r>
    </w:p>
    <w:p w:rsidR="00155866" w:rsidRPr="00D71D68" w:rsidRDefault="00247299" w:rsidP="00686AEB">
      <w:r>
        <w:tab/>
        <w:t>d.</w:t>
      </w:r>
      <w:r>
        <w:tab/>
      </w:r>
      <w:r w:rsidR="00155866">
        <w:t xml:space="preserve">A landlord that initiates an adverse possessory action against an operator or successor without </w:t>
      </w:r>
      <w:r w:rsidR="00857571">
        <w:t xml:space="preserve">written </w:t>
      </w:r>
      <w:r w:rsidR="00155866">
        <w:t>approval by the department shall be liable to a civil penalty of up to $</w:t>
      </w:r>
      <w:r w:rsidR="000119A0">
        <w:t>1,00</w:t>
      </w:r>
      <w:r w:rsidR="00155866">
        <w:t xml:space="preserve">0,000, which shall be collected by and in the name of the department in summary proceedings before a court of competent jurisdiction pursuant to the provisions of the “Penalty Enforcement Law of 1999,” P.L.1999, c.274 (C.2A:58-10 et seq.).  </w:t>
      </w:r>
      <w:r>
        <w:t xml:space="preserve">In </w:t>
      </w:r>
      <w:r w:rsidRPr="00D40700">
        <w:t>addition</w:t>
      </w:r>
      <w:r>
        <w:t>, the department shall suspend or revoke any license or permit granted by the department to the landlord due to violation of this act.</w:t>
      </w:r>
      <w:r w:rsidR="00220D76">
        <w:t xml:space="preserve"> </w:t>
      </w:r>
      <w:r>
        <w:t xml:space="preserve"> To the extent an adverse possessory action taken without department approval results in the loss of revenue to a hospital, the operator or successor, as applicable, shall be entitled to financial recovery from the landlord to the extent necessary to place the hospital in as good a position as if such adverse possessory action had not occurred, as determined by court appointed arbitration. </w:t>
      </w:r>
      <w:r w:rsidR="00220D76">
        <w:t xml:space="preserve"> </w:t>
      </w:r>
      <w:r>
        <w:t>A</w:t>
      </w:r>
      <w:r w:rsidRPr="00D40700">
        <w:t>ny</w:t>
      </w:r>
      <w:r>
        <w:t xml:space="preserve"> willful</w:t>
      </w:r>
      <w:r w:rsidRPr="00D40700">
        <w:t xml:space="preserve"> violation of this</w:t>
      </w:r>
      <w:r>
        <w:t xml:space="preserve"> act by a landlord which</w:t>
      </w:r>
      <w:r w:rsidR="000119A0">
        <w:t xml:space="preserve">: </w:t>
      </w:r>
      <w:r>
        <w:t xml:space="preserve"> (</w:t>
      </w:r>
      <w:r w:rsidR="000119A0">
        <w:t>1</w:t>
      </w:r>
      <w:r>
        <w:t>) results in the closure of a hospital; or (</w:t>
      </w:r>
      <w:r w:rsidR="000119A0">
        <w:t>2</w:t>
      </w:r>
      <w:r>
        <w:t xml:space="preserve">) interferes with the transition of the </w:t>
      </w:r>
      <w:r w:rsidRPr="00052AC7">
        <w:t xml:space="preserve">maintenance, supervision, or operation of a hospital </w:t>
      </w:r>
      <w:r>
        <w:t>from an operator to a successor as approved by the department, shall be subject to criminal penalties imposed for disorderly persons offenses (C.2C:43-8).</w:t>
      </w:r>
    </w:p>
    <w:p w:rsidR="00BC2A75" w:rsidRDefault="00BC2A75" w:rsidP="00686AEB"/>
    <w:p w:rsidR="00686AEB" w:rsidRDefault="00686AEB" w:rsidP="00686AEB">
      <w:r>
        <w:tab/>
      </w:r>
      <w:r w:rsidR="00155866">
        <w:t>4</w:t>
      </w:r>
      <w:r w:rsidR="00A1471D">
        <w:t>.</w:t>
      </w:r>
      <w:r w:rsidR="00155866">
        <w:tab/>
      </w:r>
      <w:r w:rsidR="00202AFB">
        <w:t>This act shall take effect 30 days after the date of enactment,</w:t>
      </w:r>
      <w:r w:rsidR="00202AFB">
        <w:rPr>
          <w:spacing w:val="1"/>
        </w:rPr>
        <w:t xml:space="preserve"> </w:t>
      </w:r>
      <w:r w:rsidR="00202AFB">
        <w:t xml:space="preserve">and shall apply to operators, successors and landlords prior to and </w:t>
      </w:r>
      <w:r w:rsidR="00202AFB" w:rsidRPr="00CB76A4">
        <w:t>subsequent to, the effective date of this act.</w:t>
      </w:r>
    </w:p>
    <w:p w:rsidR="00155866" w:rsidRDefault="00155866" w:rsidP="00686AEB"/>
    <w:p w:rsidR="00155866" w:rsidRPr="00CE7BD8" w:rsidRDefault="00155866" w:rsidP="00686AEB"/>
    <w:p w:rsidR="00686AEB" w:rsidRPr="00AA7880" w:rsidRDefault="00686AEB" w:rsidP="00686AEB">
      <w:pPr>
        <w:jc w:val="center"/>
      </w:pPr>
      <w:r w:rsidRPr="00D71D68">
        <w:t>STATEMENT</w:t>
      </w:r>
    </w:p>
    <w:p w:rsidR="00686AEB" w:rsidRDefault="00686AEB" w:rsidP="00686AEB"/>
    <w:p w:rsidR="00155866" w:rsidRDefault="00155866" w:rsidP="00155866">
      <w:r>
        <w:tab/>
      </w:r>
      <w:r w:rsidR="00202AFB">
        <w:t>This</w:t>
      </w:r>
      <w:r w:rsidR="00202AFB">
        <w:rPr>
          <w:spacing w:val="1"/>
        </w:rPr>
        <w:t xml:space="preserve"> </w:t>
      </w:r>
      <w:r w:rsidR="00202AFB">
        <w:t>bill</w:t>
      </w:r>
      <w:r w:rsidR="00202AFB">
        <w:rPr>
          <w:spacing w:val="1"/>
        </w:rPr>
        <w:t xml:space="preserve"> </w:t>
      </w:r>
      <w:r w:rsidR="00202AFB">
        <w:t>prohibits</w:t>
      </w:r>
      <w:r w:rsidR="00202AFB">
        <w:rPr>
          <w:spacing w:val="1"/>
        </w:rPr>
        <w:t xml:space="preserve"> </w:t>
      </w:r>
      <w:r w:rsidR="00202AFB">
        <w:t>landlords</w:t>
      </w:r>
      <w:r w:rsidR="00202AFB">
        <w:rPr>
          <w:spacing w:val="1"/>
        </w:rPr>
        <w:t xml:space="preserve"> </w:t>
      </w:r>
      <w:r w:rsidR="00202AFB">
        <w:t>from</w:t>
      </w:r>
      <w:r w:rsidR="00202AFB">
        <w:rPr>
          <w:spacing w:val="1"/>
        </w:rPr>
        <w:t xml:space="preserve"> </w:t>
      </w:r>
      <w:r w:rsidR="00202AFB">
        <w:t>initiating</w:t>
      </w:r>
      <w:r w:rsidR="00202AFB">
        <w:rPr>
          <w:spacing w:val="1"/>
        </w:rPr>
        <w:t xml:space="preserve"> </w:t>
      </w:r>
      <w:r w:rsidR="00202AFB">
        <w:t>adverse</w:t>
      </w:r>
      <w:r w:rsidR="00202AFB">
        <w:rPr>
          <w:spacing w:val="1"/>
        </w:rPr>
        <w:t xml:space="preserve"> </w:t>
      </w:r>
      <w:r w:rsidR="00202AFB">
        <w:t>possessory</w:t>
      </w:r>
      <w:r w:rsidR="00202AFB">
        <w:rPr>
          <w:spacing w:val="1"/>
        </w:rPr>
        <w:t xml:space="preserve"> </w:t>
      </w:r>
      <w:r w:rsidR="00202AFB">
        <w:t>actions</w:t>
      </w:r>
      <w:r w:rsidR="00202AFB">
        <w:rPr>
          <w:spacing w:val="1"/>
        </w:rPr>
        <w:t xml:space="preserve"> </w:t>
      </w:r>
      <w:r w:rsidR="00202AFB">
        <w:t>against</w:t>
      </w:r>
      <w:r w:rsidR="00202AFB">
        <w:rPr>
          <w:spacing w:val="1"/>
        </w:rPr>
        <w:t xml:space="preserve"> </w:t>
      </w:r>
      <w:r w:rsidR="00202AFB">
        <w:t>an</w:t>
      </w:r>
      <w:r w:rsidR="00202AFB">
        <w:rPr>
          <w:spacing w:val="1"/>
        </w:rPr>
        <w:t xml:space="preserve"> </w:t>
      </w:r>
      <w:r w:rsidR="00202AFB">
        <w:t>operator of</w:t>
      </w:r>
      <w:r w:rsidR="00202AFB">
        <w:rPr>
          <w:spacing w:val="1"/>
        </w:rPr>
        <w:t xml:space="preserve"> </w:t>
      </w:r>
      <w:r w:rsidR="00202AFB">
        <w:t>a</w:t>
      </w:r>
      <w:r w:rsidR="00202AFB">
        <w:rPr>
          <w:spacing w:val="1"/>
        </w:rPr>
        <w:t xml:space="preserve"> </w:t>
      </w:r>
      <w:r w:rsidR="00202AFB">
        <w:t>hospital,</w:t>
      </w:r>
      <w:r w:rsidR="00202AFB">
        <w:rPr>
          <w:spacing w:val="1"/>
        </w:rPr>
        <w:t xml:space="preserve"> </w:t>
      </w:r>
      <w:r w:rsidR="00202AFB">
        <w:t>or</w:t>
      </w:r>
      <w:r w:rsidR="00202AFB">
        <w:rPr>
          <w:spacing w:val="1"/>
        </w:rPr>
        <w:t xml:space="preserve"> </w:t>
      </w:r>
      <w:r w:rsidR="00202AFB">
        <w:t>a</w:t>
      </w:r>
      <w:r w:rsidR="00202AFB">
        <w:rPr>
          <w:spacing w:val="1"/>
        </w:rPr>
        <w:t xml:space="preserve"> </w:t>
      </w:r>
      <w:r w:rsidR="00202AFB">
        <w:t>successor</w:t>
      </w:r>
      <w:r w:rsidR="00202AFB">
        <w:rPr>
          <w:spacing w:val="60"/>
        </w:rPr>
        <w:t xml:space="preserve"> </w:t>
      </w:r>
      <w:r w:rsidR="00202AFB">
        <w:t>to</w:t>
      </w:r>
      <w:r w:rsidR="00202AFB">
        <w:rPr>
          <w:spacing w:val="60"/>
        </w:rPr>
        <w:t xml:space="preserve"> </w:t>
      </w:r>
      <w:r w:rsidR="00202AFB">
        <w:t>the</w:t>
      </w:r>
      <w:r w:rsidR="00202AFB">
        <w:rPr>
          <w:spacing w:val="1"/>
        </w:rPr>
        <w:t xml:space="preserve"> </w:t>
      </w:r>
      <w:r w:rsidR="00202AFB">
        <w:t>operator, without first obtaining written approval for the action from</w:t>
      </w:r>
      <w:r w:rsidR="00202AFB">
        <w:rPr>
          <w:spacing w:val="1"/>
        </w:rPr>
        <w:t xml:space="preserve"> </w:t>
      </w:r>
      <w:r w:rsidR="00202AFB">
        <w:t>the</w:t>
      </w:r>
      <w:r w:rsidR="00202AFB">
        <w:rPr>
          <w:spacing w:val="1"/>
        </w:rPr>
        <w:t xml:space="preserve"> department</w:t>
      </w:r>
      <w:r w:rsidR="00202AFB">
        <w:t>.</w:t>
      </w:r>
      <w:r w:rsidR="00202AFB">
        <w:rPr>
          <w:spacing w:val="1"/>
        </w:rPr>
        <w:t xml:space="preserve"> </w:t>
      </w:r>
      <w:r w:rsidR="00202AFB">
        <w:t>An</w:t>
      </w:r>
      <w:r w:rsidR="00202AFB">
        <w:rPr>
          <w:spacing w:val="1"/>
        </w:rPr>
        <w:t xml:space="preserve"> </w:t>
      </w:r>
      <w:r w:rsidR="00202AFB">
        <w:t>adverse</w:t>
      </w:r>
      <w:r w:rsidR="00202AFB">
        <w:rPr>
          <w:spacing w:val="1"/>
        </w:rPr>
        <w:t xml:space="preserve"> </w:t>
      </w:r>
      <w:r w:rsidR="00202AFB">
        <w:t>possessory</w:t>
      </w:r>
      <w:r w:rsidR="00202AFB">
        <w:rPr>
          <w:spacing w:val="1"/>
        </w:rPr>
        <w:t xml:space="preserve"> </w:t>
      </w:r>
      <w:r w:rsidR="00202AFB">
        <w:t>action</w:t>
      </w:r>
      <w:r w:rsidR="00202AFB">
        <w:rPr>
          <w:spacing w:val="1"/>
        </w:rPr>
        <w:t xml:space="preserve"> </w:t>
      </w:r>
      <w:r w:rsidR="00202AFB">
        <w:t>initiated</w:t>
      </w:r>
      <w:r w:rsidR="00202AFB">
        <w:rPr>
          <w:spacing w:val="-57"/>
        </w:rPr>
        <w:t xml:space="preserve"> </w:t>
      </w:r>
      <w:r w:rsidR="00202AFB">
        <w:t>without</w:t>
      </w:r>
      <w:r w:rsidR="00202AFB">
        <w:rPr>
          <w:spacing w:val="1"/>
        </w:rPr>
        <w:t xml:space="preserve"> </w:t>
      </w:r>
      <w:r w:rsidR="00202AFB">
        <w:t>the</w:t>
      </w:r>
      <w:r w:rsidR="00202AFB">
        <w:rPr>
          <w:spacing w:val="1"/>
        </w:rPr>
        <w:t xml:space="preserve"> </w:t>
      </w:r>
      <w:r w:rsidR="00202AFB">
        <w:t>written</w:t>
      </w:r>
      <w:r w:rsidR="00202AFB">
        <w:rPr>
          <w:spacing w:val="1"/>
        </w:rPr>
        <w:t xml:space="preserve"> </w:t>
      </w:r>
      <w:r w:rsidR="00202AFB">
        <w:t>approval</w:t>
      </w:r>
      <w:r w:rsidR="00202AFB">
        <w:rPr>
          <w:spacing w:val="1"/>
        </w:rPr>
        <w:t xml:space="preserve"> </w:t>
      </w:r>
      <w:r w:rsidR="00202AFB">
        <w:t>of</w:t>
      </w:r>
      <w:r w:rsidR="00202AFB">
        <w:rPr>
          <w:spacing w:val="1"/>
        </w:rPr>
        <w:t xml:space="preserve"> </w:t>
      </w:r>
      <w:r w:rsidR="00202AFB">
        <w:t>the</w:t>
      </w:r>
      <w:r w:rsidR="00202AFB">
        <w:rPr>
          <w:spacing w:val="1"/>
        </w:rPr>
        <w:t xml:space="preserve"> </w:t>
      </w:r>
      <w:r w:rsidR="00202AFB">
        <w:t>department</w:t>
      </w:r>
      <w:r w:rsidR="00202AFB">
        <w:rPr>
          <w:spacing w:val="1"/>
        </w:rPr>
        <w:t xml:space="preserve"> </w:t>
      </w:r>
      <w:r w:rsidR="00202AFB">
        <w:t>will</w:t>
      </w:r>
      <w:r w:rsidR="00202AFB">
        <w:rPr>
          <w:spacing w:val="60"/>
        </w:rPr>
        <w:t xml:space="preserve"> </w:t>
      </w:r>
      <w:r w:rsidR="00202AFB">
        <w:t>be</w:t>
      </w:r>
      <w:r w:rsidR="00202AFB">
        <w:rPr>
          <w:spacing w:val="60"/>
        </w:rPr>
        <w:t xml:space="preserve"> </w:t>
      </w:r>
      <w:r w:rsidR="00202AFB">
        <w:t>deemed</w:t>
      </w:r>
      <w:r w:rsidR="00202AFB">
        <w:rPr>
          <w:spacing w:val="1"/>
        </w:rPr>
        <w:t xml:space="preserve"> </w:t>
      </w:r>
      <w:r w:rsidR="00202AFB">
        <w:t>invalid.</w:t>
      </w:r>
      <w:r w:rsidR="00202AFB">
        <w:rPr>
          <w:spacing w:val="61"/>
        </w:rPr>
        <w:t xml:space="preserve"> </w:t>
      </w:r>
      <w:r w:rsidR="00202AFB">
        <w:t>The department is to establish a process for landlords to</w:t>
      </w:r>
      <w:r w:rsidR="00202AFB">
        <w:rPr>
          <w:spacing w:val="1"/>
        </w:rPr>
        <w:t xml:space="preserve"> </w:t>
      </w:r>
      <w:r w:rsidR="00202AFB">
        <w:t>submit requests to initiate adverse possessory actions, and</w:t>
      </w:r>
      <w:r w:rsidR="00202AFB">
        <w:rPr>
          <w:spacing w:val="60"/>
        </w:rPr>
        <w:t xml:space="preserve"> </w:t>
      </w:r>
      <w:r w:rsidR="00202AFB">
        <w:t>will have</w:t>
      </w:r>
      <w:r w:rsidR="00202AFB">
        <w:rPr>
          <w:spacing w:val="1"/>
        </w:rPr>
        <w:t xml:space="preserve"> </w:t>
      </w:r>
      <w:r w:rsidR="00202AFB">
        <w:t>the</w:t>
      </w:r>
      <w:r w:rsidR="00202AFB">
        <w:rPr>
          <w:spacing w:val="33"/>
        </w:rPr>
        <w:t xml:space="preserve"> </w:t>
      </w:r>
      <w:r w:rsidR="00202AFB">
        <w:t>authority</w:t>
      </w:r>
      <w:r w:rsidR="00202AFB">
        <w:rPr>
          <w:spacing w:val="33"/>
        </w:rPr>
        <w:t xml:space="preserve"> </w:t>
      </w:r>
      <w:r w:rsidR="00202AFB">
        <w:t>to</w:t>
      </w:r>
      <w:r w:rsidR="00202AFB">
        <w:rPr>
          <w:spacing w:val="33"/>
        </w:rPr>
        <w:t xml:space="preserve"> </w:t>
      </w:r>
      <w:r w:rsidR="00202AFB">
        <w:t>approve</w:t>
      </w:r>
      <w:r w:rsidR="00202AFB">
        <w:rPr>
          <w:spacing w:val="33"/>
        </w:rPr>
        <w:t xml:space="preserve"> </w:t>
      </w:r>
      <w:r w:rsidR="00202AFB">
        <w:t>requests</w:t>
      </w:r>
      <w:r w:rsidR="00202AFB">
        <w:rPr>
          <w:spacing w:val="35"/>
        </w:rPr>
        <w:t xml:space="preserve"> </w:t>
      </w:r>
      <w:r w:rsidR="00202AFB">
        <w:t>upon</w:t>
      </w:r>
      <w:r w:rsidR="00202AFB">
        <w:rPr>
          <w:spacing w:val="33"/>
        </w:rPr>
        <w:t xml:space="preserve"> </w:t>
      </w:r>
      <w:r w:rsidR="00202AFB">
        <w:t>finding</w:t>
      </w:r>
      <w:r w:rsidR="00202AFB">
        <w:rPr>
          <w:spacing w:val="33"/>
        </w:rPr>
        <w:t xml:space="preserve"> </w:t>
      </w:r>
      <w:r w:rsidR="00202AFB">
        <w:t>that</w:t>
      </w:r>
      <w:r w:rsidR="00202AFB">
        <w:rPr>
          <w:spacing w:val="33"/>
        </w:rPr>
        <w:t xml:space="preserve"> </w:t>
      </w:r>
      <w:r w:rsidR="00202AFB">
        <w:t>just</w:t>
      </w:r>
      <w:r w:rsidR="00202AFB">
        <w:rPr>
          <w:spacing w:val="33"/>
        </w:rPr>
        <w:t xml:space="preserve"> </w:t>
      </w:r>
      <w:r w:rsidR="00202AFB">
        <w:t>cause</w:t>
      </w:r>
      <w:r w:rsidR="00202AFB">
        <w:rPr>
          <w:spacing w:val="31"/>
        </w:rPr>
        <w:t xml:space="preserve"> </w:t>
      </w:r>
      <w:r w:rsidR="00202AFB">
        <w:t>exists</w:t>
      </w:r>
      <w:r w:rsidR="00202AFB">
        <w:rPr>
          <w:spacing w:val="-58"/>
        </w:rPr>
        <w:t xml:space="preserve"> </w:t>
      </w:r>
      <w:r w:rsidR="00202AFB">
        <w:t>for</w:t>
      </w:r>
      <w:r w:rsidR="00202AFB">
        <w:rPr>
          <w:spacing w:val="9"/>
        </w:rPr>
        <w:t xml:space="preserve"> </w:t>
      </w:r>
      <w:r w:rsidR="00202AFB">
        <w:t>the</w:t>
      </w:r>
      <w:r w:rsidR="00202AFB">
        <w:rPr>
          <w:spacing w:val="9"/>
        </w:rPr>
        <w:t xml:space="preserve"> </w:t>
      </w:r>
      <w:r w:rsidR="00202AFB">
        <w:t>adverse</w:t>
      </w:r>
      <w:r w:rsidR="00202AFB">
        <w:rPr>
          <w:spacing w:val="8"/>
        </w:rPr>
        <w:t xml:space="preserve"> </w:t>
      </w:r>
      <w:r w:rsidR="00202AFB">
        <w:t>possessory</w:t>
      </w:r>
      <w:r w:rsidR="00202AFB">
        <w:rPr>
          <w:spacing w:val="9"/>
        </w:rPr>
        <w:t xml:space="preserve"> </w:t>
      </w:r>
      <w:r w:rsidR="00202AFB">
        <w:t>action.</w:t>
      </w:r>
    </w:p>
    <w:p w:rsidR="00155866" w:rsidRDefault="00155866" w:rsidP="00686AEB">
      <w:r>
        <w:tab/>
      </w:r>
      <w:r w:rsidR="00202AFB" w:rsidRPr="0040547D">
        <w:t>A landlord that initiates an adverse possessory action against an</w:t>
      </w:r>
      <w:r w:rsidR="00202AFB" w:rsidRPr="0040547D">
        <w:rPr>
          <w:spacing w:val="1"/>
        </w:rPr>
        <w:t xml:space="preserve"> </w:t>
      </w:r>
      <w:r w:rsidR="00202AFB" w:rsidRPr="0040547D">
        <w:t>operator or successor without written</w:t>
      </w:r>
      <w:r w:rsidR="00202AFB">
        <w:t xml:space="preserve"> approval by the department will </w:t>
      </w:r>
      <w:r w:rsidR="00202AFB" w:rsidRPr="0040547D">
        <w:t>be</w:t>
      </w:r>
      <w:r w:rsidR="00202AFB" w:rsidRPr="0040547D">
        <w:rPr>
          <w:spacing w:val="9"/>
        </w:rPr>
        <w:t xml:space="preserve"> </w:t>
      </w:r>
      <w:r w:rsidR="00202AFB" w:rsidRPr="0040547D">
        <w:t>liable</w:t>
      </w:r>
      <w:r w:rsidR="00202AFB" w:rsidRPr="0040547D">
        <w:rPr>
          <w:spacing w:val="9"/>
        </w:rPr>
        <w:t xml:space="preserve"> </w:t>
      </w:r>
      <w:r w:rsidR="00202AFB" w:rsidRPr="0040547D">
        <w:t>to</w:t>
      </w:r>
      <w:r w:rsidR="00202AFB" w:rsidRPr="0040547D">
        <w:rPr>
          <w:spacing w:val="10"/>
        </w:rPr>
        <w:t xml:space="preserve"> </w:t>
      </w:r>
      <w:r w:rsidR="00202AFB" w:rsidRPr="0040547D">
        <w:t>a</w:t>
      </w:r>
      <w:r w:rsidR="00202AFB" w:rsidRPr="0040547D">
        <w:rPr>
          <w:spacing w:val="9"/>
        </w:rPr>
        <w:t xml:space="preserve"> </w:t>
      </w:r>
      <w:r w:rsidR="00202AFB" w:rsidRPr="0040547D">
        <w:t>civil</w:t>
      </w:r>
      <w:r w:rsidR="00202AFB" w:rsidRPr="0040547D">
        <w:rPr>
          <w:spacing w:val="9"/>
        </w:rPr>
        <w:t xml:space="preserve"> </w:t>
      </w:r>
      <w:r w:rsidR="00202AFB" w:rsidRPr="0040547D">
        <w:t>penalty</w:t>
      </w:r>
      <w:r w:rsidR="00202AFB" w:rsidRPr="0040547D">
        <w:rPr>
          <w:spacing w:val="9"/>
        </w:rPr>
        <w:t xml:space="preserve"> </w:t>
      </w:r>
      <w:r w:rsidR="00202AFB" w:rsidRPr="0040547D">
        <w:t>of</w:t>
      </w:r>
      <w:r w:rsidR="00202AFB" w:rsidRPr="0040547D">
        <w:rPr>
          <w:spacing w:val="9"/>
        </w:rPr>
        <w:t xml:space="preserve"> </w:t>
      </w:r>
      <w:r w:rsidR="00202AFB" w:rsidRPr="0040547D">
        <w:t>up</w:t>
      </w:r>
      <w:r w:rsidR="00202AFB" w:rsidRPr="0040547D">
        <w:rPr>
          <w:spacing w:val="9"/>
        </w:rPr>
        <w:t xml:space="preserve"> </w:t>
      </w:r>
      <w:r w:rsidR="00202AFB" w:rsidRPr="0040547D">
        <w:t>to</w:t>
      </w:r>
      <w:r w:rsidR="00202AFB" w:rsidRPr="0040547D">
        <w:rPr>
          <w:spacing w:val="9"/>
        </w:rPr>
        <w:t xml:space="preserve"> </w:t>
      </w:r>
      <w:r w:rsidR="00202AFB">
        <w:t>$1</w:t>
      </w:r>
      <w:r w:rsidR="00202AFB" w:rsidRPr="0040547D">
        <w:t>,00</w:t>
      </w:r>
      <w:r w:rsidR="00202AFB">
        <w:t xml:space="preserve">0,000.  The department shall also </w:t>
      </w:r>
      <w:r w:rsidR="00202AFB" w:rsidRPr="002A5B9B">
        <w:t xml:space="preserve">suspend or revoke any license or permit granted by the department to </w:t>
      </w:r>
      <w:r w:rsidR="00202AFB">
        <w:t xml:space="preserve">the </w:t>
      </w:r>
      <w:r w:rsidR="00202AFB" w:rsidRPr="002A5B9B">
        <w:t>landlo</w:t>
      </w:r>
      <w:r w:rsidR="00202AFB">
        <w:t>rd due to violation of the</w:t>
      </w:r>
      <w:r w:rsidR="00202AFB" w:rsidRPr="002A5B9B">
        <w:t xml:space="preserve"> act.</w:t>
      </w:r>
      <w:r w:rsidR="00202AFB">
        <w:t xml:space="preserve">  T</w:t>
      </w:r>
      <w:r w:rsidR="00202AFB" w:rsidRPr="00223F87">
        <w:t xml:space="preserve">o the extent an adverse possessory action taken without department approval results in the loss of revenue to </w:t>
      </w:r>
      <w:r w:rsidR="00202AFB">
        <w:t xml:space="preserve">a hospital, the operator or successor, as applicable, </w:t>
      </w:r>
      <w:r w:rsidR="00202AFB" w:rsidRPr="00223F87">
        <w:t>shall be entitled to financial recovery from the landlord to the extent necessar</w:t>
      </w:r>
      <w:r w:rsidR="00202AFB">
        <w:t xml:space="preserve">y to place the hospital </w:t>
      </w:r>
      <w:r w:rsidR="00202AFB" w:rsidRPr="00223F87">
        <w:t>in as good a position as if such adverse possessory action had not occurred, as determined b</w:t>
      </w:r>
      <w:r w:rsidR="00202AFB">
        <w:t xml:space="preserve">y court appointed arbitration.  A landlord that willfully violates </w:t>
      </w:r>
      <w:r w:rsidR="00202AFB" w:rsidRPr="004A2FBD">
        <w:t>this</w:t>
      </w:r>
      <w:r w:rsidR="00202AFB">
        <w:t xml:space="preserve"> act in a manner which </w:t>
      </w:r>
      <w:r w:rsidR="00202AFB" w:rsidRPr="004A2FBD">
        <w:t>results</w:t>
      </w:r>
      <w:r w:rsidR="00202AFB">
        <w:t xml:space="preserve"> in the closure of a hospital or that </w:t>
      </w:r>
      <w:r w:rsidR="00202AFB" w:rsidRPr="004A2FBD">
        <w:t xml:space="preserve">interferes with the transition of the maintenance, supervision, or operation of a hospital from an operator to a successor as approved by the department, shall be subject to </w:t>
      </w:r>
      <w:r w:rsidR="00202AFB" w:rsidRPr="000F08DA">
        <w:t>criminal penalties imposed for dis</w:t>
      </w:r>
      <w:r w:rsidR="00202AFB">
        <w:t>orderly persons offenses.</w:t>
      </w:r>
    </w:p>
    <w:p w:rsidR="000C5038" w:rsidRPr="00BC2A75" w:rsidRDefault="004775C2" w:rsidP="00FC2721">
      <w:pPr>
        <w:rPr>
          <w:b/>
        </w:rPr>
      </w:pPr>
      <w:r>
        <w:tab/>
      </w:r>
      <w:r w:rsidR="0084796C">
        <w:t>The</w:t>
      </w:r>
      <w:r w:rsidR="0084796C">
        <w:rPr>
          <w:spacing w:val="36"/>
        </w:rPr>
        <w:t xml:space="preserve"> </w:t>
      </w:r>
      <w:r w:rsidR="0084796C">
        <w:t>bill</w:t>
      </w:r>
      <w:r w:rsidR="0084796C">
        <w:rPr>
          <w:spacing w:val="37"/>
        </w:rPr>
        <w:t xml:space="preserve"> </w:t>
      </w:r>
      <w:r w:rsidR="0084796C">
        <w:t>will</w:t>
      </w:r>
      <w:r w:rsidR="0084796C">
        <w:rPr>
          <w:spacing w:val="36"/>
        </w:rPr>
        <w:t xml:space="preserve"> </w:t>
      </w:r>
      <w:r w:rsidR="0084796C">
        <w:t>take</w:t>
      </w:r>
      <w:r w:rsidR="0084796C">
        <w:rPr>
          <w:spacing w:val="37"/>
        </w:rPr>
        <w:t xml:space="preserve"> </w:t>
      </w:r>
      <w:r w:rsidR="0084796C">
        <w:t>effect</w:t>
      </w:r>
      <w:r w:rsidR="0084796C">
        <w:rPr>
          <w:spacing w:val="36"/>
        </w:rPr>
        <w:t xml:space="preserve"> </w:t>
      </w:r>
      <w:r w:rsidR="0084796C">
        <w:t>30</w:t>
      </w:r>
      <w:r w:rsidR="0084796C">
        <w:rPr>
          <w:spacing w:val="36"/>
        </w:rPr>
        <w:t xml:space="preserve"> </w:t>
      </w:r>
      <w:r w:rsidR="0084796C">
        <w:t>days</w:t>
      </w:r>
      <w:r w:rsidR="0084796C">
        <w:rPr>
          <w:spacing w:val="37"/>
        </w:rPr>
        <w:t xml:space="preserve"> </w:t>
      </w:r>
      <w:r w:rsidR="0084796C">
        <w:t>after</w:t>
      </w:r>
      <w:r w:rsidR="0084796C">
        <w:rPr>
          <w:spacing w:val="36"/>
        </w:rPr>
        <w:t xml:space="preserve"> </w:t>
      </w:r>
      <w:r w:rsidR="0084796C">
        <w:t>the</w:t>
      </w:r>
      <w:r w:rsidR="0084796C">
        <w:rPr>
          <w:spacing w:val="36"/>
        </w:rPr>
        <w:t xml:space="preserve"> </w:t>
      </w:r>
      <w:r w:rsidR="0084796C">
        <w:t>date</w:t>
      </w:r>
      <w:r w:rsidR="0084796C">
        <w:rPr>
          <w:spacing w:val="38"/>
        </w:rPr>
        <w:t xml:space="preserve"> </w:t>
      </w:r>
      <w:r w:rsidR="0084796C">
        <w:t>of</w:t>
      </w:r>
      <w:r w:rsidR="0084796C">
        <w:rPr>
          <w:spacing w:val="36"/>
        </w:rPr>
        <w:t xml:space="preserve"> </w:t>
      </w:r>
      <w:r w:rsidR="0084796C">
        <w:t>enactment</w:t>
      </w:r>
      <w:r w:rsidR="0084796C">
        <w:rPr>
          <w:spacing w:val="35"/>
        </w:rPr>
        <w:t xml:space="preserve"> </w:t>
      </w:r>
      <w:r w:rsidR="0084796C">
        <w:t>and</w:t>
      </w:r>
      <w:r w:rsidR="0084796C">
        <w:rPr>
          <w:spacing w:val="-58"/>
        </w:rPr>
        <w:t xml:space="preserve"> </w:t>
      </w:r>
      <w:r w:rsidR="0084796C">
        <w:t>will</w:t>
      </w:r>
      <w:r w:rsidR="0084796C">
        <w:rPr>
          <w:spacing w:val="1"/>
        </w:rPr>
        <w:t xml:space="preserve"> </w:t>
      </w:r>
      <w:r w:rsidR="0084796C">
        <w:t>apply</w:t>
      </w:r>
      <w:r w:rsidR="0084796C">
        <w:rPr>
          <w:spacing w:val="1"/>
        </w:rPr>
        <w:t xml:space="preserve"> </w:t>
      </w:r>
      <w:r w:rsidR="0084796C" w:rsidRPr="00B8292B">
        <w:rPr>
          <w:spacing w:val="1"/>
        </w:rPr>
        <w:t>to operators, successors and landlords prior to and subsequent to, the effective date of this act.</w:t>
      </w:r>
    </w:p>
    <w:sectPr w:rsidR="000C5038" w:rsidRPr="00BC2A75" w:rsidSect="00994E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58E" w:rsidRDefault="0075158E">
      <w:r>
        <w:separator/>
      </w:r>
    </w:p>
  </w:endnote>
  <w:endnote w:type="continuationSeparator" w:id="0">
    <w:p w:rsidR="0075158E" w:rsidRDefault="0075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58E" w:rsidRDefault="0075158E">
      <w:r>
        <w:separator/>
      </w:r>
    </w:p>
  </w:footnote>
  <w:footnote w:type="continuationSeparator" w:id="0">
    <w:p w:rsidR="0075158E" w:rsidRDefault="00751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7E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E95" w:rsidRDefault="00994E95" w:rsidP="00994E95">
    <w:pPr>
      <w:pStyle w:val="bpuHeadSpon"/>
    </w:pPr>
    <w:r w:rsidRPr="00994E95">
      <w:rPr>
        <w:rStyle w:val="bpuHeadSponChar"/>
      </w:rPr>
      <w:t>S4191</w:t>
    </w:r>
    <w:r>
      <w:t xml:space="preserve"> CUNNINGHAM</w:t>
    </w:r>
  </w:p>
  <w:p w:rsidR="00994E95" w:rsidRDefault="00994E95" w:rsidP="00994E95">
    <w:pPr>
      <w:pStyle w:val="bpuHeadSpon"/>
    </w:pPr>
    <w:r>
      <w:fldChar w:fldCharType="begin"/>
    </w:r>
    <w:r>
      <w:instrText xml:space="preserve"> PAGE  \* MERGEFORMAT </w:instrText>
    </w:r>
    <w:r>
      <w:fldChar w:fldCharType="separate"/>
    </w:r>
    <w:r w:rsidR="00E77E5E">
      <w:rPr>
        <w:noProof/>
      </w:rPr>
      <w:t>4</w:t>
    </w:r>
    <w:r>
      <w:fldChar w:fldCharType="end"/>
    </w:r>
  </w:p>
  <w:p w:rsidR="00994E95" w:rsidRDefault="00994E95" w:rsidP="00994E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E95" w:rsidRDefault="00994E95" w:rsidP="00994E95">
    <w:pPr>
      <w:pStyle w:val="bpuHeadSpon"/>
    </w:pPr>
    <w:r w:rsidRPr="00994E95">
      <w:rPr>
        <w:rStyle w:val="bpuHeadSponChar"/>
      </w:rPr>
      <w:t>S4191</w:t>
    </w:r>
    <w:r>
      <w:t xml:space="preserve"> CUNNINGHAM</w:t>
    </w:r>
  </w:p>
  <w:p w:rsidR="00994E95" w:rsidRDefault="00994E95" w:rsidP="00994E95">
    <w:pPr>
      <w:pStyle w:val="bpuHeadSpon"/>
    </w:pPr>
    <w:r>
      <w:fldChar w:fldCharType="begin"/>
    </w:r>
    <w:r>
      <w:instrText xml:space="preserve"> PAGE  \* MERGEFORMAT </w:instrText>
    </w:r>
    <w:r>
      <w:fldChar w:fldCharType="separate"/>
    </w:r>
    <w:r w:rsidR="00E77E5E">
      <w:rPr>
        <w:noProof/>
      </w:rPr>
      <w:t>2</w:t>
    </w:r>
    <w:r>
      <w:fldChar w:fldCharType="end"/>
    </w:r>
  </w:p>
  <w:p w:rsidR="00994E95" w:rsidRDefault="00994E95" w:rsidP="00994E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58E"/>
    <w:rsid w:val="00002872"/>
    <w:rsid w:val="000051BD"/>
    <w:rsid w:val="0000600B"/>
    <w:rsid w:val="00007E66"/>
    <w:rsid w:val="000119A0"/>
    <w:rsid w:val="000160A5"/>
    <w:rsid w:val="0002335B"/>
    <w:rsid w:val="000236C2"/>
    <w:rsid w:val="0003549A"/>
    <w:rsid w:val="000367AE"/>
    <w:rsid w:val="00043B22"/>
    <w:rsid w:val="00054975"/>
    <w:rsid w:val="00057D20"/>
    <w:rsid w:val="0006197C"/>
    <w:rsid w:val="0006281F"/>
    <w:rsid w:val="000645FA"/>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5866"/>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B5373"/>
    <w:rsid w:val="001C320A"/>
    <w:rsid w:val="001C7C52"/>
    <w:rsid w:val="001D25F3"/>
    <w:rsid w:val="001E15F1"/>
    <w:rsid w:val="001E16FA"/>
    <w:rsid w:val="001E6213"/>
    <w:rsid w:val="001F14C7"/>
    <w:rsid w:val="001F7405"/>
    <w:rsid w:val="00202AFB"/>
    <w:rsid w:val="00205533"/>
    <w:rsid w:val="00212B8D"/>
    <w:rsid w:val="002206C8"/>
    <w:rsid w:val="00220D76"/>
    <w:rsid w:val="00222983"/>
    <w:rsid w:val="002370D0"/>
    <w:rsid w:val="0024437D"/>
    <w:rsid w:val="00247299"/>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2A14"/>
    <w:rsid w:val="0043386C"/>
    <w:rsid w:val="00436327"/>
    <w:rsid w:val="00436F2D"/>
    <w:rsid w:val="00436F5D"/>
    <w:rsid w:val="00441B42"/>
    <w:rsid w:val="0045118A"/>
    <w:rsid w:val="00455D51"/>
    <w:rsid w:val="00456BF9"/>
    <w:rsid w:val="00461057"/>
    <w:rsid w:val="004700BA"/>
    <w:rsid w:val="004704A8"/>
    <w:rsid w:val="00471102"/>
    <w:rsid w:val="00471F18"/>
    <w:rsid w:val="004775C2"/>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4993"/>
    <w:rsid w:val="00505DC9"/>
    <w:rsid w:val="00505F51"/>
    <w:rsid w:val="00506E1E"/>
    <w:rsid w:val="00513C81"/>
    <w:rsid w:val="00516F30"/>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9492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2D51"/>
    <w:rsid w:val="006F4334"/>
    <w:rsid w:val="006F47AF"/>
    <w:rsid w:val="006F6B8A"/>
    <w:rsid w:val="00707CD3"/>
    <w:rsid w:val="00711B5D"/>
    <w:rsid w:val="00716BB9"/>
    <w:rsid w:val="007256D1"/>
    <w:rsid w:val="007279FD"/>
    <w:rsid w:val="0073499D"/>
    <w:rsid w:val="00735813"/>
    <w:rsid w:val="007502CB"/>
    <w:rsid w:val="00750C15"/>
    <w:rsid w:val="0075158E"/>
    <w:rsid w:val="00752D79"/>
    <w:rsid w:val="00752E20"/>
    <w:rsid w:val="00756EDE"/>
    <w:rsid w:val="00764456"/>
    <w:rsid w:val="00780E07"/>
    <w:rsid w:val="00781B4D"/>
    <w:rsid w:val="007824BF"/>
    <w:rsid w:val="00783B8D"/>
    <w:rsid w:val="00794B94"/>
    <w:rsid w:val="00794BD4"/>
    <w:rsid w:val="00795563"/>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96C"/>
    <w:rsid w:val="00847EF1"/>
    <w:rsid w:val="008513D8"/>
    <w:rsid w:val="008538FA"/>
    <w:rsid w:val="008573B0"/>
    <w:rsid w:val="00857571"/>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E95"/>
    <w:rsid w:val="00997152"/>
    <w:rsid w:val="009972CD"/>
    <w:rsid w:val="00997D0A"/>
    <w:rsid w:val="009A0E9C"/>
    <w:rsid w:val="009A45DA"/>
    <w:rsid w:val="009A786D"/>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9F7FBF"/>
    <w:rsid w:val="00A017C0"/>
    <w:rsid w:val="00A11228"/>
    <w:rsid w:val="00A1471D"/>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5C9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A75"/>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4489"/>
    <w:rsid w:val="00E452DF"/>
    <w:rsid w:val="00E543CF"/>
    <w:rsid w:val="00E546FD"/>
    <w:rsid w:val="00E608F1"/>
    <w:rsid w:val="00E611B9"/>
    <w:rsid w:val="00E7144F"/>
    <w:rsid w:val="00E73D74"/>
    <w:rsid w:val="00E76A79"/>
    <w:rsid w:val="00E77E5E"/>
    <w:rsid w:val="00E80692"/>
    <w:rsid w:val="00E80C24"/>
    <w:rsid w:val="00E93836"/>
    <w:rsid w:val="00EA7C16"/>
    <w:rsid w:val="00EC5281"/>
    <w:rsid w:val="00EC791D"/>
    <w:rsid w:val="00EC7CA6"/>
    <w:rsid w:val="00ED3C5D"/>
    <w:rsid w:val="00ED4553"/>
    <w:rsid w:val="00EE62B9"/>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4712C"/>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2721"/>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CA4519-A03B-42CD-B3C8-6C341557E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94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9584D-2DD1-4D15-A8BE-0585AE1E3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1069</Words>
  <Characters>5700</Characters>
  <Application>Microsoft Office Word</Application>
  <DocSecurity>0</DocSecurity>
  <Lines>141</Lines>
  <Paragraphs>34</Paragraphs>
  <ScaleCrop>false</ScaleCrop>
  <HeadingPairs>
    <vt:vector size="2" baseType="variant">
      <vt:variant>
        <vt:lpstr>Title</vt:lpstr>
      </vt:variant>
      <vt:variant>
        <vt:i4>1</vt:i4>
      </vt:variant>
    </vt:vector>
  </HeadingPairs>
  <TitlesOfParts>
    <vt:vector size="1" baseType="lpstr">
      <vt:lpstr>S4191</vt:lpstr>
    </vt:vector>
  </TitlesOfParts>
  <Manager>R56</Manager>
  <Company>NJ Office of Legislative Services</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S4191</dc:title>
  <dc:subject>21-4172</dc:subject>
  <dc:creator>Senator  CUNNINGHAM</dc:creator>
  <cp:keywords>S4191|4|HS |259|321|263|F|0|</cp:keywords>
  <dc:description>INTRODUCED NOVEMBER 22, 2021</dc:description>
  <cp:lastModifiedBy>Todaro, Vivian</cp:lastModifiedBy>
  <cp:revision>2</cp:revision>
  <cp:lastPrinted>2021-11-17T19:12:00Z</cp:lastPrinted>
  <dcterms:created xsi:type="dcterms:W3CDTF">2021-11-23T14:30:00Z</dcterms:created>
  <dcterms:modified xsi:type="dcterms:W3CDTF">2021-11-23T14:30:00Z</dcterms:modified>
  <cp:category>ss.1-3: C.26:2H-7.28 et seq. to 2021/130_x000d_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