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8440F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HIGHER 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8440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4211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8440F">
        <w:rPr>
          <w:caps/>
          <w:szCs w:val="24"/>
        </w:rPr>
        <w:t>DECEMBER 9, 2021</w:t>
      </w:r>
    </w:p>
    <w:p w:rsidR="004144CF" w:rsidRDefault="004144CF" w:rsidP="0083060A"/>
    <w:p w:rsidR="00E74625" w:rsidRDefault="00E74625" w:rsidP="00E74625">
      <w:pPr>
        <w:tabs>
          <w:tab w:val="clear" w:pos="360"/>
          <w:tab w:val="clear" w:pos="144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  <w:t>The Senate Higher Education Committee reports favorably Senate Bill No. 4211.</w:t>
      </w:r>
    </w:p>
    <w:p w:rsidR="00DD33D3" w:rsidRPr="00DD33D3" w:rsidRDefault="00DD33D3" w:rsidP="00DD33D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cs="Tahoma"/>
          <w:spacing w:val="4"/>
          <w:szCs w:val="24"/>
        </w:rPr>
      </w:pPr>
      <w:r w:rsidRPr="00DD33D3">
        <w:rPr>
          <w:rFonts w:cs="Tahoma"/>
          <w:spacing w:val="4"/>
          <w:szCs w:val="24"/>
        </w:rPr>
        <w:tab/>
        <w:t xml:space="preserve">This bill provides for the establishment of county college-based adult centers for transition, which will serve developmentally disabled individuals up to the age of 24.  The bill also makes an annual appropriation of $4.5 million for the bill’s purposes.  </w:t>
      </w:r>
    </w:p>
    <w:p w:rsidR="00DD33D3" w:rsidRPr="00DD33D3" w:rsidRDefault="00DD33D3" w:rsidP="00DD33D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cs="Tahoma"/>
          <w:spacing w:val="4"/>
          <w:szCs w:val="24"/>
        </w:rPr>
      </w:pPr>
      <w:r w:rsidRPr="00DD33D3">
        <w:rPr>
          <w:rFonts w:cs="Tahoma"/>
          <w:spacing w:val="4"/>
          <w:szCs w:val="24"/>
        </w:rPr>
        <w:tab/>
        <w:t xml:space="preserve">This bill requires the board of trustees of each county college to establish a county college-based adult center for transition for developmentally disabled individuals up to the age of 24 to experience a more successful transition from secondary school to postsecondary education, adult employment, and independent living opportunities and skills, as appropriate.  Under the bill, the board is required to appoint a person qualified by training and experience to direct and administer the adult center for transition.  </w:t>
      </w:r>
    </w:p>
    <w:p w:rsidR="00DD33D3" w:rsidRPr="00DD33D3" w:rsidRDefault="00DD33D3" w:rsidP="00DD33D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cs="Tahoma"/>
          <w:spacing w:val="4"/>
          <w:szCs w:val="24"/>
        </w:rPr>
      </w:pPr>
      <w:r w:rsidRPr="00DD33D3">
        <w:rPr>
          <w:rFonts w:cs="Tahoma"/>
          <w:spacing w:val="4"/>
          <w:szCs w:val="24"/>
        </w:rPr>
        <w:tab/>
        <w:t>The bill provides that the purpose of a county college-based adult center will be to:</w:t>
      </w:r>
    </w:p>
    <w:p w:rsidR="00DD33D3" w:rsidRPr="00DD33D3" w:rsidRDefault="00DD33D3" w:rsidP="00DD33D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cs="Tahoma"/>
          <w:spacing w:val="4"/>
          <w:szCs w:val="24"/>
        </w:rPr>
      </w:pPr>
      <w:r w:rsidRPr="00DD33D3">
        <w:rPr>
          <w:rFonts w:cs="Tahoma"/>
          <w:spacing w:val="4"/>
          <w:szCs w:val="24"/>
        </w:rPr>
        <w:tab/>
        <w:t xml:space="preserve">(1) coordinate and integrate existing county and State-based services, programs, and resources; and </w:t>
      </w:r>
    </w:p>
    <w:p w:rsidR="00DD33D3" w:rsidRPr="00DD33D3" w:rsidRDefault="00DD33D3" w:rsidP="00DD33D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cs="Tahoma"/>
          <w:spacing w:val="4"/>
          <w:szCs w:val="24"/>
        </w:rPr>
      </w:pPr>
      <w:r w:rsidRPr="00DD33D3">
        <w:rPr>
          <w:rFonts w:cs="Tahoma"/>
          <w:spacing w:val="4"/>
          <w:szCs w:val="24"/>
        </w:rPr>
        <w:tab/>
        <w:t>(2) ensure that individuals with developmental disabilities up to the age of 24 have opportunities to receive mentoring, job coaching, skill training, and any other appropriate wrap-around services to help them make a successful transition into employment and independent living, as appropriate.</w:t>
      </w:r>
    </w:p>
    <w:p w:rsidR="00DD33D3" w:rsidRPr="00DD33D3" w:rsidRDefault="00DD33D3" w:rsidP="00DD33D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cs="Tahoma"/>
          <w:spacing w:val="4"/>
          <w:szCs w:val="24"/>
        </w:rPr>
      </w:pPr>
      <w:r w:rsidRPr="00DD33D3">
        <w:rPr>
          <w:rFonts w:cs="Tahoma"/>
          <w:spacing w:val="4"/>
          <w:szCs w:val="24"/>
        </w:rPr>
        <w:tab/>
        <w:t>Under the bill, the board of trustees of a county college may receive and expend moneys from the State and federal governments or private individuals, corporations, associations, or college foundations to meet the expenses of the county college-based adult center for transition.</w:t>
      </w:r>
    </w:p>
    <w:p w:rsidR="00D52CB1" w:rsidRDefault="00DD33D3" w:rsidP="0083060A">
      <w:pPr>
        <w:rPr>
          <w:rFonts w:cs="Tahoma"/>
          <w:spacing w:val="4"/>
          <w:szCs w:val="24"/>
        </w:rPr>
      </w:pPr>
      <w:r w:rsidRPr="00DD33D3">
        <w:rPr>
          <w:rFonts w:cs="Tahoma"/>
          <w:spacing w:val="4"/>
          <w:szCs w:val="24"/>
        </w:rPr>
        <w:tab/>
        <w:t>The bill also provides for an annual appropriation from the General Fund to the Office of the Secretary of Higher Education in the amount of $4,500,000 for the purposes of fulfilling the bill’s provisions.  The bill directs the Office of the Secretary of Higher Education to distribute grants to county college-based adult centers for transition in such amounts and by such criteria as are determined by the Secretary of Higher Education</w:t>
      </w:r>
      <w:r>
        <w:rPr>
          <w:rFonts w:cs="Tahoma"/>
          <w:spacing w:val="4"/>
          <w:szCs w:val="24"/>
        </w:rPr>
        <w:t>.</w:t>
      </w:r>
    </w:p>
    <w:sectPr w:rsidR="00D52CB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40F" w:rsidRDefault="00A8440F">
      <w:r>
        <w:separator/>
      </w:r>
    </w:p>
  </w:endnote>
  <w:endnote w:type="continuationSeparator" w:id="0">
    <w:p w:rsidR="00A8440F" w:rsidRDefault="00A84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40F" w:rsidRDefault="00A8440F">
      <w:r>
        <w:separator/>
      </w:r>
    </w:p>
  </w:footnote>
  <w:footnote w:type="continuationSeparator" w:id="0">
    <w:p w:rsidR="00A8440F" w:rsidRDefault="00A84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52CB1" w:rsidP="00D52CB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52CB1" w:rsidRDefault="00D52CB1" w:rsidP="00D52CB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40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6214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86FA9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0A93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1C8B"/>
    <w:rsid w:val="00870CA3"/>
    <w:rsid w:val="00872E63"/>
    <w:rsid w:val="008747B2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535F"/>
    <w:rsid w:val="009753F8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440F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2CB1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33D3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4625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1C7DBBB1-9017-4285-8612-C55FE0986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D33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33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327</Words>
  <Characters>1832</Characters>
  <Application>Microsoft Office Word</Application>
  <DocSecurity>0</DocSecurity>
  <Lines>45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S4211 SHI Statement 12/9/21</vt:lpstr>
    </vt:vector>
  </TitlesOfParts>
  <Manager>R225</Manager>
  <Company>NJ OLS DMU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S4211 SHI Statement 12/9/21</dc:title>
  <dc:subject/>
  <dc:creator>Senate SHI</dc:creator>
  <cp:keywords>S4211|1|ER |227|0|0|!|0|</cp:keywords>
  <dc:description/>
  <cp:lastModifiedBy>Siracusa, Nicole</cp:lastModifiedBy>
  <cp:revision>2</cp:revision>
  <cp:lastPrinted>2021-12-09T18:40:00Z</cp:lastPrinted>
  <dcterms:created xsi:type="dcterms:W3CDTF">2021-12-10T18:49:00Z</dcterms:created>
  <dcterms:modified xsi:type="dcterms:W3CDTF">2021-12-10T18:49:00Z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