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773724" w14:textId="68C490EA" w:rsidR="000678DE" w:rsidRDefault="000678DE" w:rsidP="000678DE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4267 </w:t>
      </w:r>
    </w:p>
    <w:p w14:paraId="57F84376" w14:textId="132308F6" w:rsidR="000678DE" w:rsidRPr="009D38FF" w:rsidRDefault="000678DE" w:rsidP="000678DE">
      <w:pPr>
        <w:pStyle w:val="bpuWpGraphic"/>
      </w:pPr>
      <w:r>
        <w:object w:dxaOrig="8985" w:dyaOrig="255" w14:anchorId="206664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700634473" r:id="rId8"/>
        </w:object>
      </w:r>
    </w:p>
    <w:p w14:paraId="1B79EC3F" w14:textId="77777777" w:rsidR="000678DE" w:rsidRDefault="000678DE" w:rsidP="000678DE">
      <w:pPr>
        <w:pStyle w:val="bpuState"/>
      </w:pPr>
      <w:r>
        <w:t>STATE OF NEW JERSEY</w:t>
      </w:r>
    </w:p>
    <w:p w14:paraId="6A480548" w14:textId="77777777" w:rsidR="000678DE" w:rsidRDefault="000678DE" w:rsidP="000678DE">
      <w:pPr>
        <w:pStyle w:val="bpuLegislature"/>
      </w:pPr>
      <w:r>
        <w:t>219th LEGISLATURE</w:t>
      </w:r>
    </w:p>
    <w:p w14:paraId="186764F5" w14:textId="5414A8CD" w:rsidR="000678DE" w:rsidRDefault="000678DE" w:rsidP="000678DE">
      <w:pPr>
        <w:pStyle w:val="bpuWpGraphic"/>
      </w:pPr>
      <w:r>
        <w:object w:dxaOrig="8985" w:dyaOrig="255" w14:anchorId="67FF9C1B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700634474" r:id="rId9"/>
        </w:object>
      </w:r>
      <w:r>
        <w:t xml:space="preserve">  </w:t>
      </w:r>
    </w:p>
    <w:p w14:paraId="579F75C6" w14:textId="77777777" w:rsidR="000678DE" w:rsidRDefault="000678DE" w:rsidP="000678DE">
      <w:pPr>
        <w:pStyle w:val="bpuIntro"/>
      </w:pPr>
      <w:r>
        <w:t>INTRODUCED DECEMBER 9, 2021</w:t>
      </w:r>
    </w:p>
    <w:p w14:paraId="1B7E1344" w14:textId="77777777" w:rsidR="000678DE" w:rsidRDefault="000678DE" w:rsidP="000678DE">
      <w:pPr>
        <w:pStyle w:val="bpuIntro"/>
      </w:pPr>
    </w:p>
    <w:p w14:paraId="2F93D1A2" w14:textId="77777777" w:rsidR="000678DE" w:rsidRDefault="000678DE" w:rsidP="000678DE">
      <w:pPr>
        <w:pStyle w:val="bpuIntro"/>
        <w:sectPr w:rsidR="000678DE" w:rsidSect="000678DE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14:paraId="65053960" w14:textId="77777777" w:rsidR="000678DE" w:rsidRDefault="000678DE" w:rsidP="000678DE">
      <w:pPr>
        <w:pStyle w:val="bpuIntro"/>
      </w:pPr>
    </w:p>
    <w:p w14:paraId="38E90438" w14:textId="77777777" w:rsidR="000678DE" w:rsidRDefault="000678DE" w:rsidP="000678DE">
      <w:pPr>
        <w:pStyle w:val="bpuSponsor"/>
      </w:pPr>
      <w:r>
        <w:t>Sponsored by:</w:t>
      </w:r>
    </w:p>
    <w:p w14:paraId="78E603EC" w14:textId="77777777" w:rsidR="000678DE" w:rsidRDefault="000678DE" w:rsidP="000678DE">
      <w:pPr>
        <w:pStyle w:val="bpuSponsor"/>
      </w:pPr>
      <w:r>
        <w:t>Senator  BOB SMITH</w:t>
      </w:r>
    </w:p>
    <w:p w14:paraId="26CA11C7" w14:textId="77777777" w:rsidR="000678DE" w:rsidRDefault="000678DE" w:rsidP="000678DE">
      <w:pPr>
        <w:pStyle w:val="bpuSponsor"/>
      </w:pPr>
      <w:r>
        <w:t>District 17 (Middlesex and Somerset)</w:t>
      </w:r>
    </w:p>
    <w:p w14:paraId="1FCD905B" w14:textId="77777777" w:rsidR="000678DE" w:rsidRDefault="000678DE" w:rsidP="000678DE">
      <w:pPr>
        <w:pStyle w:val="bpuSponsor"/>
      </w:pPr>
    </w:p>
    <w:p w14:paraId="0A600E19" w14:textId="77777777" w:rsidR="000678DE" w:rsidRDefault="000678DE" w:rsidP="000678DE">
      <w:pPr>
        <w:pStyle w:val="bpuSponsor"/>
      </w:pPr>
    </w:p>
    <w:p w14:paraId="6266EC04" w14:textId="77777777" w:rsidR="000678DE" w:rsidRDefault="000678DE" w:rsidP="000678DE">
      <w:pPr>
        <w:pStyle w:val="bpuSponsor"/>
      </w:pPr>
    </w:p>
    <w:p w14:paraId="44C6F780" w14:textId="77777777" w:rsidR="000678DE" w:rsidRDefault="000678DE" w:rsidP="000678DE">
      <w:pPr>
        <w:pStyle w:val="bpuSponsor"/>
      </w:pPr>
    </w:p>
    <w:p w14:paraId="78423847" w14:textId="22F24C36" w:rsidR="000678DE" w:rsidRDefault="000678DE" w:rsidP="00E505BE">
      <w:pPr>
        <w:pStyle w:val="bpuSponsor"/>
      </w:pPr>
      <w:r>
        <w:t>SYNOPSIS</w:t>
      </w:r>
    </w:p>
    <w:p w14:paraId="0A8DEBC4" w14:textId="446288F6" w:rsidR="000678DE" w:rsidRDefault="00E505BE" w:rsidP="000678DE">
      <w:pPr>
        <w:pStyle w:val="bpuNormText"/>
      </w:pPr>
      <w:r>
        <w:tab/>
      </w:r>
      <w:r w:rsidR="000678DE">
        <w:t>Directs Department of Agriculture to advertise and promote State aquaculture products through Jersey Fresh Program; establishes annual $100,000 appropriation; appropriates $100,000.</w:t>
      </w:r>
    </w:p>
    <w:p w14:paraId="515EBDDC" w14:textId="77777777" w:rsidR="000678DE" w:rsidRDefault="000678DE" w:rsidP="000678DE">
      <w:pPr>
        <w:pStyle w:val="bpuNormText"/>
      </w:pPr>
    </w:p>
    <w:p w14:paraId="27CA1B57" w14:textId="77777777" w:rsidR="000678DE" w:rsidRDefault="000678DE" w:rsidP="000678DE">
      <w:pPr>
        <w:pStyle w:val="bpuSponsor"/>
      </w:pPr>
      <w:r>
        <w:t xml:space="preserve">CURRENT VERSION OF TEXT </w:t>
      </w:r>
    </w:p>
    <w:p w14:paraId="1D2ABB22" w14:textId="77777777" w:rsidR="000678DE" w:rsidRDefault="000678DE" w:rsidP="000678DE">
      <w:pPr>
        <w:pStyle w:val="bpuNormText"/>
      </w:pPr>
      <w:r>
        <w:tab/>
        <w:t>As introduced.</w:t>
      </w:r>
    </w:p>
    <w:p w14:paraId="35DD66C7" w14:textId="0B59B79C" w:rsidR="000678DE" w:rsidRDefault="000678DE" w:rsidP="000678D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BE58E41" wp14:editId="07CE0907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0D5A466E" w14:textId="77777777" w:rsidR="000678DE" w:rsidRDefault="000678DE" w:rsidP="00122025">
      <w:pPr>
        <w:pStyle w:val="FronterPage"/>
        <w:tabs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678DE" w:rsidSect="000678D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0452F16D" w14:textId="19DBFD55" w:rsidR="00686AEB" w:rsidRPr="00677316" w:rsidRDefault="00FC4BD5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415ADC">
        <w:rPr>
          <w:rStyle w:val="HangingAnActChar"/>
        </w:rPr>
        <w:t>concerning the promotion of aquaculture products through the Jersey Fresh Program</w:t>
      </w:r>
      <w:r w:rsidR="00196541">
        <w:rPr>
          <w:rStyle w:val="HangingAnActChar"/>
        </w:rPr>
        <w:t xml:space="preserve">, </w:t>
      </w:r>
      <w:r w:rsidR="008F1BC4" w:rsidRPr="008F1BC4">
        <w:rPr>
          <w:rStyle w:val="HangingAnActChar"/>
        </w:rPr>
        <w:t xml:space="preserve">supplementing Title 4 of the Revised Statutes, </w:t>
      </w:r>
      <w:r w:rsidR="00196541">
        <w:rPr>
          <w:rStyle w:val="HangingAnActChar"/>
        </w:rPr>
        <w:t xml:space="preserve">and </w:t>
      </w:r>
      <w:r w:rsidR="005875EF">
        <w:rPr>
          <w:rStyle w:val="HangingAnActChar"/>
        </w:rPr>
        <w:t xml:space="preserve">making </w:t>
      </w:r>
      <w:r w:rsidR="00196541">
        <w:rPr>
          <w:rStyle w:val="HangingAnActChar"/>
        </w:rPr>
        <w:t>an appropriation</w:t>
      </w:r>
      <w:r w:rsidR="00415ADC">
        <w:rPr>
          <w:rStyle w:val="HangingAnActChar"/>
        </w:rPr>
        <w:t>.</w:t>
      </w:r>
    </w:p>
    <w:p w14:paraId="7D049FE3" w14:textId="77777777" w:rsidR="000B1054" w:rsidRPr="00D71D68" w:rsidRDefault="000B1054" w:rsidP="000B1054"/>
    <w:p w14:paraId="3576B7A2" w14:textId="77777777" w:rsidR="00686AEB" w:rsidRDefault="00686AEB" w:rsidP="00686AEB">
      <w:pPr>
        <w:rPr>
          <w:rStyle w:val="BillLanguage"/>
        </w:rPr>
      </w:pPr>
      <w:r>
        <w:tab/>
      </w:r>
      <w:r w:rsidR="00FC4BD5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FC4BD5">
        <w:rPr>
          <w:rStyle w:val="BillLanguage"/>
        </w:rPr>
        <w:t>by the Senate and General Assembly of the State of New Jersey:</w:t>
      </w:r>
    </w:p>
    <w:p w14:paraId="266F988C" w14:textId="77777777" w:rsidR="00F20C6E" w:rsidRPr="00AA7880" w:rsidRDefault="00F20C6E" w:rsidP="00686AEB"/>
    <w:p w14:paraId="223BEC68" w14:textId="77777777" w:rsidR="00F20C6E" w:rsidRDefault="00F20C6E" w:rsidP="00F20C6E">
      <w:pPr>
        <w:rPr>
          <w:spacing w:val="0"/>
        </w:rPr>
      </w:pPr>
      <w:r>
        <w:rPr>
          <w:spacing w:val="0"/>
        </w:rPr>
        <w:tab/>
        <w:t xml:space="preserve">1.  </w:t>
      </w:r>
      <w:r w:rsidRPr="00A265E8">
        <w:rPr>
          <w:spacing w:val="0"/>
        </w:rPr>
        <w:t>a.</w:t>
      </w:r>
      <w:r>
        <w:t xml:space="preserve">  </w:t>
      </w:r>
      <w:r>
        <w:rPr>
          <w:spacing w:val="0"/>
        </w:rPr>
        <w:t>In addition to any monies otherwise appropriated or allocated to the Jersey Fresh Program, there</w:t>
      </w:r>
      <w:r w:rsidRPr="00A265E8">
        <w:rPr>
          <w:spacing w:val="0"/>
        </w:rPr>
        <w:t xml:space="preserve"> shall be </w:t>
      </w:r>
      <w:r w:rsidR="0059613B">
        <w:rPr>
          <w:spacing w:val="0"/>
        </w:rPr>
        <w:t xml:space="preserve">annually </w:t>
      </w:r>
      <w:r w:rsidRPr="00A265E8">
        <w:rPr>
          <w:spacing w:val="0"/>
        </w:rPr>
        <w:t xml:space="preserve">appropriated </w:t>
      </w:r>
      <w:r>
        <w:rPr>
          <w:spacing w:val="0"/>
        </w:rPr>
        <w:t>$1</w:t>
      </w:r>
      <w:r w:rsidRPr="00A265E8">
        <w:rPr>
          <w:spacing w:val="0"/>
        </w:rPr>
        <w:t xml:space="preserve">00,000 from the General Fund to the Department of </w:t>
      </w:r>
      <w:r>
        <w:rPr>
          <w:spacing w:val="0"/>
        </w:rPr>
        <w:t>Agriculture for the</w:t>
      </w:r>
      <w:r w:rsidR="0059613B">
        <w:rPr>
          <w:spacing w:val="0"/>
        </w:rPr>
        <w:t xml:space="preserve"> sole</w:t>
      </w:r>
      <w:r>
        <w:rPr>
          <w:spacing w:val="0"/>
        </w:rPr>
        <w:t xml:space="preserve"> purpose of </w:t>
      </w:r>
      <w:r w:rsidR="0059613B">
        <w:rPr>
          <w:spacing w:val="0"/>
        </w:rPr>
        <w:t xml:space="preserve">the </w:t>
      </w:r>
      <w:r w:rsidR="005875EF">
        <w:rPr>
          <w:spacing w:val="0"/>
        </w:rPr>
        <w:t xml:space="preserve">promotion of aquaculture products produced in the State </w:t>
      </w:r>
      <w:r w:rsidR="004C7418">
        <w:rPr>
          <w:spacing w:val="0"/>
        </w:rPr>
        <w:t>as part of</w:t>
      </w:r>
      <w:r w:rsidR="005875EF">
        <w:rPr>
          <w:spacing w:val="0"/>
        </w:rPr>
        <w:t xml:space="preserve"> the</w:t>
      </w:r>
      <w:r w:rsidR="004C7418">
        <w:rPr>
          <w:spacing w:val="0"/>
        </w:rPr>
        <w:t xml:space="preserve"> </w:t>
      </w:r>
      <w:r w:rsidR="0059613B">
        <w:rPr>
          <w:spacing w:val="0"/>
        </w:rPr>
        <w:t>Jersey Fresh Program</w:t>
      </w:r>
      <w:r w:rsidR="0078388A">
        <w:rPr>
          <w:spacing w:val="0"/>
        </w:rPr>
        <w:t>.</w:t>
      </w:r>
    </w:p>
    <w:p w14:paraId="6FE91870" w14:textId="30ED5F02" w:rsidR="00F20C6E" w:rsidRDefault="0031730A" w:rsidP="00F20C6E">
      <w:r>
        <w:rPr>
          <w:spacing w:val="0"/>
        </w:rPr>
        <w:tab/>
        <w:t xml:space="preserve">b.  </w:t>
      </w:r>
      <w:r w:rsidR="00F20C6E">
        <w:t>The d</w:t>
      </w:r>
      <w:r w:rsidR="00F20C6E" w:rsidRPr="007627CC">
        <w:t xml:space="preserve">epartment shall </w:t>
      </w:r>
      <w:r w:rsidR="00F20C6E">
        <w:t>develop and implement</w:t>
      </w:r>
      <w:r w:rsidR="00157FF7">
        <w:t>,</w:t>
      </w:r>
      <w:r w:rsidR="00F20C6E">
        <w:t xml:space="preserve"> </w:t>
      </w:r>
      <w:r w:rsidR="005875EF">
        <w:t xml:space="preserve">as part of the </w:t>
      </w:r>
      <w:r w:rsidR="00C626FA">
        <w:t>Jersey Fresh Program</w:t>
      </w:r>
      <w:r w:rsidR="009B24B8">
        <w:t xml:space="preserve">, </w:t>
      </w:r>
      <w:r w:rsidR="005875EF">
        <w:t xml:space="preserve">a program </w:t>
      </w:r>
      <w:r w:rsidR="009B24B8">
        <w:t>to advertise and promote a</w:t>
      </w:r>
      <w:r>
        <w:rPr>
          <w:spacing w:val="0"/>
        </w:rPr>
        <w:t>quaculture products produced in the State</w:t>
      </w:r>
      <w:r>
        <w:t>,</w:t>
      </w:r>
      <w:r w:rsidR="00F20C6E">
        <w:t xml:space="preserve"> and shall allocate the monies appropriated pursuant to subsection a. of this section to th</w:t>
      </w:r>
      <w:r w:rsidR="00F20C6E" w:rsidRPr="007627CC">
        <w:t>e</w:t>
      </w:r>
      <w:r w:rsidR="00C626FA">
        <w:t xml:space="preserve"> program</w:t>
      </w:r>
      <w:r w:rsidR="009B24B8">
        <w:t>’s</w:t>
      </w:r>
      <w:r w:rsidR="002F06FF">
        <w:t xml:space="preserve"> advertising and </w:t>
      </w:r>
      <w:r w:rsidR="005875EF">
        <w:t xml:space="preserve">promotion of </w:t>
      </w:r>
      <w:r w:rsidR="002F06FF">
        <w:rPr>
          <w:spacing w:val="0"/>
        </w:rPr>
        <w:t>aquaculture products</w:t>
      </w:r>
      <w:r w:rsidR="00F20C6E">
        <w:t>.</w:t>
      </w:r>
    </w:p>
    <w:p w14:paraId="5C5B658A" w14:textId="77777777" w:rsidR="00F20C6E" w:rsidRPr="007627CC" w:rsidRDefault="00F20C6E" w:rsidP="00F20C6E">
      <w:r>
        <w:tab/>
        <w:t xml:space="preserve">c.  </w:t>
      </w:r>
      <w:r w:rsidRPr="007627CC">
        <w:t xml:space="preserve">As used in this </w:t>
      </w:r>
      <w:r>
        <w:t>section</w:t>
      </w:r>
      <w:r w:rsidRPr="007627CC">
        <w:t>:</w:t>
      </w:r>
    </w:p>
    <w:p w14:paraId="39534BDB" w14:textId="77777777" w:rsidR="00F20C6E" w:rsidRPr="007627CC" w:rsidRDefault="00F20C6E" w:rsidP="00F20C6E">
      <w:r w:rsidRPr="007627CC">
        <w:tab/>
        <w:t>“Department” means the Department of Agriculture.</w:t>
      </w:r>
    </w:p>
    <w:p w14:paraId="4B91D98A" w14:textId="14C43005" w:rsidR="00F20C6E" w:rsidRDefault="00F20C6E" w:rsidP="00F20C6E">
      <w:r w:rsidRPr="007627CC">
        <w:tab/>
        <w:t xml:space="preserve">“Jersey Fresh Program” </w:t>
      </w:r>
      <w:r w:rsidR="004805A9">
        <w:t xml:space="preserve">means the same as that term is defined in </w:t>
      </w:r>
      <w:r>
        <w:t>section 1 of P.L.201</w:t>
      </w:r>
      <w:r w:rsidRPr="007627CC">
        <w:t>7, c.1</w:t>
      </w:r>
      <w:r>
        <w:t>9</w:t>
      </w:r>
      <w:r w:rsidRPr="007627CC">
        <w:t>7 (C.54A:9-25.44).</w:t>
      </w:r>
    </w:p>
    <w:p w14:paraId="4572F187" w14:textId="5AC6A843" w:rsidR="00594067" w:rsidRDefault="00594067" w:rsidP="00F20C6E"/>
    <w:p w14:paraId="4C7075F4" w14:textId="21284BDD" w:rsidR="007465B3" w:rsidRDefault="00E505BE" w:rsidP="007465B3">
      <w:pPr>
        <w:rPr>
          <w:spacing w:val="0"/>
        </w:rPr>
      </w:pPr>
      <w:r>
        <w:tab/>
        <w:t>2.</w:t>
      </w:r>
      <w:r>
        <w:tab/>
      </w:r>
      <w:r w:rsidR="007465B3">
        <w:t xml:space="preserve">There is appropriated </w:t>
      </w:r>
      <w:r w:rsidR="007465B3" w:rsidRPr="007465B3">
        <w:t xml:space="preserve">from the General Fund to the Department of </w:t>
      </w:r>
      <w:r w:rsidR="007465B3">
        <w:t>Agriculture</w:t>
      </w:r>
      <w:r w:rsidR="007465B3" w:rsidRPr="007465B3">
        <w:t xml:space="preserve"> </w:t>
      </w:r>
      <w:r w:rsidR="00AC0ADF">
        <w:t xml:space="preserve">the sum of $100,000 </w:t>
      </w:r>
      <w:r w:rsidR="007465B3" w:rsidRPr="007465B3">
        <w:t xml:space="preserve">for the </w:t>
      </w:r>
      <w:r w:rsidR="007465B3">
        <w:rPr>
          <w:spacing w:val="0"/>
        </w:rPr>
        <w:t>purpose of the promotion of aquaculture products produced in the State as part of the Jersey Fresh Program.</w:t>
      </w:r>
    </w:p>
    <w:p w14:paraId="5B6E0BC7" w14:textId="77777777" w:rsidR="007465B3" w:rsidRDefault="007465B3" w:rsidP="00F20C6E"/>
    <w:p w14:paraId="59A9D38F" w14:textId="2536AB78" w:rsidR="00F20C6E" w:rsidRPr="00AA7880" w:rsidRDefault="007465B3" w:rsidP="00F20C6E">
      <w:r>
        <w:tab/>
      </w:r>
      <w:r w:rsidR="00594067">
        <w:t>3</w:t>
      </w:r>
      <w:r w:rsidR="00E505BE">
        <w:t>.</w:t>
      </w:r>
      <w:r w:rsidR="00E505BE">
        <w:tab/>
      </w:r>
      <w:r w:rsidR="00F20C6E">
        <w:t>This act shall take effect immediately.</w:t>
      </w:r>
    </w:p>
    <w:p w14:paraId="47E87AC9" w14:textId="78586C03" w:rsidR="008F1BC4" w:rsidRDefault="008F1BC4" w:rsidP="0075318F">
      <w:pPr>
        <w:jc w:val="left"/>
      </w:pPr>
    </w:p>
    <w:p w14:paraId="7334BA14" w14:textId="77777777" w:rsidR="00103B47" w:rsidRDefault="00103B47" w:rsidP="0075318F">
      <w:pPr>
        <w:jc w:val="left"/>
      </w:pPr>
    </w:p>
    <w:p w14:paraId="11080F7D" w14:textId="2C5159A3" w:rsidR="00686AEB" w:rsidRPr="00AA7880" w:rsidRDefault="00686AEB" w:rsidP="00686AEB">
      <w:pPr>
        <w:jc w:val="center"/>
      </w:pPr>
      <w:r w:rsidRPr="00D71D68">
        <w:t>STATEMENT</w:t>
      </w:r>
    </w:p>
    <w:p w14:paraId="7D46E973" w14:textId="77777777" w:rsidR="0078388A" w:rsidRDefault="0078388A" w:rsidP="0078388A">
      <w:pPr>
        <w:rPr>
          <w:spacing w:val="0"/>
        </w:rPr>
      </w:pPr>
    </w:p>
    <w:p w14:paraId="23368D1B" w14:textId="54F86C95" w:rsidR="008F00B8" w:rsidRDefault="0078388A" w:rsidP="0031730A">
      <w:r>
        <w:rPr>
          <w:spacing w:val="0"/>
        </w:rPr>
        <w:tab/>
        <w:t xml:space="preserve">This bill establishes an annual appropriation of $100,000 from the General Fund to the Department of Agriculture for the sole purpose of </w:t>
      </w:r>
      <w:r w:rsidR="004563A2">
        <w:rPr>
          <w:spacing w:val="0"/>
        </w:rPr>
        <w:t>the promotion of</w:t>
      </w:r>
      <w:r w:rsidR="005875EF">
        <w:rPr>
          <w:spacing w:val="0"/>
        </w:rPr>
        <w:t xml:space="preserve"> aquaculture products produced in the State as part of </w:t>
      </w:r>
      <w:r>
        <w:rPr>
          <w:spacing w:val="0"/>
        </w:rPr>
        <w:t>the Jersey Fresh Program</w:t>
      </w:r>
      <w:r w:rsidR="008F00B8">
        <w:rPr>
          <w:spacing w:val="0"/>
        </w:rPr>
        <w:t>, and makes an appropriation of $100,000 from the General Fund</w:t>
      </w:r>
      <w:r w:rsidR="007465B3">
        <w:rPr>
          <w:spacing w:val="0"/>
        </w:rPr>
        <w:t xml:space="preserve"> for that purpose</w:t>
      </w:r>
      <w:r w:rsidR="008F00B8">
        <w:rPr>
          <w:spacing w:val="0"/>
        </w:rPr>
        <w:t>.</w:t>
      </w:r>
    </w:p>
    <w:p w14:paraId="2476E614" w14:textId="2DB094BB" w:rsidR="0078388A" w:rsidRDefault="008F00B8" w:rsidP="0031730A">
      <w:r>
        <w:tab/>
      </w:r>
      <w:r w:rsidR="005875EF">
        <w:rPr>
          <w:spacing w:val="0"/>
        </w:rPr>
        <w:t xml:space="preserve">The bill </w:t>
      </w:r>
      <w:r w:rsidR="0078388A">
        <w:rPr>
          <w:spacing w:val="0"/>
        </w:rPr>
        <w:t xml:space="preserve">directs the </w:t>
      </w:r>
      <w:r w:rsidR="0031730A">
        <w:rPr>
          <w:spacing w:val="0"/>
        </w:rPr>
        <w:t>d</w:t>
      </w:r>
      <w:r w:rsidR="0078388A">
        <w:rPr>
          <w:spacing w:val="0"/>
        </w:rPr>
        <w:t xml:space="preserve">epartment </w:t>
      </w:r>
      <w:r w:rsidR="0031730A">
        <w:rPr>
          <w:spacing w:val="0"/>
        </w:rPr>
        <w:t xml:space="preserve">to </w:t>
      </w:r>
      <w:r w:rsidR="00C626FA">
        <w:t>allocate the $100,000 appropriation</w:t>
      </w:r>
      <w:r>
        <w:t xml:space="preserve"> and the annual appropriation</w:t>
      </w:r>
      <w:r w:rsidR="00C626FA">
        <w:t xml:space="preserve"> to the program</w:t>
      </w:r>
      <w:r w:rsidR="009B24B8">
        <w:t xml:space="preserve">’s advertising and </w:t>
      </w:r>
      <w:r w:rsidR="005875EF">
        <w:t>promotion of</w:t>
      </w:r>
      <w:r w:rsidR="005875EF" w:rsidRPr="009B24B8">
        <w:rPr>
          <w:spacing w:val="0"/>
        </w:rPr>
        <w:t xml:space="preserve"> </w:t>
      </w:r>
      <w:r w:rsidR="009B24B8">
        <w:rPr>
          <w:spacing w:val="0"/>
        </w:rPr>
        <w:t>aquaculture products produced in the State</w:t>
      </w:r>
      <w:r>
        <w:rPr>
          <w:spacing w:val="0"/>
        </w:rPr>
        <w:t>.  The bill also specifies the annual appropriation is to be in addition to any monies otherwise appropriated or allocated to the Jersey Fresh Program</w:t>
      </w:r>
      <w:r>
        <w:t>.</w:t>
      </w:r>
    </w:p>
    <w:p w14:paraId="535F8E86" w14:textId="74479027" w:rsidR="007465B3" w:rsidRDefault="000279D0">
      <w:r>
        <w:tab/>
        <w:t xml:space="preserve">As defined in the bill, </w:t>
      </w:r>
      <w:r w:rsidRPr="000279D0">
        <w:t>th</w:t>
      </w:r>
      <w:r>
        <w:t>e Jersey Fresh Program includes Jersey Seafood f</w:t>
      </w:r>
      <w:r w:rsidRPr="000279D0">
        <w:t xml:space="preserve">or </w:t>
      </w:r>
      <w:proofErr w:type="spellStart"/>
      <w:r w:rsidRPr="000279D0">
        <w:t>aquacultured</w:t>
      </w:r>
      <w:proofErr w:type="spellEnd"/>
      <w:r w:rsidRPr="000279D0">
        <w:t xml:space="preserve"> and wild-caught fish and shellfish, </w:t>
      </w:r>
      <w:r>
        <w:t xml:space="preserve">as well as </w:t>
      </w:r>
      <w:r w:rsidRPr="000279D0">
        <w:t>Jersey Fresh for fruits and vegetables, Jersey Grown for nu</w:t>
      </w:r>
      <w:r>
        <w:t xml:space="preserve">rsery crops, </w:t>
      </w:r>
      <w:r w:rsidRPr="000279D0">
        <w:t xml:space="preserve">Jersey Equine for equine livestock, and Made with Jersey Fresh for processed food made with New Jersey sourced agricultural products. </w:t>
      </w:r>
    </w:p>
    <w:sectPr w:rsidR="007465B3" w:rsidSect="00E505BE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249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F8B7A3" w14:textId="77777777" w:rsidR="00E61FD9" w:rsidRDefault="00E61FD9">
      <w:r>
        <w:separator/>
      </w:r>
    </w:p>
  </w:endnote>
  <w:endnote w:type="continuationSeparator" w:id="0">
    <w:p w14:paraId="2A4C9053" w14:textId="77777777" w:rsidR="00E61FD9" w:rsidRDefault="00E61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AD331E" w14:textId="77777777"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CF9015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F24F7F" w14:textId="77777777" w:rsidR="00E61FD9" w:rsidRDefault="00E61FD9">
      <w:r>
        <w:separator/>
      </w:r>
    </w:p>
  </w:footnote>
  <w:footnote w:type="continuationSeparator" w:id="0">
    <w:p w14:paraId="2709EFBB" w14:textId="77777777" w:rsidR="00E61FD9" w:rsidRDefault="00E61F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F7E610" w14:textId="77777777" w:rsidR="00665CBC" w:rsidRDefault="00E812E6">
    <w:pPr>
      <w:pStyle w:val="Header"/>
    </w:pPr>
    <w:r>
      <w:rPr>
        <w:noProof/>
      </w:rPr>
      <w:pict w14:anchorId="78447C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DB06A0" w14:textId="435BE0D5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E4DA61" w14:textId="1D924EF8" w:rsidR="00665CBC" w:rsidRDefault="00665CBC" w:rsidP="00686AEB">
    <w:pPr>
      <w:pStyle w:val="Header"/>
      <w:jc w:val="center"/>
      <w:rPr>
        <w:rStyle w:val="PageNumber"/>
      </w:rPr>
    </w:pPr>
  </w:p>
  <w:p w14:paraId="10EC35F8" w14:textId="3E5740EC" w:rsidR="000678DE" w:rsidRDefault="000678DE" w:rsidP="000678DE">
    <w:pPr>
      <w:pStyle w:val="bpuHeadSpon"/>
    </w:pPr>
    <w:r w:rsidRPr="000678DE">
      <w:rPr>
        <w:rStyle w:val="bpuHeadSponChar"/>
      </w:rPr>
      <w:t>S4267</w:t>
    </w:r>
    <w:r>
      <w:t xml:space="preserve"> B.SMITH</w:t>
    </w:r>
  </w:p>
  <w:p w14:paraId="3462739A" w14:textId="11EFF2A4" w:rsidR="000678DE" w:rsidRDefault="000678DE" w:rsidP="000678D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812E6">
      <w:rPr>
        <w:noProof/>
      </w:rPr>
      <w:t>3</w:t>
    </w:r>
    <w:r>
      <w:fldChar w:fldCharType="end"/>
    </w:r>
  </w:p>
  <w:p w14:paraId="152E9F1C" w14:textId="77777777" w:rsidR="000678DE" w:rsidRDefault="000678DE" w:rsidP="000678D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ED9E89" w14:textId="4502DAE7" w:rsidR="00665CBC" w:rsidRDefault="00665CBC">
    <w:pPr>
      <w:pStyle w:val="Header"/>
    </w:pPr>
  </w:p>
  <w:p w14:paraId="1994AF87" w14:textId="3C58A074" w:rsidR="000678DE" w:rsidRDefault="000678DE" w:rsidP="000678DE">
    <w:pPr>
      <w:pStyle w:val="bpuHeadSpon"/>
    </w:pPr>
    <w:r w:rsidRPr="000678DE">
      <w:rPr>
        <w:rStyle w:val="bpuHeadSponChar"/>
      </w:rPr>
      <w:t>S4267</w:t>
    </w:r>
    <w:r>
      <w:t xml:space="preserve"> B.SMITH</w:t>
    </w:r>
  </w:p>
  <w:p w14:paraId="2F105191" w14:textId="08423C6D" w:rsidR="000678DE" w:rsidRDefault="000678DE" w:rsidP="000678D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812E6">
      <w:rPr>
        <w:noProof/>
      </w:rPr>
      <w:t>2</w:t>
    </w:r>
    <w:r>
      <w:fldChar w:fldCharType="end"/>
    </w:r>
  </w:p>
  <w:p w14:paraId="5A5706BF" w14:textId="77777777" w:rsidR="000678DE" w:rsidRDefault="000678DE" w:rsidP="000678D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F86"/>
    <w:rsid w:val="000051BD"/>
    <w:rsid w:val="000160A5"/>
    <w:rsid w:val="0002335B"/>
    <w:rsid w:val="000279D0"/>
    <w:rsid w:val="0003549A"/>
    <w:rsid w:val="000367AE"/>
    <w:rsid w:val="00043B22"/>
    <w:rsid w:val="00054975"/>
    <w:rsid w:val="00057D20"/>
    <w:rsid w:val="0006197C"/>
    <w:rsid w:val="0006281F"/>
    <w:rsid w:val="00065659"/>
    <w:rsid w:val="000678DE"/>
    <w:rsid w:val="0008141C"/>
    <w:rsid w:val="00092F6B"/>
    <w:rsid w:val="00094A55"/>
    <w:rsid w:val="000969C0"/>
    <w:rsid w:val="000A44A7"/>
    <w:rsid w:val="000B1054"/>
    <w:rsid w:val="000B3411"/>
    <w:rsid w:val="000C054C"/>
    <w:rsid w:val="000C12C2"/>
    <w:rsid w:val="000C49C0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03B47"/>
    <w:rsid w:val="00111070"/>
    <w:rsid w:val="00122025"/>
    <w:rsid w:val="0013000E"/>
    <w:rsid w:val="00133F81"/>
    <w:rsid w:val="0013563D"/>
    <w:rsid w:val="00135943"/>
    <w:rsid w:val="0014664C"/>
    <w:rsid w:val="00157FF7"/>
    <w:rsid w:val="001645FB"/>
    <w:rsid w:val="00173D2B"/>
    <w:rsid w:val="00181676"/>
    <w:rsid w:val="00183603"/>
    <w:rsid w:val="0018410E"/>
    <w:rsid w:val="00186347"/>
    <w:rsid w:val="00194E78"/>
    <w:rsid w:val="00196541"/>
    <w:rsid w:val="001968F0"/>
    <w:rsid w:val="0019707B"/>
    <w:rsid w:val="00197E8B"/>
    <w:rsid w:val="00197FA4"/>
    <w:rsid w:val="001A161A"/>
    <w:rsid w:val="001A2B78"/>
    <w:rsid w:val="001A3B79"/>
    <w:rsid w:val="001A66B6"/>
    <w:rsid w:val="001B4716"/>
    <w:rsid w:val="001B4EA4"/>
    <w:rsid w:val="001C320A"/>
    <w:rsid w:val="001C7C52"/>
    <w:rsid w:val="001D25F3"/>
    <w:rsid w:val="001E15F1"/>
    <w:rsid w:val="001E16FA"/>
    <w:rsid w:val="001E6213"/>
    <w:rsid w:val="001E7D56"/>
    <w:rsid w:val="001F14C7"/>
    <w:rsid w:val="001F7405"/>
    <w:rsid w:val="00205533"/>
    <w:rsid w:val="00212B8D"/>
    <w:rsid w:val="002206C8"/>
    <w:rsid w:val="00222983"/>
    <w:rsid w:val="00222ED2"/>
    <w:rsid w:val="0023021C"/>
    <w:rsid w:val="002370D0"/>
    <w:rsid w:val="00255958"/>
    <w:rsid w:val="002563BB"/>
    <w:rsid w:val="00257FA2"/>
    <w:rsid w:val="00260E84"/>
    <w:rsid w:val="0026574A"/>
    <w:rsid w:val="002660BB"/>
    <w:rsid w:val="002720E8"/>
    <w:rsid w:val="00275293"/>
    <w:rsid w:val="002776B0"/>
    <w:rsid w:val="00277E6E"/>
    <w:rsid w:val="00286C7E"/>
    <w:rsid w:val="002A1029"/>
    <w:rsid w:val="002A3A1A"/>
    <w:rsid w:val="002A4692"/>
    <w:rsid w:val="002A51BA"/>
    <w:rsid w:val="002A66BD"/>
    <w:rsid w:val="002B2E26"/>
    <w:rsid w:val="002B3DF0"/>
    <w:rsid w:val="002B3FE6"/>
    <w:rsid w:val="002C2D81"/>
    <w:rsid w:val="002C461E"/>
    <w:rsid w:val="002C6CEC"/>
    <w:rsid w:val="002E09CE"/>
    <w:rsid w:val="002E5EBB"/>
    <w:rsid w:val="002E69D1"/>
    <w:rsid w:val="002F06FF"/>
    <w:rsid w:val="002F3BA6"/>
    <w:rsid w:val="00315320"/>
    <w:rsid w:val="0031730A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125B"/>
    <w:rsid w:val="00382F1F"/>
    <w:rsid w:val="003840E5"/>
    <w:rsid w:val="00385792"/>
    <w:rsid w:val="00391DA4"/>
    <w:rsid w:val="00395B59"/>
    <w:rsid w:val="003A1DA7"/>
    <w:rsid w:val="003A3C64"/>
    <w:rsid w:val="003A3F83"/>
    <w:rsid w:val="003C43EF"/>
    <w:rsid w:val="003C5927"/>
    <w:rsid w:val="003C5A6B"/>
    <w:rsid w:val="003C7FB2"/>
    <w:rsid w:val="003D24DE"/>
    <w:rsid w:val="003E26D4"/>
    <w:rsid w:val="003E47BA"/>
    <w:rsid w:val="003F3B37"/>
    <w:rsid w:val="0040195A"/>
    <w:rsid w:val="00402DC0"/>
    <w:rsid w:val="00415ADC"/>
    <w:rsid w:val="00416C4B"/>
    <w:rsid w:val="0041751E"/>
    <w:rsid w:val="004211E5"/>
    <w:rsid w:val="00422091"/>
    <w:rsid w:val="0043386C"/>
    <w:rsid w:val="00436327"/>
    <w:rsid w:val="00436F2D"/>
    <w:rsid w:val="00436F5D"/>
    <w:rsid w:val="00441B42"/>
    <w:rsid w:val="0045118A"/>
    <w:rsid w:val="00455D51"/>
    <w:rsid w:val="004563A2"/>
    <w:rsid w:val="00456BF9"/>
    <w:rsid w:val="00461057"/>
    <w:rsid w:val="00464E67"/>
    <w:rsid w:val="004700BA"/>
    <w:rsid w:val="004704A8"/>
    <w:rsid w:val="00471102"/>
    <w:rsid w:val="00471F18"/>
    <w:rsid w:val="004805A9"/>
    <w:rsid w:val="004838C6"/>
    <w:rsid w:val="00484144"/>
    <w:rsid w:val="00484C19"/>
    <w:rsid w:val="00485866"/>
    <w:rsid w:val="00490561"/>
    <w:rsid w:val="00492076"/>
    <w:rsid w:val="00493B1D"/>
    <w:rsid w:val="00497037"/>
    <w:rsid w:val="004A3009"/>
    <w:rsid w:val="004A6940"/>
    <w:rsid w:val="004A77A4"/>
    <w:rsid w:val="004C7418"/>
    <w:rsid w:val="004C742C"/>
    <w:rsid w:val="004D7A0C"/>
    <w:rsid w:val="004E1F3E"/>
    <w:rsid w:val="004F21BD"/>
    <w:rsid w:val="004F4F1D"/>
    <w:rsid w:val="004F74DD"/>
    <w:rsid w:val="00501317"/>
    <w:rsid w:val="0050495C"/>
    <w:rsid w:val="00505DC9"/>
    <w:rsid w:val="00505F51"/>
    <w:rsid w:val="00506E1E"/>
    <w:rsid w:val="00513C81"/>
    <w:rsid w:val="00527BFB"/>
    <w:rsid w:val="00532A32"/>
    <w:rsid w:val="00540B0B"/>
    <w:rsid w:val="0054460F"/>
    <w:rsid w:val="00545B64"/>
    <w:rsid w:val="00547AFA"/>
    <w:rsid w:val="005536CD"/>
    <w:rsid w:val="00554051"/>
    <w:rsid w:val="00557240"/>
    <w:rsid w:val="005623A9"/>
    <w:rsid w:val="005629A4"/>
    <w:rsid w:val="005651F3"/>
    <w:rsid w:val="00572184"/>
    <w:rsid w:val="00577A15"/>
    <w:rsid w:val="00580533"/>
    <w:rsid w:val="005875EF"/>
    <w:rsid w:val="0059131D"/>
    <w:rsid w:val="00594067"/>
    <w:rsid w:val="0059613B"/>
    <w:rsid w:val="005B3F92"/>
    <w:rsid w:val="005B479C"/>
    <w:rsid w:val="005B561E"/>
    <w:rsid w:val="005C07E4"/>
    <w:rsid w:val="005C2124"/>
    <w:rsid w:val="005C336F"/>
    <w:rsid w:val="005C7F3C"/>
    <w:rsid w:val="005D20FD"/>
    <w:rsid w:val="005E017C"/>
    <w:rsid w:val="005E50C6"/>
    <w:rsid w:val="005F2A97"/>
    <w:rsid w:val="005F399B"/>
    <w:rsid w:val="00600926"/>
    <w:rsid w:val="006019F8"/>
    <w:rsid w:val="00602754"/>
    <w:rsid w:val="0060372D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54AE6"/>
    <w:rsid w:val="00665CBC"/>
    <w:rsid w:val="00667A5C"/>
    <w:rsid w:val="00677316"/>
    <w:rsid w:val="00686AEB"/>
    <w:rsid w:val="006B7897"/>
    <w:rsid w:val="006B7FA7"/>
    <w:rsid w:val="006C086A"/>
    <w:rsid w:val="006C21C1"/>
    <w:rsid w:val="006C597F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1B5D"/>
    <w:rsid w:val="00716BB9"/>
    <w:rsid w:val="007256D1"/>
    <w:rsid w:val="007279FD"/>
    <w:rsid w:val="007465B3"/>
    <w:rsid w:val="007502CB"/>
    <w:rsid w:val="00752D79"/>
    <w:rsid w:val="00752E20"/>
    <w:rsid w:val="0075318F"/>
    <w:rsid w:val="00756EDE"/>
    <w:rsid w:val="00764456"/>
    <w:rsid w:val="00780E07"/>
    <w:rsid w:val="00781B4D"/>
    <w:rsid w:val="007824BF"/>
    <w:rsid w:val="0078388A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B707F"/>
    <w:rsid w:val="008C79B3"/>
    <w:rsid w:val="008D77BD"/>
    <w:rsid w:val="008E454C"/>
    <w:rsid w:val="008F00B8"/>
    <w:rsid w:val="008F1BC4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24B8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3164"/>
    <w:rsid w:val="009E5961"/>
    <w:rsid w:val="009E6A09"/>
    <w:rsid w:val="009F4FAC"/>
    <w:rsid w:val="00A017C0"/>
    <w:rsid w:val="00A11228"/>
    <w:rsid w:val="00A222C2"/>
    <w:rsid w:val="00A25845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3433"/>
    <w:rsid w:val="00A84C4F"/>
    <w:rsid w:val="00A932A1"/>
    <w:rsid w:val="00A96E06"/>
    <w:rsid w:val="00AA6197"/>
    <w:rsid w:val="00AA6C70"/>
    <w:rsid w:val="00AB16FD"/>
    <w:rsid w:val="00AB4813"/>
    <w:rsid w:val="00AC0ADF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01B2"/>
    <w:rsid w:val="00B1138C"/>
    <w:rsid w:val="00B2574A"/>
    <w:rsid w:val="00B27362"/>
    <w:rsid w:val="00B35D8A"/>
    <w:rsid w:val="00B42580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038D"/>
    <w:rsid w:val="00BE24D6"/>
    <w:rsid w:val="00BE7EFA"/>
    <w:rsid w:val="00BF06AD"/>
    <w:rsid w:val="00BF2C67"/>
    <w:rsid w:val="00BF5C56"/>
    <w:rsid w:val="00C04F4D"/>
    <w:rsid w:val="00C12E48"/>
    <w:rsid w:val="00C13D14"/>
    <w:rsid w:val="00C15F53"/>
    <w:rsid w:val="00C23F09"/>
    <w:rsid w:val="00C25356"/>
    <w:rsid w:val="00C328D0"/>
    <w:rsid w:val="00C3333D"/>
    <w:rsid w:val="00C37A2E"/>
    <w:rsid w:val="00C46BC1"/>
    <w:rsid w:val="00C5235F"/>
    <w:rsid w:val="00C54CE2"/>
    <w:rsid w:val="00C626FA"/>
    <w:rsid w:val="00C66BF3"/>
    <w:rsid w:val="00C70140"/>
    <w:rsid w:val="00C72108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03AB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A8C"/>
    <w:rsid w:val="00D63B6F"/>
    <w:rsid w:val="00D64A90"/>
    <w:rsid w:val="00D9410B"/>
    <w:rsid w:val="00D9695B"/>
    <w:rsid w:val="00DA2417"/>
    <w:rsid w:val="00DA5585"/>
    <w:rsid w:val="00DB02AC"/>
    <w:rsid w:val="00DB6AA2"/>
    <w:rsid w:val="00DC4E8B"/>
    <w:rsid w:val="00DC5BD9"/>
    <w:rsid w:val="00DE10D1"/>
    <w:rsid w:val="00DE2514"/>
    <w:rsid w:val="00DE6851"/>
    <w:rsid w:val="00DF03EE"/>
    <w:rsid w:val="00E01B71"/>
    <w:rsid w:val="00E05CC9"/>
    <w:rsid w:val="00E15573"/>
    <w:rsid w:val="00E24311"/>
    <w:rsid w:val="00E25A5B"/>
    <w:rsid w:val="00E373C7"/>
    <w:rsid w:val="00E4267B"/>
    <w:rsid w:val="00E42F13"/>
    <w:rsid w:val="00E452DF"/>
    <w:rsid w:val="00E505BE"/>
    <w:rsid w:val="00E543CF"/>
    <w:rsid w:val="00E546FD"/>
    <w:rsid w:val="00E608F1"/>
    <w:rsid w:val="00E611B9"/>
    <w:rsid w:val="00E61FD9"/>
    <w:rsid w:val="00E7144F"/>
    <w:rsid w:val="00E73D74"/>
    <w:rsid w:val="00E76A79"/>
    <w:rsid w:val="00E80692"/>
    <w:rsid w:val="00E80C24"/>
    <w:rsid w:val="00E812E6"/>
    <w:rsid w:val="00E93836"/>
    <w:rsid w:val="00EA7C16"/>
    <w:rsid w:val="00EC35B7"/>
    <w:rsid w:val="00EC5281"/>
    <w:rsid w:val="00EC791D"/>
    <w:rsid w:val="00EC7CA6"/>
    <w:rsid w:val="00ED3C5D"/>
    <w:rsid w:val="00ED4553"/>
    <w:rsid w:val="00F00D08"/>
    <w:rsid w:val="00F02BF9"/>
    <w:rsid w:val="00F0334D"/>
    <w:rsid w:val="00F1124E"/>
    <w:rsid w:val="00F1350D"/>
    <w:rsid w:val="00F15583"/>
    <w:rsid w:val="00F17383"/>
    <w:rsid w:val="00F17C18"/>
    <w:rsid w:val="00F200EE"/>
    <w:rsid w:val="00F20C6E"/>
    <w:rsid w:val="00F22481"/>
    <w:rsid w:val="00F23909"/>
    <w:rsid w:val="00F2542E"/>
    <w:rsid w:val="00F27278"/>
    <w:rsid w:val="00F273C0"/>
    <w:rsid w:val="00F32F86"/>
    <w:rsid w:val="00F344E3"/>
    <w:rsid w:val="00F34D58"/>
    <w:rsid w:val="00F40FC9"/>
    <w:rsid w:val="00F41A9D"/>
    <w:rsid w:val="00F44314"/>
    <w:rsid w:val="00F46EBE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A66C9"/>
    <w:rsid w:val="00FB4045"/>
    <w:rsid w:val="00FB4D8E"/>
    <w:rsid w:val="00FB5CBD"/>
    <w:rsid w:val="00FC0D0A"/>
    <w:rsid w:val="00FC1B0B"/>
    <w:rsid w:val="00FC4BD5"/>
    <w:rsid w:val="00FD2F97"/>
    <w:rsid w:val="00FD5EE0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20E4F38"/>
  <w15:docId w15:val="{F76658B9-FD69-48C9-8F8F-81F74F536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65B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HangingSup">
    <w:name w:val="HangingSup"/>
    <w:basedOn w:val="Normal"/>
    <w:qFormat/>
    <w:rsid w:val="0049056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paragraph" w:customStyle="1" w:styleId="HangingTableTop">
    <w:name w:val="HangingTableTop"/>
    <w:basedOn w:val="Normal"/>
    <w:qFormat/>
    <w:rsid w:val="002B3DF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720" w:hanging="1152"/>
      <w:jc w:val="left"/>
    </w:pPr>
    <w:rPr>
      <w:szCs w:val="20"/>
    </w:rPr>
  </w:style>
  <w:style w:type="paragraph" w:customStyle="1" w:styleId="HangingTableBottom">
    <w:name w:val="HangingTableBottom"/>
    <w:basedOn w:val="Normal"/>
    <w:qFormat/>
    <w:rsid w:val="00DC4E8B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1440" w:hanging="1152"/>
      <w:jc w:val="left"/>
    </w:pPr>
  </w:style>
  <w:style w:type="paragraph" w:styleId="BalloonText">
    <w:name w:val="Balloon Text"/>
    <w:basedOn w:val="Normal"/>
    <w:link w:val="BalloonTextChar"/>
    <w:semiHidden/>
    <w:unhideWhenUsed/>
    <w:rsid w:val="0031730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1730A"/>
    <w:rPr>
      <w:rFonts w:ascii="Segoe UI" w:hAnsi="Segoe UI" w:cs="Segoe UI"/>
      <w:spacing w:val="4"/>
      <w:sz w:val="18"/>
      <w:szCs w:val="18"/>
    </w:rPr>
  </w:style>
  <w:style w:type="character" w:styleId="CommentReference">
    <w:name w:val="annotation reference"/>
    <w:basedOn w:val="DefaultParagraphFont"/>
    <w:semiHidden/>
    <w:unhideWhenUsed/>
    <w:rsid w:val="00157FF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7F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157FF7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7F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7FF7"/>
    <w:rPr>
      <w:b/>
      <w:bCs/>
      <w:spacing w:val="4"/>
    </w:rPr>
  </w:style>
  <w:style w:type="paragraph" w:customStyle="1" w:styleId="Default">
    <w:name w:val="Default"/>
    <w:rsid w:val="007465B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LineNumber">
    <w:name w:val="line number"/>
    <w:basedOn w:val="DefaultParagraphFont"/>
    <w:semiHidden/>
    <w:unhideWhenUsed/>
    <w:rsid w:val="000678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48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1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FE1C6E-0B6A-45A4-8320-4CDCE24E71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3</Pages>
  <Words>420</Words>
  <Characters>2293</Characters>
  <Application>Microsoft Office Word</Application>
  <DocSecurity>0</DocSecurity>
  <Lines>74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S4267</vt:lpstr>
    </vt:vector>
  </TitlesOfParts>
  <Manager>R230</Manager>
  <Company>NJ Office of Legislative Services</Company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S4267</dc:title>
  <dc:subject/>
  <dc:creator>Senator  SMITH</dc:creator>
  <cp:keywords>S4267|3|EA |300|0|300|N|0|</cp:keywords>
  <dc:description>INTRODUCED DECEMBER 9, 2021</dc:description>
  <cp:lastModifiedBy>Bektas, Brenda</cp:lastModifiedBy>
  <cp:revision>2</cp:revision>
  <cp:lastPrinted>2021-09-23T15:15:00Z</cp:lastPrinted>
  <dcterms:created xsi:type="dcterms:W3CDTF">2021-12-10T14:41:00Z</dcterms:created>
  <dcterms:modified xsi:type="dcterms:W3CDTF">2021-12-10T14:41:00Z</dcterms:modified>
  <cp:category>s.1:  C.4:10-19.3; s.2 Approp. to 2021/272_x000d_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