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824" w:rsidRDefault="00324824" w:rsidP="00324824">
      <w:pPr>
        <w:pStyle w:val="bpuBill"/>
      </w:pPr>
      <w:bookmarkStart w:id="0" w:name="bpuFrontPg"/>
      <w:bookmarkStart w:id="1" w:name="_GoBack"/>
      <w:bookmarkEnd w:id="0"/>
      <w:bookmarkEnd w:id="1"/>
      <w:r>
        <w:t xml:space="preserve">SENATE, No. 4268 </w:t>
      </w:r>
    </w:p>
    <w:p w:rsidR="00324824" w:rsidRPr="009D38FF" w:rsidRDefault="00324824" w:rsidP="003248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34464" r:id="rId8"/>
        </w:object>
      </w:r>
    </w:p>
    <w:p w:rsidR="00324824" w:rsidRDefault="00324824" w:rsidP="00324824">
      <w:pPr>
        <w:pStyle w:val="bpuState"/>
      </w:pPr>
      <w:r>
        <w:t>STATE OF NEW JERSEY</w:t>
      </w:r>
    </w:p>
    <w:p w:rsidR="00324824" w:rsidRDefault="00324824" w:rsidP="00324824">
      <w:pPr>
        <w:pStyle w:val="bpuLegislature"/>
      </w:pPr>
      <w:r>
        <w:t>219th LEGISLATURE</w:t>
      </w:r>
    </w:p>
    <w:p w:rsidR="00324824" w:rsidRDefault="00324824" w:rsidP="00324824">
      <w:pPr>
        <w:pStyle w:val="bpuWpGraphic"/>
      </w:pPr>
      <w:r>
        <w:object w:dxaOrig="8985" w:dyaOrig="255">
          <v:shape id="_x0000_i1026" type="#_x0000_t75" style="width:6in;height:12pt" o:ole="">
            <v:imagedata r:id="rId7" o:title=""/>
          </v:shape>
          <o:OLEObject Type="Embed" ProgID="WPWin6.1" ShapeID="_x0000_i1026" DrawAspect="Content" ObjectID="_1700634465" r:id="rId9"/>
        </w:object>
      </w:r>
      <w:r>
        <w:t xml:space="preserve">  </w:t>
      </w:r>
    </w:p>
    <w:p w:rsidR="00324824" w:rsidRDefault="00324824" w:rsidP="00324824">
      <w:pPr>
        <w:pStyle w:val="bpuIntro"/>
      </w:pPr>
      <w:r>
        <w:t>INTRODUCED DECEMBER 9, 2021</w:t>
      </w:r>
    </w:p>
    <w:p w:rsidR="00324824" w:rsidRDefault="00324824" w:rsidP="00324824">
      <w:pPr>
        <w:pStyle w:val="bpuIntro"/>
      </w:pPr>
    </w:p>
    <w:p w:rsidR="00324824" w:rsidRDefault="00324824" w:rsidP="00324824">
      <w:pPr>
        <w:pStyle w:val="bpuIntro"/>
        <w:sectPr w:rsidR="00324824" w:rsidSect="00324824">
          <w:headerReference w:type="even" r:id="rId10"/>
          <w:headerReference w:type="default" r:id="rId11"/>
          <w:pgSz w:w="12240" w:h="20160" w:code="5"/>
          <w:pgMar w:top="2160" w:right="1440" w:bottom="1440" w:left="1440" w:header="72" w:footer="720" w:gutter="0"/>
          <w:pgNumType w:start="1"/>
          <w:cols w:space="720"/>
          <w:docGrid w:linePitch="360"/>
        </w:sectPr>
      </w:pPr>
    </w:p>
    <w:p w:rsidR="00324824" w:rsidRDefault="00324824" w:rsidP="00324824">
      <w:pPr>
        <w:pStyle w:val="bpuIntro"/>
      </w:pPr>
    </w:p>
    <w:p w:rsidR="00324824" w:rsidRDefault="00324824" w:rsidP="00324824">
      <w:pPr>
        <w:pStyle w:val="bpuSponsor"/>
      </w:pPr>
      <w:r>
        <w:t>Sponsored by:</w:t>
      </w:r>
    </w:p>
    <w:p w:rsidR="00324824" w:rsidRDefault="00324824" w:rsidP="00324824">
      <w:pPr>
        <w:pStyle w:val="bpuSponsor"/>
      </w:pPr>
      <w:r>
        <w:t>Senator  JOSEPH F. VITALE</w:t>
      </w:r>
    </w:p>
    <w:p w:rsidR="00324824" w:rsidRDefault="00324824" w:rsidP="00324824">
      <w:pPr>
        <w:pStyle w:val="bpuSponsor"/>
      </w:pPr>
      <w:r>
        <w:t>District 19 (Middlesex)</w:t>
      </w:r>
    </w:p>
    <w:p w:rsidR="00324824" w:rsidRDefault="00324824" w:rsidP="00324824">
      <w:pPr>
        <w:pStyle w:val="bpuSponsor"/>
      </w:pPr>
    </w:p>
    <w:p w:rsidR="00324824" w:rsidRDefault="00324824" w:rsidP="00324824">
      <w:pPr>
        <w:pStyle w:val="bpuSponsor"/>
      </w:pPr>
    </w:p>
    <w:p w:rsidR="00324824" w:rsidRDefault="00324824" w:rsidP="00324824">
      <w:pPr>
        <w:pStyle w:val="bpuSponsor"/>
      </w:pPr>
    </w:p>
    <w:p w:rsidR="00324824" w:rsidRDefault="00324824" w:rsidP="00324824">
      <w:pPr>
        <w:pStyle w:val="bpuSponsor"/>
      </w:pPr>
    </w:p>
    <w:p w:rsidR="00324824" w:rsidRDefault="00324824" w:rsidP="00324824">
      <w:pPr>
        <w:pStyle w:val="bpuSponsor"/>
      </w:pPr>
      <w:r>
        <w:t>SYNOPSIS</w:t>
      </w:r>
    </w:p>
    <w:p w:rsidR="00324824" w:rsidRDefault="00EA5D3C" w:rsidP="00324824">
      <w:pPr>
        <w:pStyle w:val="bpuNormText"/>
      </w:pPr>
      <w:r>
        <w:tab/>
      </w:r>
      <w:r w:rsidR="00324824">
        <w:t xml:space="preserve">Concerns use of steel slag as aggregate. </w:t>
      </w:r>
    </w:p>
    <w:p w:rsidR="00324824" w:rsidRDefault="00324824" w:rsidP="00324824">
      <w:pPr>
        <w:pStyle w:val="bpuNormText"/>
      </w:pPr>
    </w:p>
    <w:p w:rsidR="00324824" w:rsidRDefault="00324824" w:rsidP="00324824">
      <w:pPr>
        <w:pStyle w:val="bpuSponsor"/>
      </w:pPr>
      <w:r>
        <w:t xml:space="preserve">CURRENT VERSION OF TEXT </w:t>
      </w:r>
    </w:p>
    <w:p w:rsidR="00324824" w:rsidRDefault="00324824" w:rsidP="00324824">
      <w:pPr>
        <w:pStyle w:val="bpuNormText"/>
      </w:pPr>
      <w:r>
        <w:tab/>
        <w:t>As introduced.</w:t>
      </w:r>
    </w:p>
    <w:p w:rsidR="00324824" w:rsidRDefault="00324824" w:rsidP="003248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4824" w:rsidRDefault="00324824" w:rsidP="00122025">
      <w:pPr>
        <w:pStyle w:val="FronterPage"/>
        <w:tabs>
          <w:tab w:val="clear" w:pos="1440"/>
          <w:tab w:val="clear" w:pos="2160"/>
          <w:tab w:val="clear" w:pos="2880"/>
          <w:tab w:val="clear" w:pos="3600"/>
          <w:tab w:val="clear" w:pos="4320"/>
          <w:tab w:val="clear" w:pos="5040"/>
        </w:tabs>
        <w:sectPr w:rsidR="00324824" w:rsidSect="00324824">
          <w:type w:val="continuous"/>
          <w:pgSz w:w="12240" w:h="20160" w:code="5"/>
          <w:pgMar w:top="1440" w:right="2275" w:bottom="1440" w:left="2275" w:header="72" w:footer="720" w:gutter="0"/>
          <w:pgNumType w:start="1"/>
          <w:cols w:space="720"/>
          <w:docGrid w:linePitch="360"/>
        </w:sectPr>
      </w:pPr>
    </w:p>
    <w:p w:rsidR="005249ED" w:rsidRPr="007C493D" w:rsidRDefault="005249ED" w:rsidP="005249ED">
      <w:pPr>
        <w:pStyle w:val="HangingAnAct"/>
      </w:pPr>
      <w:r w:rsidRPr="005249ED">
        <w:rPr>
          <w:rStyle w:val="BillHead"/>
        </w:rPr>
        <w:lastRenderedPageBreak/>
        <w:t>An Act</w:t>
      </w:r>
      <w:r w:rsidRPr="006B7FA7">
        <w:rPr>
          <w:rStyle w:val="HangingAnActChar"/>
        </w:rPr>
        <w:t xml:space="preserve"> </w:t>
      </w:r>
      <w:r>
        <w:rPr>
          <w:rStyle w:val="HangingAnActChar"/>
        </w:rPr>
        <w:t xml:space="preserve">concerning the use of steel slag as an aggregate and </w:t>
      </w:r>
      <w:r w:rsidRPr="007C493D">
        <w:t>supplementing P.L.1987, c.102 (C.13:1E-99.11 et seq.).</w:t>
      </w:r>
    </w:p>
    <w:p w:rsidR="005249ED" w:rsidRPr="00D71D68" w:rsidRDefault="005249ED" w:rsidP="005249ED"/>
    <w:p w:rsidR="005249ED" w:rsidRPr="00AA7880" w:rsidRDefault="005249ED" w:rsidP="005249ED">
      <w:r>
        <w:tab/>
      </w:r>
      <w:r>
        <w:rPr>
          <w:rStyle w:val="BillHeading2"/>
        </w:rPr>
        <w:t xml:space="preserve">Be It Enacted </w:t>
      </w:r>
      <w:r>
        <w:rPr>
          <w:rStyle w:val="BillLanguage"/>
        </w:rPr>
        <w:t>by the Senate and General Assembly of the State of New Jersey:</w:t>
      </w:r>
    </w:p>
    <w:p w:rsidR="005249ED" w:rsidRDefault="005249ED" w:rsidP="005249ED"/>
    <w:p w:rsidR="005249ED" w:rsidRDefault="005249ED" w:rsidP="005249ED">
      <w:r>
        <w:tab/>
        <w:t>1.</w:t>
      </w:r>
      <w:r>
        <w:tab/>
        <w:t>a.  Notwithstanding any law, or rule or regulation adopted pursuant thereto, to the contrary, beginning 90 days after the effective date of this act, a person may use steel slag as an aggregate in any commercial or industrial development, and a licensed site remediation professional may authorize the use of steel slag as an aggregate in the remediation of a contaminated site, provided such use does not cause the exceedance of any:</w:t>
      </w:r>
    </w:p>
    <w:p w:rsidR="005249ED" w:rsidRDefault="005249ED" w:rsidP="005249ED">
      <w:r>
        <w:tab/>
        <w:t>(1)</w:t>
      </w:r>
      <w:r>
        <w:tab/>
        <w:t xml:space="preserve">drinking water quality standard established by the Department of Environmental Protection or the United States Environmental Protection Agency; or </w:t>
      </w:r>
    </w:p>
    <w:p w:rsidR="005249ED" w:rsidRDefault="005249ED" w:rsidP="005249ED">
      <w:r>
        <w:tab/>
        <w:t xml:space="preserve">(2) </w:t>
      </w:r>
      <w:r w:rsidR="00EA5D3C">
        <w:t xml:space="preserve"> </w:t>
      </w:r>
      <w:r>
        <w:t xml:space="preserve">groundwater quality standard established by the Department of Environmental Protection.  </w:t>
      </w:r>
    </w:p>
    <w:p w:rsidR="005249ED" w:rsidRDefault="005249ED" w:rsidP="005249ED">
      <w:r>
        <w:tab/>
        <w:t>b.</w:t>
      </w:r>
      <w:r>
        <w:tab/>
        <w:t>No later than 90 days after the effective date of this act, t</w:t>
      </w:r>
      <w:r w:rsidRPr="00B06FFE">
        <w:t>he Department of Environmental Protection</w:t>
      </w:r>
      <w:r>
        <w:t xml:space="preserve"> shall adopt, </w:t>
      </w:r>
      <w:r w:rsidRPr="00B06FFE">
        <w:t xml:space="preserve">pursuant to the </w:t>
      </w:r>
      <w:r>
        <w:t>“</w:t>
      </w:r>
      <w:r w:rsidRPr="00B06FFE">
        <w:t>Administrative Procedure Act,</w:t>
      </w:r>
      <w:r>
        <w:t>”</w:t>
      </w:r>
      <w:r w:rsidRPr="00B06FFE">
        <w:t xml:space="preserve"> P.L.1968, c.410 (C.52:14B-1 et seq.), </w:t>
      </w:r>
      <w:r>
        <w:t xml:space="preserve">rules and regulations concerning the use of steel slag as an aggregate as necessary in order to ensure the protection of the public health, safety, and the environment.  </w:t>
      </w:r>
    </w:p>
    <w:p w:rsidR="005249ED" w:rsidRDefault="005249ED" w:rsidP="005249ED">
      <w:r>
        <w:tab/>
        <w:t>c.</w:t>
      </w:r>
      <w:r>
        <w:tab/>
        <w:t xml:space="preserve">As used in this section: </w:t>
      </w:r>
    </w:p>
    <w:p w:rsidR="005249ED" w:rsidRDefault="005249ED" w:rsidP="005249ED">
      <w:r>
        <w:tab/>
        <w:t xml:space="preserve">“Aggregate” means a material formed from fragments or particles, which can be utilized in construction or other related industries.  </w:t>
      </w:r>
    </w:p>
    <w:p w:rsidR="005249ED" w:rsidRDefault="005249ED" w:rsidP="005249ED">
      <w:r>
        <w:tab/>
        <w:t>“Hazardous waste” means the same as that term is defined in section 3 of P.L.1981, c.279 (C.</w:t>
      </w:r>
      <w:r w:rsidRPr="000E54C0">
        <w:t>13:1E-51</w:t>
      </w:r>
      <w:r>
        <w:t xml:space="preserve">).  </w:t>
      </w:r>
    </w:p>
    <w:p w:rsidR="005249ED" w:rsidRDefault="005249ED" w:rsidP="005249ED">
      <w:r>
        <w:tab/>
        <w:t>“</w:t>
      </w:r>
      <w:r w:rsidRPr="00B06FFE">
        <w:t>License</w:t>
      </w:r>
      <w:r>
        <w:t>d site remediation professional”</w:t>
      </w:r>
      <w:r w:rsidRPr="00B06FFE">
        <w:t xml:space="preserve"> means </w:t>
      </w:r>
      <w:r>
        <w:t>the same as that term is defined in section 23 of P.</w:t>
      </w:r>
      <w:r w:rsidRPr="00F64C20">
        <w:t>L.1993, c.139</w:t>
      </w:r>
      <w:r>
        <w:t xml:space="preserve"> (C.</w:t>
      </w:r>
      <w:r w:rsidRPr="00F64C20">
        <w:t>58:10B-1</w:t>
      </w:r>
      <w:r>
        <w:t xml:space="preserve">).  </w:t>
      </w:r>
    </w:p>
    <w:p w:rsidR="005249ED" w:rsidRDefault="005249ED" w:rsidP="005249ED">
      <w:r>
        <w:tab/>
        <w:t xml:space="preserve">“Remediation” </w:t>
      </w:r>
      <w:r w:rsidRPr="00B06FFE">
        <w:t xml:space="preserve">means </w:t>
      </w:r>
      <w:r>
        <w:t>the same as that term is defined in section 23 of P.</w:t>
      </w:r>
      <w:r w:rsidRPr="00F64C20">
        <w:t>L.1993, c.139</w:t>
      </w:r>
      <w:r>
        <w:t xml:space="preserve"> (C.</w:t>
      </w:r>
      <w:r w:rsidRPr="00F64C20">
        <w:t>58:10B-1</w:t>
      </w:r>
      <w:r>
        <w:t xml:space="preserve">).  </w:t>
      </w:r>
    </w:p>
    <w:p w:rsidR="005249ED" w:rsidRDefault="005249ED" w:rsidP="005249ED">
      <w:r>
        <w:tab/>
        <w:t>“S</w:t>
      </w:r>
      <w:r w:rsidRPr="00300DA9">
        <w:t>teel slag</w:t>
      </w:r>
      <w:r>
        <w:t>”</w:t>
      </w:r>
      <w:r w:rsidRPr="00300DA9">
        <w:t xml:space="preserve"> means </w:t>
      </w:r>
      <w:r>
        <w:t xml:space="preserve">the nonmetallic coproduct that results from the production of steel in </w:t>
      </w:r>
      <w:r w:rsidRPr="00300DA9">
        <w:t>an electric arc furnace</w:t>
      </w:r>
      <w:r>
        <w:t xml:space="preserve">, and that is: </w:t>
      </w:r>
    </w:p>
    <w:p w:rsidR="005249ED" w:rsidRDefault="005249ED" w:rsidP="005249ED">
      <w:r>
        <w:tab/>
      </w:r>
      <w:r w:rsidRPr="00257612">
        <w:t>(</w:t>
      </w:r>
      <w:r>
        <w:t>1</w:t>
      </w:r>
      <w:r w:rsidRPr="00257612">
        <w:t>)</w:t>
      </w:r>
      <w:r w:rsidR="00EA5D3C">
        <w:t xml:space="preserve"> </w:t>
      </w:r>
      <w:r w:rsidRPr="00257612">
        <w:t xml:space="preserve"> </w:t>
      </w:r>
      <w:r>
        <w:t>not</w:t>
      </w:r>
      <w:r w:rsidRPr="00257612">
        <w:t xml:space="preserve"> </w:t>
      </w:r>
      <w:r>
        <w:t>a hazardous waste, as determined by the department</w:t>
      </w:r>
      <w:r w:rsidRPr="00257612">
        <w:t>;</w:t>
      </w:r>
    </w:p>
    <w:p w:rsidR="005249ED" w:rsidRPr="00257612" w:rsidRDefault="005249ED" w:rsidP="005249ED">
      <w:r>
        <w:tab/>
      </w:r>
      <w:r w:rsidRPr="00257612">
        <w:t>(</w:t>
      </w:r>
      <w:r>
        <w:t>2</w:t>
      </w:r>
      <w:r w:rsidRPr="00257612">
        <w:t xml:space="preserve">) </w:t>
      </w:r>
      <w:r>
        <w:t>p</w:t>
      </w:r>
      <w:r w:rsidRPr="00257612">
        <w:t>oured from the furnace in a molten state, cooled, and processed to remove free metallic</w:t>
      </w:r>
      <w:r>
        <w:t xml:space="preserve"> compounds</w:t>
      </w:r>
      <w:r w:rsidRPr="00257612">
        <w:t>;</w:t>
      </w:r>
      <w:r>
        <w:t xml:space="preserve"> and</w:t>
      </w:r>
    </w:p>
    <w:p w:rsidR="005249ED" w:rsidRPr="00257612" w:rsidRDefault="005249ED" w:rsidP="005249ED">
      <w:r>
        <w:tab/>
      </w:r>
      <w:r w:rsidRPr="00257612">
        <w:t>(</w:t>
      </w:r>
      <w:r>
        <w:t>3</w:t>
      </w:r>
      <w:r w:rsidRPr="00257612">
        <w:t xml:space="preserve">) </w:t>
      </w:r>
      <w:r>
        <w:t>s</w:t>
      </w:r>
      <w:r w:rsidRPr="00257612">
        <w:t xml:space="preserve">old and distributed in the stream of commerce as </w:t>
      </w:r>
      <w:r>
        <w:t xml:space="preserve">an aggregate and managed as an item of value in a controlled manner, and is not discarded.  </w:t>
      </w:r>
    </w:p>
    <w:p w:rsidR="005249ED" w:rsidRPr="00D71D68" w:rsidRDefault="005249ED" w:rsidP="005249ED"/>
    <w:p w:rsidR="005314E1" w:rsidRDefault="00EA5D3C" w:rsidP="005249ED">
      <w:r>
        <w:tab/>
      </w:r>
      <w:r w:rsidR="005249ED">
        <w:t>2.</w:t>
      </w:r>
      <w:r w:rsidR="005249ED">
        <w:tab/>
        <w:t xml:space="preserve">This act shall take effect immediately. </w:t>
      </w:r>
      <w:r>
        <w:br w:type="page"/>
      </w:r>
    </w:p>
    <w:p w:rsidR="005249ED" w:rsidRPr="00AA7880" w:rsidRDefault="005249ED" w:rsidP="005249ED">
      <w:pPr>
        <w:jc w:val="center"/>
      </w:pPr>
      <w:r w:rsidRPr="00D71D68">
        <w:t>STATEMENT</w:t>
      </w:r>
    </w:p>
    <w:p w:rsidR="005249ED" w:rsidRDefault="005249ED" w:rsidP="005249ED"/>
    <w:p w:rsidR="005249ED" w:rsidRDefault="005249ED" w:rsidP="005249ED">
      <w:r>
        <w:tab/>
        <w:t xml:space="preserve">This bill would authorize the use of steel slag as an aggregate in industrial and commercial development and in the remediation of contaminated sites. </w:t>
      </w:r>
    </w:p>
    <w:p w:rsidR="005249ED" w:rsidRDefault="005249ED">
      <w:r>
        <w:tab/>
        <w:t xml:space="preserve">Specifically, the bill would authorize a person to use steel slag as an aggregate in any commercial or industrial development, and it would allow a licensed site remediation professional to authorize the use of steel slag as an aggregate in the remediation of a contaminated site, provided the use of steel slag does not cause the exceedance of any drinking water quality standard or groundwater quality standard established by law.  The Department of Environmental Protection (DEP) would be authorized to adopt rules concerning the use of steel slag as an aggregate, as necessary in order to ensure the protection of the public health, safety, and the environment.  </w:t>
      </w:r>
    </w:p>
    <w:sectPr w:rsidR="005249ED" w:rsidSect="003248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179" w:rsidRDefault="00E50179">
      <w:r>
        <w:separator/>
      </w:r>
    </w:p>
  </w:endnote>
  <w:endnote w:type="continuationSeparator" w:id="0">
    <w:p w:rsidR="00E50179" w:rsidRDefault="00E50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179" w:rsidRDefault="00E50179">
      <w:r>
        <w:separator/>
      </w:r>
    </w:p>
  </w:footnote>
  <w:footnote w:type="continuationSeparator" w:id="0">
    <w:p w:rsidR="00E50179" w:rsidRDefault="00E50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24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4824" w:rsidRDefault="00324824" w:rsidP="00324824">
    <w:pPr>
      <w:pStyle w:val="bpuHeadSpon"/>
    </w:pPr>
    <w:r w:rsidRPr="00324824">
      <w:rPr>
        <w:rStyle w:val="bpuHeadSponChar"/>
      </w:rPr>
      <w:t>S4268</w:t>
    </w:r>
    <w:r>
      <w:t xml:space="preserve"> VITALE</w:t>
    </w:r>
  </w:p>
  <w:p w:rsidR="00324824" w:rsidRDefault="00324824" w:rsidP="00324824">
    <w:pPr>
      <w:pStyle w:val="bpuHeadSpon"/>
    </w:pPr>
    <w:r>
      <w:fldChar w:fldCharType="begin"/>
    </w:r>
    <w:r>
      <w:instrText xml:space="preserve"> PAGE  \* MERGEFORMAT </w:instrText>
    </w:r>
    <w:r>
      <w:fldChar w:fldCharType="separate"/>
    </w:r>
    <w:r w:rsidR="000624F4">
      <w:rPr>
        <w:noProof/>
      </w:rPr>
      <w:t>3</w:t>
    </w:r>
    <w:r>
      <w:fldChar w:fldCharType="end"/>
    </w:r>
  </w:p>
  <w:p w:rsidR="00324824" w:rsidRDefault="00324824" w:rsidP="003248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4824" w:rsidRDefault="00324824" w:rsidP="00324824">
    <w:pPr>
      <w:pStyle w:val="bpuHeadSpon"/>
    </w:pPr>
    <w:r w:rsidRPr="00324824">
      <w:rPr>
        <w:rStyle w:val="bpuHeadSponChar"/>
      </w:rPr>
      <w:t>S4268</w:t>
    </w:r>
    <w:r>
      <w:t xml:space="preserve"> VITALE</w:t>
    </w:r>
  </w:p>
  <w:p w:rsidR="00324824" w:rsidRDefault="00324824" w:rsidP="00324824">
    <w:pPr>
      <w:pStyle w:val="bpuHeadSpon"/>
    </w:pPr>
    <w:r>
      <w:fldChar w:fldCharType="begin"/>
    </w:r>
    <w:r>
      <w:instrText xml:space="preserve"> PAGE  \* MERGEFORMAT </w:instrText>
    </w:r>
    <w:r>
      <w:fldChar w:fldCharType="separate"/>
    </w:r>
    <w:r w:rsidR="000624F4">
      <w:rPr>
        <w:noProof/>
      </w:rPr>
      <w:t>2</w:t>
    </w:r>
    <w:r>
      <w:fldChar w:fldCharType="end"/>
    </w:r>
  </w:p>
  <w:p w:rsidR="00324824" w:rsidRDefault="00324824" w:rsidP="003248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179"/>
    <w:rsid w:val="000051BD"/>
    <w:rsid w:val="00010FC9"/>
    <w:rsid w:val="000160A5"/>
    <w:rsid w:val="0002335B"/>
    <w:rsid w:val="0003549A"/>
    <w:rsid w:val="000367AE"/>
    <w:rsid w:val="00043B22"/>
    <w:rsid w:val="00054975"/>
    <w:rsid w:val="00057D20"/>
    <w:rsid w:val="0006197C"/>
    <w:rsid w:val="000624F4"/>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4824"/>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3545"/>
    <w:rsid w:val="004A6940"/>
    <w:rsid w:val="004A6F1C"/>
    <w:rsid w:val="004A77A4"/>
    <w:rsid w:val="004C742C"/>
    <w:rsid w:val="004D7A0C"/>
    <w:rsid w:val="004E1F3E"/>
    <w:rsid w:val="004F15F3"/>
    <w:rsid w:val="004F21BD"/>
    <w:rsid w:val="004F4F1D"/>
    <w:rsid w:val="004F74DD"/>
    <w:rsid w:val="00501317"/>
    <w:rsid w:val="0050495C"/>
    <w:rsid w:val="00505DC9"/>
    <w:rsid w:val="00505F51"/>
    <w:rsid w:val="00506E1E"/>
    <w:rsid w:val="00513C81"/>
    <w:rsid w:val="005249ED"/>
    <w:rsid w:val="00527BFB"/>
    <w:rsid w:val="005314E1"/>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49FA"/>
    <w:rsid w:val="007256D1"/>
    <w:rsid w:val="007279FD"/>
    <w:rsid w:val="007502CB"/>
    <w:rsid w:val="00752D79"/>
    <w:rsid w:val="00752E20"/>
    <w:rsid w:val="00756EDE"/>
    <w:rsid w:val="00764456"/>
    <w:rsid w:val="00780E07"/>
    <w:rsid w:val="00781B4D"/>
    <w:rsid w:val="007824BF"/>
    <w:rsid w:val="00783B8D"/>
    <w:rsid w:val="00784B4A"/>
    <w:rsid w:val="00794B94"/>
    <w:rsid w:val="00794BD4"/>
    <w:rsid w:val="007A2F73"/>
    <w:rsid w:val="007A3061"/>
    <w:rsid w:val="007A5A0B"/>
    <w:rsid w:val="007A6F93"/>
    <w:rsid w:val="007B129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567A"/>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4D87"/>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3A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73753"/>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0179"/>
    <w:rsid w:val="00E543CF"/>
    <w:rsid w:val="00E546FD"/>
    <w:rsid w:val="00E608F1"/>
    <w:rsid w:val="00E611B9"/>
    <w:rsid w:val="00E7144F"/>
    <w:rsid w:val="00E73D74"/>
    <w:rsid w:val="00E76A79"/>
    <w:rsid w:val="00E80692"/>
    <w:rsid w:val="00E80C24"/>
    <w:rsid w:val="00E93836"/>
    <w:rsid w:val="00EA5D3C"/>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3046"/>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C088A7-8586-464F-8766-710D6211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324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BC10E-2653-4A56-84D0-8FBF7079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524</Words>
  <Characters>2757</Characters>
  <Application>Microsoft Office Word</Application>
  <DocSecurity>0</DocSecurity>
  <Lines>83</Lines>
  <Paragraphs>30</Paragraphs>
  <ScaleCrop>false</ScaleCrop>
  <HeadingPairs>
    <vt:vector size="2" baseType="variant">
      <vt:variant>
        <vt:lpstr>Title</vt:lpstr>
      </vt:variant>
      <vt:variant>
        <vt:i4>1</vt:i4>
      </vt:variant>
    </vt:vector>
  </HeadingPairs>
  <TitlesOfParts>
    <vt:vector size="1" baseType="lpstr">
      <vt:lpstr>S4268</vt:lpstr>
    </vt:vector>
  </TitlesOfParts>
  <Manager>R230</Manager>
  <Company>NJ Office of Legislative Services</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S4268</dc:title>
  <dc:subject/>
  <dc:creator>Senator  VITALE</dc:creator>
  <cp:keywords>S4268|3|EA |133|0|133|N|0|</cp:keywords>
  <dc:description>INTRODUCED DECEMBER 9, 2021</dc:description>
  <cp:lastModifiedBy>Bektas, Brenda</cp:lastModifiedBy>
  <cp:revision>2</cp:revision>
  <cp:lastPrinted>2005-10-12T19:02:00Z</cp:lastPrinted>
  <dcterms:created xsi:type="dcterms:W3CDTF">2021-12-10T14:41:00Z</dcterms:created>
  <dcterms:modified xsi:type="dcterms:W3CDTF">2021-12-10T14:41:00Z</dcterms:modified>
  <cp:category>s.1:  C.13:1E-99.28b to 2021/272_x000d_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