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64F" w:rsidRDefault="00E4164F" w:rsidP="00E4164F">
      <w:pPr>
        <w:pStyle w:val="bpuBill"/>
      </w:pPr>
      <w:bookmarkStart w:id="0" w:name="bpuFrontPg"/>
      <w:bookmarkStart w:id="1" w:name="_GoBack"/>
      <w:bookmarkEnd w:id="0"/>
      <w:bookmarkEnd w:id="1"/>
      <w:r>
        <w:t xml:space="preserve">SENATE, No. 4275 </w:t>
      </w:r>
    </w:p>
    <w:p w:rsidR="00E4164F" w:rsidRPr="009D38FF" w:rsidRDefault="00E4164F" w:rsidP="00E416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920757" r:id="rId7"/>
        </w:object>
      </w:r>
    </w:p>
    <w:p w:rsidR="00E4164F" w:rsidRDefault="00E4164F" w:rsidP="00E4164F">
      <w:pPr>
        <w:pStyle w:val="bpuState"/>
      </w:pPr>
      <w:r>
        <w:t>STATE OF NEW JERSEY</w:t>
      </w:r>
    </w:p>
    <w:p w:rsidR="00E4164F" w:rsidRDefault="00E4164F" w:rsidP="00E4164F">
      <w:pPr>
        <w:pStyle w:val="bpuLegislature"/>
      </w:pPr>
      <w:r>
        <w:t>219th LEGISLATURE</w:t>
      </w:r>
    </w:p>
    <w:p w:rsidR="00E4164F" w:rsidRDefault="00E4164F" w:rsidP="00E4164F">
      <w:pPr>
        <w:pStyle w:val="bpuWpGraphic"/>
      </w:pPr>
      <w:r>
        <w:object w:dxaOrig="8985" w:dyaOrig="255">
          <v:shape id="_x0000_i1026" type="#_x0000_t75" style="width:6in;height:12pt" o:ole="">
            <v:imagedata r:id="rId6" o:title=""/>
          </v:shape>
          <o:OLEObject Type="Embed" ProgID="WPWin6.1" ShapeID="_x0000_i1026" DrawAspect="Content" ObjectID="_1700920758" r:id="rId8"/>
        </w:object>
      </w:r>
      <w:r>
        <w:t xml:space="preserve">  </w:t>
      </w:r>
    </w:p>
    <w:p w:rsidR="00E4164F" w:rsidRDefault="00E4164F" w:rsidP="00E4164F">
      <w:pPr>
        <w:pStyle w:val="bpuIntro"/>
      </w:pPr>
      <w:r>
        <w:t>INTRODUCED DECEMBER 13, 2021</w:t>
      </w:r>
    </w:p>
    <w:p w:rsidR="00E4164F" w:rsidRDefault="00E4164F" w:rsidP="00E4164F">
      <w:pPr>
        <w:pStyle w:val="bpuIntro"/>
      </w:pPr>
    </w:p>
    <w:p w:rsidR="00E4164F" w:rsidRDefault="00E4164F" w:rsidP="00E4164F">
      <w:pPr>
        <w:pStyle w:val="bpuIntro"/>
        <w:sectPr w:rsidR="00E4164F" w:rsidSect="00E4164F">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E4164F" w:rsidRDefault="00E4164F" w:rsidP="00E4164F">
      <w:pPr>
        <w:pStyle w:val="bpuIntro"/>
      </w:pPr>
    </w:p>
    <w:p w:rsidR="00E4164F" w:rsidRDefault="00E4164F" w:rsidP="00E4164F">
      <w:pPr>
        <w:pStyle w:val="bpuSponsor"/>
      </w:pPr>
      <w:r>
        <w:t>Sponsored by:</w:t>
      </w:r>
    </w:p>
    <w:p w:rsidR="00E4164F" w:rsidRDefault="00E4164F" w:rsidP="00E4164F">
      <w:pPr>
        <w:pStyle w:val="bpuSponsor"/>
      </w:pPr>
      <w:r>
        <w:t>Senator  BOB SMITH</w:t>
      </w:r>
    </w:p>
    <w:p w:rsidR="00E4164F" w:rsidRDefault="00E4164F" w:rsidP="00E4164F">
      <w:pPr>
        <w:pStyle w:val="bpuSponsor"/>
      </w:pPr>
      <w:r>
        <w:t>District 17 (Middlesex and Somerset)</w:t>
      </w:r>
    </w:p>
    <w:p w:rsidR="00E4164F" w:rsidRDefault="00E4164F" w:rsidP="00E4164F">
      <w:pPr>
        <w:pStyle w:val="bpuSponsor"/>
      </w:pPr>
    </w:p>
    <w:p w:rsidR="00E4164F" w:rsidRDefault="00E4164F" w:rsidP="00E4164F">
      <w:pPr>
        <w:pStyle w:val="bpuSponsor"/>
      </w:pPr>
    </w:p>
    <w:p w:rsidR="00E4164F" w:rsidRDefault="00E4164F" w:rsidP="00E4164F">
      <w:pPr>
        <w:pStyle w:val="bpuSponsor"/>
      </w:pPr>
    </w:p>
    <w:p w:rsidR="00E4164F" w:rsidRDefault="00E4164F" w:rsidP="00E4164F">
      <w:pPr>
        <w:pStyle w:val="bpuSponsor"/>
      </w:pPr>
    </w:p>
    <w:p w:rsidR="00E4164F" w:rsidRDefault="00E4164F" w:rsidP="00E4164F">
      <w:pPr>
        <w:pStyle w:val="bpuSponsor"/>
      </w:pPr>
      <w:r>
        <w:t>SYNOPSIS</w:t>
      </w:r>
    </w:p>
    <w:p w:rsidR="00E4164F" w:rsidRDefault="00E4164F" w:rsidP="00E4164F">
      <w:pPr>
        <w:pStyle w:val="bpuNormText"/>
      </w:pPr>
      <w:r>
        <w:tab/>
        <w:t xml:space="preserve">Changes entity responsible for management of NJ School of Conservation to nonprofit organization, and directs DOE to request funding for center annually. </w:t>
      </w:r>
    </w:p>
    <w:p w:rsidR="00E4164F" w:rsidRDefault="00E4164F" w:rsidP="00E4164F">
      <w:pPr>
        <w:pStyle w:val="bpuNormText"/>
      </w:pPr>
    </w:p>
    <w:p w:rsidR="00E4164F" w:rsidRDefault="00E4164F" w:rsidP="00E4164F">
      <w:pPr>
        <w:pStyle w:val="bpuSponsor"/>
      </w:pPr>
      <w:r>
        <w:t xml:space="preserve">CURRENT VERSION OF TEXT </w:t>
      </w:r>
    </w:p>
    <w:p w:rsidR="00E4164F" w:rsidRDefault="00E4164F" w:rsidP="00E4164F">
      <w:pPr>
        <w:pStyle w:val="bpuNormText"/>
      </w:pPr>
      <w:r>
        <w:tab/>
        <w:t>As introduced.</w:t>
      </w:r>
    </w:p>
    <w:p w:rsidR="00E4164F" w:rsidRDefault="00E4164F" w:rsidP="00E416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164F" w:rsidRDefault="00E4164F" w:rsidP="008916EC">
      <w:pPr>
        <w:pStyle w:val="FronterPage"/>
        <w:tabs>
          <w:tab w:val="clear" w:pos="720"/>
          <w:tab w:val="clear" w:pos="1440"/>
          <w:tab w:val="clear" w:pos="2160"/>
          <w:tab w:val="clear" w:pos="2880"/>
          <w:tab w:val="clear" w:pos="3600"/>
          <w:tab w:val="clear" w:pos="4320"/>
          <w:tab w:val="clear" w:pos="5040"/>
        </w:tabs>
        <w:sectPr w:rsidR="00E4164F" w:rsidSect="00E4164F">
          <w:type w:val="continuous"/>
          <w:pgSz w:w="12240" w:h="20160" w:code="5"/>
          <w:pgMar w:top="1440" w:right="2275" w:bottom="1440" w:left="2275" w:header="72" w:footer="720" w:gutter="0"/>
          <w:pgNumType w:start="1"/>
          <w:cols w:space="720"/>
          <w:docGrid w:linePitch="360"/>
        </w:sectPr>
      </w:pPr>
    </w:p>
    <w:p w:rsidR="00686AEB" w:rsidRPr="00677316" w:rsidRDefault="00B77B01" w:rsidP="003E47BA">
      <w:pPr>
        <w:pStyle w:val="HangingAnAct"/>
        <w:rPr>
          <w:rStyle w:val="HangingAnActChar"/>
        </w:rPr>
      </w:pPr>
      <w:r>
        <w:rPr>
          <w:rStyle w:val="BillHead"/>
        </w:rPr>
        <w:lastRenderedPageBreak/>
        <w:t>An Act</w:t>
      </w:r>
      <w:r w:rsidR="00686AEB" w:rsidRPr="006B7FA7">
        <w:rPr>
          <w:rStyle w:val="HangingAnActChar"/>
        </w:rPr>
        <w:t xml:space="preserve"> </w:t>
      </w:r>
      <w:r w:rsidR="006752C9">
        <w:t>concerning the New Jersey School of Conservation and amending, supplementing, and repealing various sections of P.L.1981, c.148</w:t>
      </w:r>
      <w:r w:rsidR="00132ED0" w:rsidRPr="00132ED0">
        <w:rPr>
          <w:rStyle w:val="HangingAnActChar"/>
        </w:rPr>
        <w:t>.</w:t>
      </w:r>
    </w:p>
    <w:p w:rsidR="000B1054" w:rsidRPr="00D71D68" w:rsidRDefault="000B1054" w:rsidP="000B1054"/>
    <w:p w:rsidR="00686AEB" w:rsidRPr="00AA7880" w:rsidRDefault="00686AEB" w:rsidP="00686AEB">
      <w:r>
        <w:tab/>
      </w:r>
      <w:r w:rsidR="00B77B01">
        <w:rPr>
          <w:rStyle w:val="BillHeading2"/>
        </w:rPr>
        <w:t>Be It Enacted</w:t>
      </w:r>
      <w:r>
        <w:rPr>
          <w:rStyle w:val="BillHeading2"/>
        </w:rPr>
        <w:t xml:space="preserve"> </w:t>
      </w:r>
      <w:r w:rsidR="00B77B01">
        <w:rPr>
          <w:rStyle w:val="BillLanguage"/>
        </w:rPr>
        <w:t>by the Senate and General Assembly of the State of New Jersey:</w:t>
      </w:r>
    </w:p>
    <w:p w:rsidR="00686AEB" w:rsidRPr="00D71D68" w:rsidRDefault="00686AEB" w:rsidP="00686AEB"/>
    <w:p w:rsidR="00BF778D" w:rsidRDefault="00BF778D" w:rsidP="00BF778D">
      <w:r>
        <w:tab/>
        <w:t>1.</w:t>
      </w:r>
      <w:r>
        <w:tab/>
        <w:t>Section 1 of P.L.1981, c.148 (C.18A:64I-1) is amended to read as follows:</w:t>
      </w:r>
    </w:p>
    <w:p w:rsidR="00BF778D" w:rsidRDefault="00BF778D" w:rsidP="00BF778D">
      <w:r>
        <w:tab/>
        <w:t>1.</w:t>
      </w:r>
      <w:r>
        <w:tab/>
        <w:t>The 240 acre tract of land known as the New Jersey School of Conservation, located in Stokes State Forest, Sussex county, New Jersey, together with all the buildings thereon, and under the management and control of the Division of Parks</w:t>
      </w:r>
      <w:r w:rsidR="005B12E2">
        <w:t xml:space="preserve"> </w:t>
      </w:r>
      <w:r w:rsidR="005B12E2" w:rsidRPr="005B12E2">
        <w:rPr>
          <w:rFonts w:ascii="Albertus Extra Bold" w:hAnsi="Albertus Extra Bold"/>
          <w:b/>
        </w:rPr>
        <w:t>[</w:t>
      </w:r>
      <w:r>
        <w:t>,</w:t>
      </w:r>
      <w:r w:rsidR="005B12E2" w:rsidRPr="005B12E2">
        <w:rPr>
          <w:rFonts w:ascii="Albertus Extra Bold" w:hAnsi="Albertus Extra Bold"/>
          <w:b/>
        </w:rPr>
        <w:t>]</w:t>
      </w:r>
      <w:r w:rsidR="005B12E2">
        <w:t xml:space="preserve"> </w:t>
      </w:r>
      <w:r w:rsidR="005B12E2">
        <w:rPr>
          <w:u w:val="single"/>
        </w:rPr>
        <w:t>and</w:t>
      </w:r>
      <w:r>
        <w:t xml:space="preserve"> Forestry </w:t>
      </w:r>
      <w:r w:rsidR="005B12E2" w:rsidRPr="005B12E2">
        <w:rPr>
          <w:rFonts w:ascii="Albertus Extra Bold" w:hAnsi="Albertus Extra Bold"/>
          <w:b/>
        </w:rPr>
        <w:t>[</w:t>
      </w:r>
      <w:r>
        <w:t>and Recreation</w:t>
      </w:r>
      <w:r w:rsidR="005B12E2" w:rsidRPr="005B12E2">
        <w:rPr>
          <w:rFonts w:ascii="Albertus Extra Bold" w:hAnsi="Albertus Extra Bold"/>
          <w:b/>
        </w:rPr>
        <w:t>]</w:t>
      </w:r>
      <w:r>
        <w:t xml:space="preserve"> in the Department of Environmental Protection, shall be used in perpetuity as a school for environmental field study under the direction of </w:t>
      </w:r>
      <w:r w:rsidR="001635B6" w:rsidRPr="001635B6">
        <w:rPr>
          <w:rFonts w:ascii="Albertus Extra Bold" w:hAnsi="Albertus Extra Bold"/>
          <w:b/>
        </w:rPr>
        <w:t>[</w:t>
      </w:r>
      <w:r>
        <w:t>the Board of Trustees of Montclair State University</w:t>
      </w:r>
      <w:r w:rsidRPr="00BF778D">
        <w:rPr>
          <w:rFonts w:ascii="Albertus Extra Bold" w:hAnsi="Albertus Extra Bold"/>
          <w:b/>
        </w:rPr>
        <w:t>]</w:t>
      </w:r>
      <w:r>
        <w:t xml:space="preserve"> </w:t>
      </w:r>
      <w:r w:rsidR="00F9749E">
        <w:rPr>
          <w:u w:val="single"/>
        </w:rPr>
        <w:t xml:space="preserve">the Friends of the New Jersey School of Conservation, </w:t>
      </w:r>
      <w:r w:rsidR="001635B6">
        <w:rPr>
          <w:u w:val="single"/>
        </w:rPr>
        <w:t>a</w:t>
      </w:r>
      <w:r w:rsidR="00211ECA">
        <w:rPr>
          <w:u w:val="single"/>
        </w:rPr>
        <w:t xml:space="preserve"> tax-exempt</w:t>
      </w:r>
      <w:r w:rsidR="000E73B0">
        <w:rPr>
          <w:u w:val="single"/>
        </w:rPr>
        <w:t xml:space="preserve"> non</w:t>
      </w:r>
      <w:r w:rsidR="001635B6">
        <w:rPr>
          <w:u w:val="single"/>
        </w:rPr>
        <w:t>profit organization</w:t>
      </w:r>
      <w:r>
        <w:t>.</w:t>
      </w:r>
    </w:p>
    <w:p w:rsidR="00B15B75" w:rsidRDefault="00E70B75" w:rsidP="00BF778D">
      <w:r>
        <w:t>(</w:t>
      </w:r>
      <w:proofErr w:type="spellStart"/>
      <w:r>
        <w:t>cf</w:t>
      </w:r>
      <w:proofErr w:type="spellEnd"/>
      <w:r>
        <w:t xml:space="preserve">: </w:t>
      </w:r>
      <w:r w:rsidR="00BF778D">
        <w:t>P.L.2017, c.178, s.42)</w:t>
      </w:r>
      <w:r w:rsidR="007944B7">
        <w:cr/>
      </w:r>
      <w:r w:rsidR="007944B7">
        <w:cr/>
      </w:r>
      <w:r w:rsidR="00B15B75">
        <w:tab/>
        <w:t>2.</w:t>
      </w:r>
      <w:r w:rsidR="00B15B75">
        <w:tab/>
        <w:t xml:space="preserve">(New section) </w:t>
      </w:r>
      <w:r>
        <w:t xml:space="preserve"> </w:t>
      </w:r>
      <w:r w:rsidR="00654732">
        <w:t xml:space="preserve">a.  </w:t>
      </w:r>
      <w:r w:rsidR="00B15B75">
        <w:t xml:space="preserve">No later than </w:t>
      </w:r>
      <w:r w:rsidR="00654732">
        <w:t>January 15</w:t>
      </w:r>
      <w:r w:rsidR="00B15B75">
        <w:t xml:space="preserve"> of each year, t</w:t>
      </w:r>
      <w:r w:rsidR="00B15B75" w:rsidRPr="00B15B75">
        <w:t xml:space="preserve">he </w:t>
      </w:r>
      <w:r w:rsidR="00F9749E" w:rsidRPr="00F9749E">
        <w:t>Friends of the New Jersey School of Conservation</w:t>
      </w:r>
      <w:r w:rsidR="00B15B75" w:rsidRPr="00B15B75">
        <w:t xml:space="preserve"> </w:t>
      </w:r>
      <w:r w:rsidR="00654732">
        <w:t>shall</w:t>
      </w:r>
      <w:r w:rsidR="00B15B75" w:rsidRPr="00B15B75">
        <w:t xml:space="preserve"> submit to the </w:t>
      </w:r>
      <w:r w:rsidR="00654732">
        <w:t>Commissioner of E</w:t>
      </w:r>
      <w:r w:rsidR="001635B6">
        <w:t>ducation</w:t>
      </w:r>
      <w:r w:rsidR="00654732">
        <w:t xml:space="preserve"> a </w:t>
      </w:r>
      <w:r w:rsidR="009815CD">
        <w:t>financial</w:t>
      </w:r>
      <w:r w:rsidR="00654732">
        <w:t xml:space="preserve"> statement that contains all available revenue and expenditure figures for the </w:t>
      </w:r>
      <w:r w:rsidR="00F9749E">
        <w:t>New Jersey School of Conservation</w:t>
      </w:r>
      <w:r w:rsidR="00654732">
        <w:t xml:space="preserve"> during the </w:t>
      </w:r>
      <w:r w:rsidR="009815CD">
        <w:t>current</w:t>
      </w:r>
      <w:r w:rsidR="00654732">
        <w:t xml:space="preserve"> fiscal year and an estimate of revenue and expenditure figures for the </w:t>
      </w:r>
      <w:r w:rsidR="006C2E7F">
        <w:t>subsequent</w:t>
      </w:r>
      <w:r w:rsidR="00654732">
        <w:t xml:space="preserve"> fiscal year, including a requested amount for State</w:t>
      </w:r>
      <w:r w:rsidR="006C2E7F">
        <w:t xml:space="preserve"> funding for the subsequent fiscal year</w:t>
      </w:r>
      <w:r w:rsidR="00654732">
        <w:t>.</w:t>
      </w:r>
    </w:p>
    <w:p w:rsidR="00654732" w:rsidRDefault="00654732" w:rsidP="00BF778D">
      <w:r>
        <w:tab/>
        <w:t>b.</w:t>
      </w:r>
      <w:r>
        <w:tab/>
        <w:t xml:space="preserve">The </w:t>
      </w:r>
      <w:r w:rsidR="001635B6">
        <w:t>Commissioner of Education</w:t>
      </w:r>
      <w:r>
        <w:t xml:space="preserve"> shall include an appropriate amount of funding to maintain and support the </w:t>
      </w:r>
      <w:r w:rsidR="00F9749E">
        <w:t>New Jersey School of Conservation</w:t>
      </w:r>
      <w:r>
        <w:t xml:space="preserve"> in the </w:t>
      </w:r>
      <w:r w:rsidR="001635B6">
        <w:t xml:space="preserve">school aid portion of the </w:t>
      </w:r>
      <w:r w:rsidR="00462C0D">
        <w:t>Department of E</w:t>
      </w:r>
      <w:r w:rsidR="001635B6">
        <w:t>ducation</w:t>
      </w:r>
      <w:r w:rsidR="00462C0D">
        <w:t xml:space="preserve">'s </w:t>
      </w:r>
      <w:r w:rsidR="001635B6">
        <w:t xml:space="preserve">annual </w:t>
      </w:r>
      <w:r>
        <w:t>budget request.</w:t>
      </w:r>
      <w:r w:rsidR="00F91D42">
        <w:t xml:space="preserve"> </w:t>
      </w:r>
      <w:r w:rsidR="00211ECA">
        <w:t xml:space="preserve"> </w:t>
      </w:r>
      <w:r w:rsidR="00F91D42">
        <w:t xml:space="preserve">The </w:t>
      </w:r>
      <w:r w:rsidR="00DB1A41">
        <w:t>Department of Education</w:t>
      </w:r>
      <w:r w:rsidR="00F91D42">
        <w:t xml:space="preserve"> shall grant </w:t>
      </w:r>
      <w:r w:rsidR="001635B6">
        <w:t xml:space="preserve">all </w:t>
      </w:r>
      <w:r w:rsidR="00F91D42">
        <w:t>m</w:t>
      </w:r>
      <w:r w:rsidR="00F91D42" w:rsidRPr="00F91D42">
        <w:t>oney</w:t>
      </w:r>
      <w:r w:rsidR="00F91D42">
        <w:t>s</w:t>
      </w:r>
      <w:r w:rsidR="00F91D42" w:rsidRPr="00F91D42">
        <w:t xml:space="preserve"> </w:t>
      </w:r>
      <w:r w:rsidR="001635B6">
        <w:t xml:space="preserve">appropriated for this purpose </w:t>
      </w:r>
      <w:r w:rsidR="00FC4D63">
        <w:t>by</w:t>
      </w:r>
      <w:r w:rsidR="001635B6">
        <w:t xml:space="preserve"> an annual appropriations act</w:t>
      </w:r>
      <w:r w:rsidR="00F91D42" w:rsidRPr="00F91D42">
        <w:t xml:space="preserve"> </w:t>
      </w:r>
      <w:r w:rsidR="00F91D42">
        <w:t xml:space="preserve">to </w:t>
      </w:r>
      <w:r w:rsidR="000E73B0">
        <w:t xml:space="preserve">the </w:t>
      </w:r>
      <w:r w:rsidR="00F9749E" w:rsidRPr="00F9749E">
        <w:t>Friends of the New Jersey School of Conservation</w:t>
      </w:r>
      <w:r w:rsidR="00AA0A11">
        <w:t>, which shall expend the</w:t>
      </w:r>
      <w:r w:rsidR="00C46D3A">
        <w:t xml:space="preserve"> funds </w:t>
      </w:r>
      <w:r w:rsidR="00F9749E">
        <w:t>for the expenses necessary for the operation of the New Jersey School of Conservation, including maintenance of the grounds and buildings, purchase of equipment, funding educational programs, and housing students and teachers</w:t>
      </w:r>
      <w:r w:rsidR="00F91D42" w:rsidRPr="00F91D42">
        <w:t>.</w:t>
      </w:r>
    </w:p>
    <w:p w:rsidR="00B15B75" w:rsidRDefault="00B15B75" w:rsidP="00BF778D"/>
    <w:p w:rsidR="00462C0D" w:rsidRDefault="00462C0D" w:rsidP="00BF778D">
      <w:r>
        <w:tab/>
        <w:t>3.</w:t>
      </w:r>
      <w:r>
        <w:tab/>
        <w:t>Sections 2 and 3 of P.</w:t>
      </w:r>
      <w:r w:rsidRPr="00462C0D">
        <w:t>L.1981, c.148</w:t>
      </w:r>
      <w:r>
        <w:t xml:space="preserve"> (C.18A:64I-2 and C.18A:64I-3) are repealed.</w:t>
      </w:r>
    </w:p>
    <w:p w:rsidR="005E795C" w:rsidRDefault="005E795C" w:rsidP="005E795C"/>
    <w:p w:rsidR="00E70B75" w:rsidRDefault="005E795C" w:rsidP="005E795C">
      <w:r>
        <w:tab/>
      </w:r>
      <w:r w:rsidR="00462C0D">
        <w:t>4</w:t>
      </w:r>
      <w:r w:rsidR="007944B7">
        <w:t>.</w:t>
      </w:r>
      <w:r w:rsidR="007944B7">
        <w:tab/>
        <w:t xml:space="preserve">This act shall take effect </w:t>
      </w:r>
      <w:r w:rsidR="00462C0D">
        <w:t>immediately.</w:t>
      </w:r>
      <w:r w:rsidR="00E70B75">
        <w:br w:type="page"/>
      </w:r>
    </w:p>
    <w:p w:rsidR="00686AEB" w:rsidRPr="00AA7880" w:rsidRDefault="00686AEB" w:rsidP="00686AEB">
      <w:pPr>
        <w:jc w:val="center"/>
      </w:pPr>
      <w:r w:rsidRPr="00D71D68">
        <w:lastRenderedPageBreak/>
        <w:t>STATEMENT</w:t>
      </w:r>
    </w:p>
    <w:p w:rsidR="007944B7" w:rsidRDefault="007944B7" w:rsidP="00686AEB"/>
    <w:p w:rsidR="007944B7" w:rsidRDefault="007944B7" w:rsidP="00686AEB">
      <w:r>
        <w:tab/>
        <w:t xml:space="preserve">This bill </w:t>
      </w:r>
      <w:r w:rsidR="005B12E2">
        <w:t xml:space="preserve">would </w:t>
      </w:r>
      <w:r w:rsidR="00A27B29">
        <w:t xml:space="preserve">change </w:t>
      </w:r>
      <w:r w:rsidR="00B81666">
        <w:t>the</w:t>
      </w:r>
      <w:r w:rsidR="00A27B29">
        <w:t xml:space="preserve"> management of the New Jersey School of Conservation (NJSOC)</w:t>
      </w:r>
      <w:r w:rsidR="00AC2FAB">
        <w:t>,</w:t>
      </w:r>
      <w:r w:rsidR="005B12E2">
        <w:t xml:space="preserve"> </w:t>
      </w:r>
      <w:r w:rsidR="00134419">
        <w:t xml:space="preserve">located </w:t>
      </w:r>
      <w:r w:rsidR="005B12E2">
        <w:t xml:space="preserve">in </w:t>
      </w:r>
      <w:r w:rsidR="005B12E2" w:rsidRPr="005B12E2">
        <w:t xml:space="preserve">Stokes State Forest, Sussex </w:t>
      </w:r>
      <w:r w:rsidR="005B12E2">
        <w:t>C</w:t>
      </w:r>
      <w:r w:rsidR="005B12E2" w:rsidRPr="005B12E2">
        <w:t>ounty</w:t>
      </w:r>
      <w:r w:rsidR="00A27B29">
        <w:t>, from Montclair State University to the Friends of the New Jersey School of Conservation, a nonprofit organization.</w:t>
      </w:r>
    </w:p>
    <w:p w:rsidR="005B12E2" w:rsidRDefault="005B12E2" w:rsidP="00686AEB">
      <w:r>
        <w:tab/>
        <w:t>The</w:t>
      </w:r>
      <w:r w:rsidR="00C46D3A">
        <w:t xml:space="preserve"> bill would also direct the </w:t>
      </w:r>
      <w:r w:rsidR="00A27B29">
        <w:t>Friends of the New Jersey School of Conservation</w:t>
      </w:r>
      <w:r>
        <w:t xml:space="preserve"> to submit financial figures and a request for State funding to the Department of Education (DOE) no later than January 15 of each year.  The bill </w:t>
      </w:r>
      <w:r w:rsidR="008073B5">
        <w:t xml:space="preserve">would also </w:t>
      </w:r>
      <w:r>
        <w:t xml:space="preserve">direct the DOE to include an </w:t>
      </w:r>
      <w:r w:rsidR="006F0757">
        <w:t>appropriate amount</w:t>
      </w:r>
      <w:r>
        <w:t xml:space="preserve"> to maintain the operations of the </w:t>
      </w:r>
      <w:r w:rsidR="00A27B29">
        <w:t>NJSOC</w:t>
      </w:r>
      <w:r>
        <w:t xml:space="preserve"> in the school aid portion of its annual budget request.</w:t>
      </w:r>
      <w:r w:rsidR="008073B5">
        <w:t xml:space="preserve">  Finally, the bill would repeal the sections of law that require the Board of Trustees of Montclair State University to request and expend funding for the </w:t>
      </w:r>
      <w:r w:rsidR="00B81666">
        <w:t>NJSOC</w:t>
      </w:r>
      <w:r w:rsidR="008073B5">
        <w:t>.</w:t>
      </w:r>
    </w:p>
    <w:p w:rsidR="005B12E2" w:rsidRDefault="005B12E2" w:rsidP="00686AEB">
      <w:r>
        <w:tab/>
      </w:r>
      <w:r w:rsidR="00AC2FAB">
        <w:t>Originally established in 1949, t</w:t>
      </w:r>
      <w:r>
        <w:t xml:space="preserve">he </w:t>
      </w:r>
      <w:r w:rsidR="00B81666">
        <w:t>NJSOC</w:t>
      </w:r>
      <w:r w:rsidR="00AC2FAB">
        <w:t xml:space="preserve"> is the oldest and the largest university-based environmental education facility in the nation, and some of its buildings were constructed by the Civilian Conservation Corps.  It has served</w:t>
      </w:r>
      <w:r>
        <w:t xml:space="preserve"> as a </w:t>
      </w:r>
      <w:r w:rsidR="00132ED0">
        <w:t>school for environmental field studies for K-12 students, college students, graduate students</w:t>
      </w:r>
      <w:r w:rsidR="00AC2FAB">
        <w:t xml:space="preserve">, and teachers.  </w:t>
      </w:r>
      <w:r w:rsidR="00AC2FAB" w:rsidRPr="00AC2FAB">
        <w:t>In 1981, Governor Brendan Byrne enacted a law</w:t>
      </w:r>
      <w:r w:rsidR="00AC2FAB">
        <w:t xml:space="preserve"> that </w:t>
      </w:r>
      <w:r w:rsidR="00AC2FAB" w:rsidRPr="00AC2FAB">
        <w:t>permanently designated the NJSOC as a school for environmental field study under the direction of the Board of Trustees of Montclair State University.</w:t>
      </w:r>
      <w:r w:rsidR="00132ED0">
        <w:t xml:space="preserve">  </w:t>
      </w:r>
      <w:r w:rsidR="00AC2FAB">
        <w:t>However, i</w:t>
      </w:r>
      <w:r w:rsidR="00132ED0">
        <w:t xml:space="preserve">n </w:t>
      </w:r>
      <w:r w:rsidR="00AC2FAB">
        <w:t xml:space="preserve">May </w:t>
      </w:r>
      <w:r w:rsidR="00132ED0">
        <w:t xml:space="preserve">2020, Montclair State announced that it was no longer financially viable for the university to administer the school </w:t>
      </w:r>
      <w:r w:rsidR="00AC2FAB">
        <w:t xml:space="preserve">due to the COVID-19 pandemic, </w:t>
      </w:r>
      <w:r w:rsidR="00132ED0">
        <w:t>and that it would transfer all control of the grounds back to the DEP.</w:t>
      </w:r>
    </w:p>
    <w:sectPr w:rsidR="005B12E2" w:rsidSect="00E4164F">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75F" w:rsidRDefault="00A4075F">
      <w:r>
        <w:separator/>
      </w:r>
    </w:p>
  </w:endnote>
  <w:endnote w:type="continuationSeparator" w:id="0">
    <w:p w:rsidR="00A4075F" w:rsidRDefault="00A40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B75" w:rsidRDefault="00E70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B75" w:rsidRDefault="00E70B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B75" w:rsidRDefault="00E70B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B01" w:rsidRPr="00921C91" w:rsidRDefault="00B77B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7B01" w:rsidRPr="00921C91" w:rsidRDefault="00B77B01">
    <w:pPr>
      <w:pStyle w:val="Footer"/>
      <w:rPr>
        <w:szCs w:val="18"/>
      </w:rPr>
    </w:pPr>
  </w:p>
  <w:p w:rsidR="00B77B01" w:rsidRPr="00921C91" w:rsidRDefault="00B77B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7B01" w:rsidRDefault="00B77B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75F" w:rsidRDefault="00A4075F">
      <w:r>
        <w:separator/>
      </w:r>
    </w:p>
  </w:footnote>
  <w:footnote w:type="continuationSeparator" w:id="0">
    <w:p w:rsidR="00A4075F" w:rsidRDefault="00A40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68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B75" w:rsidRDefault="00E70B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164F" w:rsidRDefault="00E4164F" w:rsidP="00E4164F">
    <w:pPr>
      <w:pStyle w:val="bpuHeadSpon"/>
    </w:pPr>
    <w:r w:rsidRPr="00E4164F">
      <w:rPr>
        <w:rStyle w:val="bpuHeadSponChar"/>
      </w:rPr>
      <w:t>S4275</w:t>
    </w:r>
    <w:r>
      <w:t xml:space="preserve"> B.SMITH</w:t>
    </w:r>
  </w:p>
  <w:p w:rsidR="00E4164F" w:rsidRDefault="00E4164F" w:rsidP="00E4164F">
    <w:pPr>
      <w:pStyle w:val="bpuHeadSpon"/>
    </w:pPr>
    <w:r>
      <w:fldChar w:fldCharType="begin"/>
    </w:r>
    <w:r>
      <w:instrText xml:space="preserve"> PAGE  \* MERGEFORMAT </w:instrText>
    </w:r>
    <w:r>
      <w:fldChar w:fldCharType="separate"/>
    </w:r>
    <w:r w:rsidR="00AB689E">
      <w:rPr>
        <w:noProof/>
      </w:rPr>
      <w:t>3</w:t>
    </w:r>
    <w:r>
      <w:fldChar w:fldCharType="end"/>
    </w:r>
  </w:p>
  <w:p w:rsidR="00E4164F" w:rsidRDefault="00E4164F" w:rsidP="00E4164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164F" w:rsidRDefault="00E4164F" w:rsidP="00E4164F">
    <w:pPr>
      <w:pStyle w:val="bpuHeadSpon"/>
    </w:pPr>
    <w:r w:rsidRPr="00E4164F">
      <w:rPr>
        <w:rStyle w:val="bpuHeadSponChar"/>
      </w:rPr>
      <w:t>S4275</w:t>
    </w:r>
    <w:r>
      <w:t xml:space="preserve"> B.SMITH</w:t>
    </w:r>
  </w:p>
  <w:p w:rsidR="00E4164F" w:rsidRDefault="00E4164F" w:rsidP="00E4164F">
    <w:pPr>
      <w:pStyle w:val="bpuHeadSpon"/>
    </w:pPr>
    <w:r>
      <w:fldChar w:fldCharType="begin"/>
    </w:r>
    <w:r>
      <w:instrText xml:space="preserve"> PAGE  \* MERGEFORMAT </w:instrText>
    </w:r>
    <w:r>
      <w:fldChar w:fldCharType="separate"/>
    </w:r>
    <w:r w:rsidR="0033502C">
      <w:rPr>
        <w:noProof/>
      </w:rPr>
      <w:t>2</w:t>
    </w:r>
    <w:r>
      <w:fldChar w:fldCharType="end"/>
    </w:r>
  </w:p>
  <w:p w:rsidR="00E4164F" w:rsidRDefault="00E4164F" w:rsidP="00E416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75F"/>
    <w:rsid w:val="000051BD"/>
    <w:rsid w:val="000160A5"/>
    <w:rsid w:val="0002335B"/>
    <w:rsid w:val="0003549A"/>
    <w:rsid w:val="000367AE"/>
    <w:rsid w:val="00043B22"/>
    <w:rsid w:val="00054975"/>
    <w:rsid w:val="00057D20"/>
    <w:rsid w:val="0006197C"/>
    <w:rsid w:val="0006281F"/>
    <w:rsid w:val="000656BB"/>
    <w:rsid w:val="00074ECF"/>
    <w:rsid w:val="0008141C"/>
    <w:rsid w:val="00094A55"/>
    <w:rsid w:val="000A44A7"/>
    <w:rsid w:val="000B1054"/>
    <w:rsid w:val="000B3411"/>
    <w:rsid w:val="000B3AB8"/>
    <w:rsid w:val="000C054C"/>
    <w:rsid w:val="000C12C2"/>
    <w:rsid w:val="000D11AF"/>
    <w:rsid w:val="000D6255"/>
    <w:rsid w:val="000D6262"/>
    <w:rsid w:val="000D7B4A"/>
    <w:rsid w:val="000E4006"/>
    <w:rsid w:val="000E73B0"/>
    <w:rsid w:val="000F3DA2"/>
    <w:rsid w:val="000F5FDE"/>
    <w:rsid w:val="000F7466"/>
    <w:rsid w:val="0013000E"/>
    <w:rsid w:val="00132ED0"/>
    <w:rsid w:val="00133F81"/>
    <w:rsid w:val="00134419"/>
    <w:rsid w:val="00135943"/>
    <w:rsid w:val="0014664C"/>
    <w:rsid w:val="001635B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EC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02C"/>
    <w:rsid w:val="00336624"/>
    <w:rsid w:val="0034025F"/>
    <w:rsid w:val="00340458"/>
    <w:rsid w:val="0034200F"/>
    <w:rsid w:val="003446A0"/>
    <w:rsid w:val="0034481B"/>
    <w:rsid w:val="00346915"/>
    <w:rsid w:val="00350130"/>
    <w:rsid w:val="00352194"/>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6849"/>
    <w:rsid w:val="003F3B37"/>
    <w:rsid w:val="0040195A"/>
    <w:rsid w:val="00402DC0"/>
    <w:rsid w:val="00416C4B"/>
    <w:rsid w:val="0041751E"/>
    <w:rsid w:val="004211E5"/>
    <w:rsid w:val="00422091"/>
    <w:rsid w:val="0043386C"/>
    <w:rsid w:val="00436F2D"/>
    <w:rsid w:val="00436F5D"/>
    <w:rsid w:val="004412F7"/>
    <w:rsid w:val="00441ACB"/>
    <w:rsid w:val="00441B42"/>
    <w:rsid w:val="0045118A"/>
    <w:rsid w:val="00455D51"/>
    <w:rsid w:val="00456BF9"/>
    <w:rsid w:val="00461057"/>
    <w:rsid w:val="00462C0D"/>
    <w:rsid w:val="004704A8"/>
    <w:rsid w:val="00471102"/>
    <w:rsid w:val="00471F18"/>
    <w:rsid w:val="00484144"/>
    <w:rsid w:val="00484C19"/>
    <w:rsid w:val="00485866"/>
    <w:rsid w:val="00492076"/>
    <w:rsid w:val="00493B1D"/>
    <w:rsid w:val="00497037"/>
    <w:rsid w:val="004A3009"/>
    <w:rsid w:val="004A6940"/>
    <w:rsid w:val="004A77A4"/>
    <w:rsid w:val="004B7F6D"/>
    <w:rsid w:val="004C742C"/>
    <w:rsid w:val="004E1F3E"/>
    <w:rsid w:val="004F21BD"/>
    <w:rsid w:val="004F4F1D"/>
    <w:rsid w:val="004F74DD"/>
    <w:rsid w:val="00501317"/>
    <w:rsid w:val="0050495C"/>
    <w:rsid w:val="00505DC9"/>
    <w:rsid w:val="005064D3"/>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D5F"/>
    <w:rsid w:val="005B12E2"/>
    <w:rsid w:val="005B3F92"/>
    <w:rsid w:val="005B479C"/>
    <w:rsid w:val="005B561E"/>
    <w:rsid w:val="005C07E4"/>
    <w:rsid w:val="005C2124"/>
    <w:rsid w:val="005C336F"/>
    <w:rsid w:val="005C7F3C"/>
    <w:rsid w:val="005E017C"/>
    <w:rsid w:val="005E50C6"/>
    <w:rsid w:val="005E795C"/>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732"/>
    <w:rsid w:val="00665CBC"/>
    <w:rsid w:val="00667A5C"/>
    <w:rsid w:val="006752C9"/>
    <w:rsid w:val="00677316"/>
    <w:rsid w:val="00686AEB"/>
    <w:rsid w:val="006B7897"/>
    <w:rsid w:val="006B7FA7"/>
    <w:rsid w:val="006C086A"/>
    <w:rsid w:val="006C21C1"/>
    <w:rsid w:val="006C2E7F"/>
    <w:rsid w:val="006C7327"/>
    <w:rsid w:val="006D00E5"/>
    <w:rsid w:val="006D791B"/>
    <w:rsid w:val="006E2895"/>
    <w:rsid w:val="006F0757"/>
    <w:rsid w:val="006F180D"/>
    <w:rsid w:val="006F4334"/>
    <w:rsid w:val="006F47AF"/>
    <w:rsid w:val="006F6B8A"/>
    <w:rsid w:val="006F6BAB"/>
    <w:rsid w:val="00707CD3"/>
    <w:rsid w:val="00716BB9"/>
    <w:rsid w:val="007256D1"/>
    <w:rsid w:val="007279FD"/>
    <w:rsid w:val="007502CB"/>
    <w:rsid w:val="00752D79"/>
    <w:rsid w:val="00752E20"/>
    <w:rsid w:val="00756EDE"/>
    <w:rsid w:val="00757631"/>
    <w:rsid w:val="00764456"/>
    <w:rsid w:val="00781B4D"/>
    <w:rsid w:val="007824BF"/>
    <w:rsid w:val="00783B8D"/>
    <w:rsid w:val="007944B7"/>
    <w:rsid w:val="00794B94"/>
    <w:rsid w:val="00794BD4"/>
    <w:rsid w:val="007A2F73"/>
    <w:rsid w:val="007A3061"/>
    <w:rsid w:val="007A5A0B"/>
    <w:rsid w:val="007C0E14"/>
    <w:rsid w:val="007C7DE4"/>
    <w:rsid w:val="007D40CB"/>
    <w:rsid w:val="007D5796"/>
    <w:rsid w:val="007D59C0"/>
    <w:rsid w:val="007D7D9C"/>
    <w:rsid w:val="007F485D"/>
    <w:rsid w:val="007F6050"/>
    <w:rsid w:val="008073B5"/>
    <w:rsid w:val="00813627"/>
    <w:rsid w:val="00832816"/>
    <w:rsid w:val="00837109"/>
    <w:rsid w:val="00840365"/>
    <w:rsid w:val="008406A3"/>
    <w:rsid w:val="00841D2C"/>
    <w:rsid w:val="0084569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5C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B29"/>
    <w:rsid w:val="00A305D6"/>
    <w:rsid w:val="00A342C4"/>
    <w:rsid w:val="00A4075F"/>
    <w:rsid w:val="00A50F6B"/>
    <w:rsid w:val="00A52237"/>
    <w:rsid w:val="00A551D6"/>
    <w:rsid w:val="00A6251B"/>
    <w:rsid w:val="00A6754E"/>
    <w:rsid w:val="00A70F58"/>
    <w:rsid w:val="00A72987"/>
    <w:rsid w:val="00A7346B"/>
    <w:rsid w:val="00A84C4F"/>
    <w:rsid w:val="00A932A1"/>
    <w:rsid w:val="00A96E06"/>
    <w:rsid w:val="00AA0A11"/>
    <w:rsid w:val="00AA6197"/>
    <w:rsid w:val="00AA6C70"/>
    <w:rsid w:val="00AB16FD"/>
    <w:rsid w:val="00AB4813"/>
    <w:rsid w:val="00AB689E"/>
    <w:rsid w:val="00AC16E6"/>
    <w:rsid w:val="00AC2FAB"/>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0FE"/>
    <w:rsid w:val="00B15B75"/>
    <w:rsid w:val="00B23B15"/>
    <w:rsid w:val="00B2574A"/>
    <w:rsid w:val="00B35D8A"/>
    <w:rsid w:val="00B45B34"/>
    <w:rsid w:val="00B57047"/>
    <w:rsid w:val="00B61D86"/>
    <w:rsid w:val="00B6342D"/>
    <w:rsid w:val="00B726BD"/>
    <w:rsid w:val="00B732BC"/>
    <w:rsid w:val="00B77B01"/>
    <w:rsid w:val="00B8166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78D"/>
    <w:rsid w:val="00C04F4D"/>
    <w:rsid w:val="00C12E48"/>
    <w:rsid w:val="00C13D14"/>
    <w:rsid w:val="00C15F53"/>
    <w:rsid w:val="00C23F09"/>
    <w:rsid w:val="00C25356"/>
    <w:rsid w:val="00C328D0"/>
    <w:rsid w:val="00C46BC1"/>
    <w:rsid w:val="00C46D3A"/>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A41"/>
    <w:rsid w:val="00DB61FA"/>
    <w:rsid w:val="00DB6AA2"/>
    <w:rsid w:val="00DE10D1"/>
    <w:rsid w:val="00DE2514"/>
    <w:rsid w:val="00DE2F9A"/>
    <w:rsid w:val="00DE6851"/>
    <w:rsid w:val="00DF03EE"/>
    <w:rsid w:val="00E01B71"/>
    <w:rsid w:val="00E05CC9"/>
    <w:rsid w:val="00E15573"/>
    <w:rsid w:val="00E25A5B"/>
    <w:rsid w:val="00E373C7"/>
    <w:rsid w:val="00E4164F"/>
    <w:rsid w:val="00E4267B"/>
    <w:rsid w:val="00E42F13"/>
    <w:rsid w:val="00E43190"/>
    <w:rsid w:val="00E452DF"/>
    <w:rsid w:val="00E543CF"/>
    <w:rsid w:val="00E546FD"/>
    <w:rsid w:val="00E608F1"/>
    <w:rsid w:val="00E611B9"/>
    <w:rsid w:val="00E70B75"/>
    <w:rsid w:val="00E7144F"/>
    <w:rsid w:val="00E73D74"/>
    <w:rsid w:val="00E76A79"/>
    <w:rsid w:val="00E80072"/>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1D42"/>
    <w:rsid w:val="00F9749E"/>
    <w:rsid w:val="00FA0AFC"/>
    <w:rsid w:val="00FA1C82"/>
    <w:rsid w:val="00FA2ED1"/>
    <w:rsid w:val="00FA4A52"/>
    <w:rsid w:val="00FB4045"/>
    <w:rsid w:val="00FB4D8E"/>
    <w:rsid w:val="00FC0D0A"/>
    <w:rsid w:val="00FC1B0B"/>
    <w:rsid w:val="00FC4D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245599-C897-4207-AFDC-29C68D65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41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3422</Characters>
  <Application>Microsoft Office Word</Application>
  <DocSecurity>0</DocSecurity>
  <Lines>95</Lines>
  <Paragraphs>23</Paragraphs>
  <ScaleCrop>false</ScaleCrop>
  <HeadingPairs>
    <vt:vector size="2" baseType="variant">
      <vt:variant>
        <vt:lpstr>Title</vt:lpstr>
      </vt:variant>
      <vt:variant>
        <vt:i4>1</vt:i4>
      </vt:variant>
    </vt:vector>
  </HeadingPairs>
  <TitlesOfParts>
    <vt:vector size="1" baseType="lpstr">
      <vt:lpstr>S4275</vt:lpstr>
    </vt:vector>
  </TitlesOfParts>
  <Manager>R224</Manager>
  <Company>NJ Office of Legislative Services</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S4275</dc:title>
  <dc:subject/>
  <dc:creator>Senator  SMITH</dc:creator>
  <cp:keywords>S4275|3|EA |300|161|133|N|0|</cp:keywords>
  <dc:description>INTRODUCED DECEMBER 13, 2021</dc:description>
  <cp:lastModifiedBy>Franks, Denise</cp:lastModifiedBy>
  <cp:revision>2</cp:revision>
  <cp:lastPrinted>2021-12-13T14:31:00Z</cp:lastPrinted>
  <dcterms:created xsi:type="dcterms:W3CDTF">2021-12-13T22:12:00Z</dcterms:created>
  <dcterms:modified xsi:type="dcterms:W3CDTF">2021-12-13T22:12:00Z</dcterms:modified>
  <cp:category>s.2:  C.18A:64I-5; s.3:  Repealer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