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1F1" w:rsidRDefault="009061F1" w:rsidP="009061F1">
      <w:pPr>
        <w:pStyle w:val="bpuBill"/>
      </w:pPr>
      <w:bookmarkStart w:id="0" w:name="bpuFrontPg"/>
      <w:bookmarkEnd w:id="0"/>
      <w:r>
        <w:t xml:space="preserve">SENATE, No. 4296 </w:t>
      </w:r>
    </w:p>
    <w:p w:rsidR="009061F1" w:rsidRPr="009D38FF" w:rsidRDefault="009061F1" w:rsidP="009061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80555" r:id="rId8"/>
        </w:object>
      </w:r>
    </w:p>
    <w:p w:rsidR="009061F1" w:rsidRDefault="009061F1" w:rsidP="009061F1">
      <w:pPr>
        <w:pStyle w:val="bpuState"/>
      </w:pPr>
      <w:r>
        <w:t>STATE OF NEW JERSEY</w:t>
      </w:r>
    </w:p>
    <w:p w:rsidR="009061F1" w:rsidRDefault="009061F1" w:rsidP="009061F1">
      <w:pPr>
        <w:pStyle w:val="bpuLegislature"/>
      </w:pPr>
      <w:r>
        <w:t>219th LEGISLATURE</w:t>
      </w:r>
    </w:p>
    <w:p w:rsidR="009061F1" w:rsidRDefault="009061F1" w:rsidP="009061F1">
      <w:pPr>
        <w:pStyle w:val="bpuWpGraphic"/>
      </w:pPr>
      <w:r>
        <w:object w:dxaOrig="8985" w:dyaOrig="255">
          <v:shape id="_x0000_i1026" type="#_x0000_t75" style="width:6in;height:11.8pt" o:ole="">
            <v:imagedata r:id="rId7" o:title=""/>
          </v:shape>
          <o:OLEObject Type="Embed" ProgID="WPWin6.1" ShapeID="_x0000_i1026" DrawAspect="Content" ObjectID="_1703080556" r:id="rId9"/>
        </w:object>
      </w:r>
      <w:r>
        <w:t xml:space="preserve">  </w:t>
      </w:r>
    </w:p>
    <w:p w:rsidR="009061F1" w:rsidRDefault="009061F1" w:rsidP="009061F1">
      <w:pPr>
        <w:pStyle w:val="bpuIntro"/>
      </w:pPr>
      <w:r>
        <w:t>INTRODUCED JANUARY 4, 2022</w:t>
      </w:r>
    </w:p>
    <w:p w:rsidR="009061F1" w:rsidRDefault="009061F1" w:rsidP="009061F1">
      <w:pPr>
        <w:pStyle w:val="bpuIntro"/>
      </w:pPr>
    </w:p>
    <w:p w:rsidR="009061F1" w:rsidRDefault="009061F1" w:rsidP="009061F1">
      <w:pPr>
        <w:pStyle w:val="bpuIntro"/>
        <w:sectPr w:rsidR="009061F1" w:rsidSect="00022AB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061F1" w:rsidRDefault="009061F1" w:rsidP="009061F1">
      <w:pPr>
        <w:pStyle w:val="bpuIntro"/>
      </w:pPr>
    </w:p>
    <w:p w:rsidR="009061F1" w:rsidRDefault="009061F1" w:rsidP="009061F1">
      <w:pPr>
        <w:pStyle w:val="bpuSponsor"/>
      </w:pPr>
      <w:r>
        <w:t>Sponsored by:</w:t>
      </w:r>
    </w:p>
    <w:p w:rsidR="009061F1" w:rsidRDefault="009061F1" w:rsidP="009061F1">
      <w:pPr>
        <w:pStyle w:val="bpuSponsor"/>
      </w:pPr>
      <w:r>
        <w:t>Senator  JOSEPH A. LAGANA</w:t>
      </w:r>
    </w:p>
    <w:p w:rsidR="009061F1" w:rsidRDefault="009061F1" w:rsidP="009061F1">
      <w:pPr>
        <w:pStyle w:val="bpuSponsor"/>
      </w:pPr>
      <w:r>
        <w:t>District 38 (Bergen and Passaic)</w:t>
      </w:r>
    </w:p>
    <w:p w:rsidR="009061F1" w:rsidRDefault="00022AB5" w:rsidP="00022AB5">
      <w:pPr>
        <w:pStyle w:val="bpuSponsor"/>
      </w:pPr>
      <w:r>
        <w:t>Senator  VIN GOPAL</w:t>
      </w:r>
    </w:p>
    <w:p w:rsidR="00022AB5" w:rsidRDefault="00022AB5" w:rsidP="00022AB5">
      <w:pPr>
        <w:pStyle w:val="bpuSponsor"/>
      </w:pPr>
      <w:r>
        <w:t>District 11 (Monmouth)</w:t>
      </w:r>
    </w:p>
    <w:p w:rsidR="00022AB5" w:rsidRPr="00022AB5" w:rsidRDefault="00022AB5" w:rsidP="00022AB5">
      <w:pPr>
        <w:pStyle w:val="bpuSponsor"/>
      </w:pPr>
    </w:p>
    <w:p w:rsidR="009061F1" w:rsidRDefault="00CD0862" w:rsidP="00CD0862">
      <w:pPr>
        <w:pStyle w:val="bpuSponsor"/>
      </w:pPr>
      <w:r>
        <w:t>Co-Sponsored by:</w:t>
      </w:r>
    </w:p>
    <w:p w:rsidR="00CD0862" w:rsidRDefault="00CD0862" w:rsidP="00CD0862">
      <w:pPr>
        <w:pStyle w:val="bpuSponsor"/>
      </w:pPr>
      <w:r w:rsidRPr="00CD0862">
        <w:t xml:space="preserve">Senators </w:t>
      </w:r>
      <w:proofErr w:type="spellStart"/>
      <w:r w:rsidRPr="00CD0862">
        <w:t>A.M.Bucco</w:t>
      </w:r>
      <w:proofErr w:type="spellEnd"/>
      <w:r w:rsidRPr="00CD0862">
        <w:t xml:space="preserve"> and </w:t>
      </w:r>
      <w:proofErr w:type="spellStart"/>
      <w:r w:rsidRPr="00CD0862">
        <w:t>Diegnan</w:t>
      </w:r>
      <w:proofErr w:type="spellEnd"/>
    </w:p>
    <w:p w:rsidR="00CD0862" w:rsidRDefault="00CD0862" w:rsidP="00CD0862"/>
    <w:p w:rsidR="00CD0862" w:rsidRPr="00CD0862" w:rsidRDefault="00CD0862" w:rsidP="00CD0862">
      <w:bookmarkStart w:id="1" w:name="_GoBack"/>
      <w:bookmarkEnd w:id="1"/>
    </w:p>
    <w:p w:rsidR="009061F1" w:rsidRDefault="009061F1" w:rsidP="009061F1">
      <w:pPr>
        <w:pStyle w:val="bpuSponsor"/>
      </w:pPr>
    </w:p>
    <w:p w:rsidR="009061F1" w:rsidRDefault="009061F1" w:rsidP="009061F1">
      <w:pPr>
        <w:pStyle w:val="bpuSponsor"/>
      </w:pPr>
    </w:p>
    <w:p w:rsidR="009061F1" w:rsidRDefault="009061F1" w:rsidP="009061F1">
      <w:pPr>
        <w:pStyle w:val="bpuSponsor"/>
      </w:pPr>
      <w:r>
        <w:t>SYNOPSIS</w:t>
      </w:r>
    </w:p>
    <w:p w:rsidR="009061F1" w:rsidRDefault="009061F1" w:rsidP="009061F1">
      <w:pPr>
        <w:pStyle w:val="bpuNormText"/>
      </w:pPr>
      <w:r>
        <w:tab/>
        <w:t xml:space="preserve">Requires DMVA to develop mobile application to provide guidance on available resources to veterans and their families. </w:t>
      </w:r>
    </w:p>
    <w:p w:rsidR="009061F1" w:rsidRDefault="009061F1" w:rsidP="009061F1">
      <w:pPr>
        <w:pStyle w:val="bpuNormText"/>
      </w:pPr>
    </w:p>
    <w:p w:rsidR="009061F1" w:rsidRDefault="009061F1" w:rsidP="009061F1">
      <w:pPr>
        <w:pStyle w:val="bpuSponsor"/>
      </w:pPr>
      <w:r>
        <w:t xml:space="preserve">CURRENT VERSION OF TEXT </w:t>
      </w:r>
    </w:p>
    <w:p w:rsidR="009061F1" w:rsidRDefault="009061F1" w:rsidP="009061F1">
      <w:pPr>
        <w:pStyle w:val="bpuNormText"/>
      </w:pPr>
      <w:r>
        <w:tab/>
        <w:t>As introduced.</w:t>
      </w:r>
    </w:p>
    <w:p w:rsidR="009061F1" w:rsidRDefault="009061F1" w:rsidP="009061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61F1" w:rsidRDefault="009061F1" w:rsidP="00122025">
      <w:pPr>
        <w:pStyle w:val="FronterPage"/>
        <w:tabs>
          <w:tab w:val="clear" w:pos="1440"/>
          <w:tab w:val="clear" w:pos="2160"/>
          <w:tab w:val="clear" w:pos="2880"/>
          <w:tab w:val="clear" w:pos="3600"/>
          <w:tab w:val="clear" w:pos="4320"/>
          <w:tab w:val="clear" w:pos="5040"/>
        </w:tabs>
        <w:sectPr w:rsidR="009061F1" w:rsidSect="009061F1">
          <w:type w:val="continuous"/>
          <w:pgSz w:w="12240" w:h="20160" w:code="5"/>
          <w:pgMar w:top="1440" w:right="2275" w:bottom="1440" w:left="2275" w:header="72" w:footer="720" w:gutter="0"/>
          <w:pgNumType w:start="1"/>
          <w:cols w:space="720"/>
          <w:docGrid w:linePitch="360"/>
        </w:sectPr>
      </w:pPr>
    </w:p>
    <w:p w:rsidR="00686AEB" w:rsidRPr="00677316" w:rsidRDefault="00093D40" w:rsidP="003E47BA">
      <w:pPr>
        <w:pStyle w:val="HangingAnAct"/>
        <w:rPr>
          <w:rStyle w:val="HangingAnActChar"/>
        </w:rPr>
      </w:pPr>
      <w:r>
        <w:rPr>
          <w:rStyle w:val="BillHead"/>
        </w:rPr>
        <w:lastRenderedPageBreak/>
        <w:t>An Act</w:t>
      </w:r>
      <w:r w:rsidR="00686AEB" w:rsidRPr="006B7FA7">
        <w:rPr>
          <w:rStyle w:val="HangingAnActChar"/>
        </w:rPr>
        <w:t xml:space="preserve"> </w:t>
      </w:r>
      <w:r w:rsidR="00904530">
        <w:rPr>
          <w:rStyle w:val="HangingAnActChar"/>
        </w:rPr>
        <w:t>concerning</w:t>
      </w:r>
      <w:r w:rsidR="00071A57">
        <w:rPr>
          <w:rStyle w:val="HangingAnActChar"/>
        </w:rPr>
        <w:t xml:space="preserve"> the development of a mobile application</w:t>
      </w:r>
      <w:r w:rsidR="008168D2">
        <w:rPr>
          <w:rStyle w:val="HangingAnActChar"/>
        </w:rPr>
        <w:t xml:space="preserve"> by</w:t>
      </w:r>
      <w:r w:rsidR="0050175E">
        <w:rPr>
          <w:rStyle w:val="HangingAnActChar"/>
        </w:rPr>
        <w:t xml:space="preserve"> the Department of Military and Veterans Affairs</w:t>
      </w:r>
      <w:r w:rsidR="00904530">
        <w:rPr>
          <w:rStyle w:val="HangingAnActChar"/>
        </w:rPr>
        <w:t xml:space="preserve"> and amending </w:t>
      </w:r>
      <w:r w:rsidR="008168D2">
        <w:rPr>
          <w:rStyle w:val="HangingAnActChar"/>
        </w:rPr>
        <w:t xml:space="preserve">N.J.S.38A:3-6. </w:t>
      </w:r>
    </w:p>
    <w:p w:rsidR="000B1054" w:rsidRPr="00D71D68" w:rsidRDefault="000B1054" w:rsidP="000B1054"/>
    <w:p w:rsidR="00686AEB" w:rsidRPr="00AA7880" w:rsidRDefault="00686AEB" w:rsidP="00686AEB">
      <w:r>
        <w:tab/>
      </w:r>
      <w:r w:rsidR="00093D40">
        <w:rPr>
          <w:rStyle w:val="BillHeading2"/>
        </w:rPr>
        <w:t>Be It Enacted</w:t>
      </w:r>
      <w:r>
        <w:rPr>
          <w:rStyle w:val="BillHeading2"/>
        </w:rPr>
        <w:t xml:space="preserve"> </w:t>
      </w:r>
      <w:r w:rsidR="00093D40">
        <w:rPr>
          <w:rStyle w:val="BillLanguage"/>
        </w:rPr>
        <w:t>by the Senate and General Assembly of the State of New Jersey:</w:t>
      </w:r>
    </w:p>
    <w:p w:rsidR="00686AEB" w:rsidRDefault="00686AEB" w:rsidP="00686AEB"/>
    <w:p w:rsidR="00904530" w:rsidRDefault="00904530" w:rsidP="00686AEB">
      <w:r>
        <w:tab/>
        <w:t>1.</w:t>
      </w:r>
      <w:r w:rsidR="0050175E">
        <w:t xml:space="preserve"> </w:t>
      </w:r>
      <w:r>
        <w:t xml:space="preserve"> </w:t>
      </w:r>
      <w:r w:rsidR="000473AB">
        <w:t>N.J.S.</w:t>
      </w:r>
      <w:r w:rsidR="008168D2">
        <w:t>38A:3-6</w:t>
      </w:r>
      <w:r w:rsidR="000857E4">
        <w:t xml:space="preserve"> is amended to read as follows:</w:t>
      </w:r>
    </w:p>
    <w:p w:rsidR="000857E4" w:rsidRDefault="000857E4" w:rsidP="000857E4">
      <w:r>
        <w:tab/>
        <w:t>38A:3-6.  Under the direction of the Governor, the Adjutant General shall:</w:t>
      </w:r>
    </w:p>
    <w:p w:rsidR="000857E4" w:rsidRDefault="000857E4" w:rsidP="000857E4">
      <w:r>
        <w:tab/>
        <w:t>(a)</w:t>
      </w:r>
      <w:r>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0857E4" w:rsidRDefault="000857E4" w:rsidP="000857E4">
      <w:r>
        <w:tab/>
        <w:t>(b)</w:t>
      </w:r>
      <w:r>
        <w:tab/>
        <w:t xml:space="preserve">Be the request officer of the Department of Military and Veterans' Affairs within the meaning of such term as defined in section 1 of P.L.1944, c.112 (C.52:27B-1). </w:t>
      </w:r>
    </w:p>
    <w:p w:rsidR="000857E4" w:rsidRDefault="000857E4" w:rsidP="000857E4">
      <w:r>
        <w:tab/>
        <w:t>(c)</w:t>
      </w:r>
      <w:r>
        <w:tab/>
        <w:t xml:space="preserve">(Deleted by amendment, P.L.1988, c.138.) </w:t>
      </w:r>
    </w:p>
    <w:p w:rsidR="000857E4" w:rsidRDefault="000857E4" w:rsidP="000857E4">
      <w:r>
        <w:tab/>
        <w:t>(d)</w:t>
      </w:r>
      <w:r>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0857E4" w:rsidRDefault="000857E4" w:rsidP="000857E4">
      <w:r>
        <w:tab/>
        <w:t>(e)</w:t>
      </w:r>
      <w:r>
        <w:tab/>
        <w:t xml:space="preserve">Maintain the archives and be the custodian of the records and papers required, by laws or regulations, to be filed with the Department of Military and Veterans' Affairs. </w:t>
      </w:r>
    </w:p>
    <w:p w:rsidR="000857E4" w:rsidRDefault="000857E4" w:rsidP="000857E4">
      <w:r>
        <w:tab/>
        <w:t>(f)</w:t>
      </w:r>
      <w:r>
        <w:tab/>
        <w:t xml:space="preserve">Supervise, administer and coordinate those activities of the selective service system for which the Governor is responsible. </w:t>
      </w:r>
    </w:p>
    <w:p w:rsidR="000857E4" w:rsidRDefault="000857E4" w:rsidP="000857E4">
      <w:r>
        <w:tab/>
        <w:t>(g)</w:t>
      </w:r>
      <w:r>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0857E4" w:rsidRDefault="000857E4" w:rsidP="000857E4">
      <w:r>
        <w:tab/>
        <w:t>(h)</w:t>
      </w:r>
      <w:r>
        <w:tab/>
        <w:t xml:space="preserve">Establish and maintain such headquarters as may be required for the militia. </w:t>
      </w:r>
    </w:p>
    <w:p w:rsidR="000857E4" w:rsidRDefault="000857E4" w:rsidP="000857E4">
      <w:r>
        <w:tab/>
        <w:t>(</w:t>
      </w:r>
      <w:proofErr w:type="spellStart"/>
      <w:r>
        <w:t>i</w:t>
      </w:r>
      <w:proofErr w:type="spellEnd"/>
      <w:r>
        <w:t>)</w:t>
      </w:r>
      <w:r>
        <w:tab/>
        <w:t xml:space="preserve">Exercise the powers vested in him and perform such other duties and functions as required of him by the Governor and by federal and State laws and regulations. </w:t>
      </w:r>
    </w:p>
    <w:p w:rsidR="000857E4" w:rsidRDefault="000857E4" w:rsidP="000857E4">
      <w:r>
        <w:tab/>
        <w:t>(j)</w:t>
      </w:r>
      <w:r>
        <w:tab/>
        <w:t xml:space="preserve">Exercise all of the functions, powers and duties heretofore vested in the Director of the Division on Veterans' Programs and Special Services. </w:t>
      </w:r>
    </w:p>
    <w:p w:rsidR="000857E4" w:rsidRDefault="000857E4" w:rsidP="000857E4">
      <w:r>
        <w:tab/>
        <w:t>(k)</w:t>
      </w:r>
      <w:r>
        <w:tab/>
        <w:t xml:space="preserve">Appoint and remove officers and other personnel employed within the department, subject to the provisions of N.J.S.38A:3-8 and Title 11A of the New Jersey Statutes and other applicable statutes, except as herein otherwise specifically provided. </w:t>
      </w:r>
    </w:p>
    <w:p w:rsidR="000857E4" w:rsidRDefault="000857E4" w:rsidP="000857E4">
      <w:r>
        <w:tab/>
        <w:t>(l)</w:t>
      </w:r>
      <w:r>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0857E4" w:rsidRDefault="000857E4" w:rsidP="000857E4">
      <w:r>
        <w:tab/>
        <w:t>(m)</w:t>
      </w:r>
      <w:r>
        <w:tab/>
        <w:t xml:space="preserve">Perform, exercise and discharge the functions, powers and duties of the department through such divisions as may be established by this act or otherwise by law. </w:t>
      </w:r>
    </w:p>
    <w:p w:rsidR="000857E4" w:rsidRDefault="000857E4" w:rsidP="000857E4">
      <w:r>
        <w:tab/>
        <w:t>(n)</w:t>
      </w:r>
      <w:r>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0857E4" w:rsidRDefault="000857E4" w:rsidP="000857E4">
      <w:r>
        <w:tab/>
        <w:t>(o)</w:t>
      </w:r>
      <w:r>
        <w:tab/>
        <w:t xml:space="preserve">Adopt, issue and promulgate, in the name of the department, pursuant to the "Administrative Procedure Act," P.L.1968, c.410 (C.52:14B-1 et seq.), such rules and regulations as may be authorized by law. </w:t>
      </w:r>
    </w:p>
    <w:p w:rsidR="000857E4" w:rsidRDefault="000857E4" w:rsidP="000857E4">
      <w:r>
        <w:tab/>
        <w:t>(p)</w:t>
      </w:r>
      <w:r>
        <w:tab/>
        <w:t xml:space="preserve">Institute, or cause to be instituted, legal proceedings or processes as necessary to properly enforce and give effect to any of the Adjutant General's powers or duties. </w:t>
      </w:r>
    </w:p>
    <w:p w:rsidR="000857E4" w:rsidRDefault="000857E4" w:rsidP="000857E4">
      <w:r>
        <w:tab/>
        <w:t>(q)</w:t>
      </w:r>
      <w:r>
        <w:tab/>
        <w:t xml:space="preserve">Make an annual report to the Governor and to the Legislature of the department's operations, and render other reports as the Governor shall from time to time request or as may be required by law. </w:t>
      </w:r>
    </w:p>
    <w:p w:rsidR="000857E4" w:rsidRDefault="000857E4" w:rsidP="000857E4">
      <w:r>
        <w:tab/>
        <w:t>(r)</w:t>
      </w:r>
      <w:r>
        <w:tab/>
        <w:t xml:space="preserve">Coordinate the activities of the department, and the several divisions and other agencies therein, in a manner designed to eliminate overlapping and duplicative functions. </w:t>
      </w:r>
    </w:p>
    <w:p w:rsidR="000857E4" w:rsidRDefault="000857E4" w:rsidP="000857E4">
      <w:r>
        <w:tab/>
        <w:t>(s)</w:t>
      </w:r>
      <w:r>
        <w:tab/>
        <w:t xml:space="preserve">Integrate within the department, so far as practicable, all staff services of the department and of several divisions and other agencies therein. </w:t>
      </w:r>
    </w:p>
    <w:p w:rsidR="000857E4" w:rsidRDefault="000857E4" w:rsidP="000857E4">
      <w:r>
        <w:tab/>
        <w:t>(t)</w:t>
      </w:r>
      <w:r>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0857E4" w:rsidRDefault="000857E4" w:rsidP="000857E4">
      <w:r>
        <w:tab/>
        <w:t>(u)</w:t>
      </w:r>
      <w:r>
        <w:tab/>
        <w:t>Supervise and operate the New Jersey Veterans' Memorial Home-Menlo Park, the New Jersey Veterans' Memorial Home-Vineland, the New Jersey Veterans' Memorial Home-Paramus and the New Jersey Veterans' Memorial Cemetery-</w:t>
      </w:r>
      <w:proofErr w:type="spellStart"/>
      <w:r>
        <w:t>Arneytown</w:t>
      </w:r>
      <w:proofErr w:type="spellEnd"/>
      <w:r>
        <w:t xml:space="preserve">. </w:t>
      </w:r>
    </w:p>
    <w:p w:rsidR="000857E4" w:rsidRDefault="000857E4" w:rsidP="000857E4">
      <w:r>
        <w:tab/>
        <w:t>(v)</w:t>
      </w:r>
      <w:r>
        <w:tab/>
        <w:t xml:space="preserve">Supervise and operate the liaison office and the field offices which serve the federal Veterans' Affairs Medical Centers. </w:t>
      </w:r>
    </w:p>
    <w:p w:rsidR="000857E4" w:rsidRDefault="000857E4" w:rsidP="000857E4">
      <w:r>
        <w:tab/>
        <w:t>(w)</w:t>
      </w:r>
      <w:r>
        <w:tab/>
        <w:t xml:space="preserve">Make application for federal grants and programs, other than education grants or funds. </w:t>
      </w:r>
    </w:p>
    <w:p w:rsidR="000857E4" w:rsidRDefault="000857E4" w:rsidP="000857E4">
      <w:r>
        <w:tab/>
        <w:t>(x)</w:t>
      </w:r>
      <w:r>
        <w:tab/>
        <w:t xml:space="preserve">Administer the federally-funded training and rehabilitation programs, except for the administration of federally-funded education and training programs set forth in 38 U.S.C. s.36 et seq. </w:t>
      </w:r>
    </w:p>
    <w:p w:rsidR="000857E4" w:rsidRDefault="0050175E" w:rsidP="000857E4">
      <w:r>
        <w:tab/>
      </w:r>
      <w:r w:rsidR="000857E4">
        <w:t>(y)</w:t>
      </w:r>
      <w:r w:rsidR="000857E4">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0857E4" w:rsidRDefault="0050175E" w:rsidP="000857E4">
      <w:r>
        <w:tab/>
      </w:r>
      <w:r w:rsidR="000857E4">
        <w:t>(z)</w:t>
      </w:r>
      <w:r w:rsidR="000857E4">
        <w:tab/>
        <w:t>Develop and administer the New Jersey Homeless Veterans Grant Program established pursuant to section 3 of P.L.2013, c.239 (C.38A:3-6.2b).</w:t>
      </w:r>
    </w:p>
    <w:p w:rsidR="000857E4" w:rsidRDefault="000857E4" w:rsidP="000857E4">
      <w:r>
        <w:tab/>
        <w:t xml:space="preserve">(aa) 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0857E4" w:rsidRDefault="000857E4" w:rsidP="000857E4">
      <w:r>
        <w:tab/>
        <w:t>(bb) Develop and coordinate a volunteer-based program comprised of former service</w:t>
      </w:r>
      <w:r w:rsidR="0050175E">
        <w:t xml:space="preserve"> </w:t>
      </w:r>
      <w:r>
        <w:t>members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0857E4" w:rsidRDefault="000857E4" w:rsidP="000857E4">
      <w:r>
        <w:tab/>
        <w:t>(cc) Prepare and disseminate a directory of Veterans Diversion Resource Program entities currently available within New Jersey pursuant to P.L.2017, c.42 (C.2C:43-23 et al.).</w:t>
      </w:r>
    </w:p>
    <w:p w:rsidR="000857E4" w:rsidRDefault="000857E4" w:rsidP="000857E4">
      <w:r>
        <w:tab/>
        <w:t>(</w:t>
      </w:r>
      <w:proofErr w:type="spellStart"/>
      <w:r>
        <w:t>dd</w:t>
      </w:r>
      <w:proofErr w:type="spellEnd"/>
      <w:r>
        <w:t>) 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brother, sister, child, legal guardian, or other legal custodian, whether of the whole or half blood, or by adoption.</w:t>
      </w:r>
    </w:p>
    <w:p w:rsidR="000857E4" w:rsidRDefault="000857E4" w:rsidP="00686AEB">
      <w:r>
        <w:tab/>
        <w:t>(</w:t>
      </w:r>
      <w:proofErr w:type="spellStart"/>
      <w:r>
        <w:t>ee</w:t>
      </w:r>
      <w:proofErr w:type="spellEnd"/>
      <w:r>
        <w:t>)</w:t>
      </w:r>
      <w:r>
        <w:tab/>
        <w:t>Identify each New Jersey resident who enrolls in the United States Military Academy, United States Naval Academy, United States Coast Guard Academy, United States Merchant Marine Academy, or United States Air Force Academy, and issue a New Jersey State flag to that individual.</w:t>
      </w:r>
    </w:p>
    <w:p w:rsidR="007A4386" w:rsidRPr="007A4386" w:rsidRDefault="007A4386" w:rsidP="00686AEB">
      <w:pPr>
        <w:rPr>
          <w:u w:val="single"/>
        </w:rPr>
      </w:pPr>
      <w:r>
        <w:tab/>
      </w:r>
      <w:r>
        <w:rPr>
          <w:u w:val="single"/>
        </w:rPr>
        <w:t>(</w:t>
      </w:r>
      <w:proofErr w:type="spellStart"/>
      <w:r>
        <w:rPr>
          <w:u w:val="single"/>
        </w:rPr>
        <w:t>ff</w:t>
      </w:r>
      <w:proofErr w:type="spellEnd"/>
      <w:r>
        <w:rPr>
          <w:u w:val="single"/>
        </w:rPr>
        <w:t xml:space="preserve">) </w:t>
      </w:r>
      <w:r w:rsidR="00C22BBD">
        <w:rPr>
          <w:u w:val="single"/>
        </w:rPr>
        <w:t xml:space="preserve">Provide current information to veterans and their families on State and federal veterans’ programs and benefits via a mobile application that includes, but is not limited to, </w:t>
      </w:r>
      <w:r w:rsidR="00D40395">
        <w:rPr>
          <w:u w:val="single"/>
        </w:rPr>
        <w:t>information regarding</w:t>
      </w:r>
      <w:r w:rsidR="00C22BBD">
        <w:rPr>
          <w:u w:val="single"/>
        </w:rPr>
        <w:t xml:space="preserve"> veterans’ legal rights, benefits, medical and insurance issues, education,</w:t>
      </w:r>
      <w:r w:rsidR="00D40395">
        <w:rPr>
          <w:u w:val="single"/>
        </w:rPr>
        <w:t xml:space="preserve"> housing,</w:t>
      </w:r>
      <w:r w:rsidR="00C22BBD">
        <w:rPr>
          <w:u w:val="single"/>
        </w:rPr>
        <w:t xml:space="preserve"> the transition from active to civilian life, and other</w:t>
      </w:r>
      <w:r w:rsidR="00D40395">
        <w:rPr>
          <w:u w:val="single"/>
        </w:rPr>
        <w:t xml:space="preserve"> support assistance and</w:t>
      </w:r>
      <w:r w:rsidR="00C22BBD">
        <w:rPr>
          <w:u w:val="single"/>
        </w:rPr>
        <w:t xml:space="preserve"> resources available to veterans</w:t>
      </w:r>
      <w:r w:rsidR="00D40395">
        <w:rPr>
          <w:u w:val="single"/>
        </w:rPr>
        <w:t xml:space="preserve"> and their families</w:t>
      </w:r>
      <w:r w:rsidR="00C22BBD">
        <w:rPr>
          <w:u w:val="single"/>
        </w:rPr>
        <w:t>.</w:t>
      </w:r>
    </w:p>
    <w:p w:rsidR="00904530" w:rsidRDefault="00071A57" w:rsidP="00686AEB">
      <w:r>
        <w:t>(</w:t>
      </w:r>
      <w:proofErr w:type="spellStart"/>
      <w:r>
        <w:t>cf</w:t>
      </w:r>
      <w:proofErr w:type="spellEnd"/>
      <w:r>
        <w:t xml:space="preserve">: </w:t>
      </w:r>
      <w:r w:rsidR="008168D2">
        <w:t>P.L.</w:t>
      </w:r>
      <w:r>
        <w:t>2019, c.283, s.1)</w:t>
      </w:r>
    </w:p>
    <w:p w:rsidR="00071A57" w:rsidRPr="00D71D68" w:rsidRDefault="00071A57" w:rsidP="00686AEB"/>
    <w:p w:rsidR="00686AEB" w:rsidRPr="00AA7880" w:rsidRDefault="00686AEB" w:rsidP="00686AEB">
      <w:r>
        <w:tab/>
      </w:r>
      <w:r w:rsidR="00904530">
        <w:t>2</w:t>
      </w:r>
      <w:r w:rsidR="00093D40">
        <w:t xml:space="preserve">. </w:t>
      </w:r>
      <w:r w:rsidR="007D381E">
        <w:t xml:space="preserve"> </w:t>
      </w:r>
      <w:r w:rsidR="00093D40">
        <w:t>This act shall take effect</w:t>
      </w:r>
      <w:r w:rsidR="00904530">
        <w:t xml:space="preserve"> immediately.</w:t>
      </w:r>
    </w:p>
    <w:p w:rsidR="00686AEB" w:rsidRDefault="00686AEB" w:rsidP="00686AEB"/>
    <w:p w:rsidR="00B867C7" w:rsidRPr="00CE7BD8" w:rsidRDefault="00B867C7" w:rsidP="00686AEB"/>
    <w:p w:rsidR="00686AEB" w:rsidRPr="00AA7880" w:rsidRDefault="00686AEB" w:rsidP="00686AEB">
      <w:pPr>
        <w:jc w:val="center"/>
      </w:pPr>
      <w:r w:rsidRPr="00D71D68">
        <w:t>STATEMENT</w:t>
      </w:r>
    </w:p>
    <w:p w:rsidR="00686AEB" w:rsidRDefault="00686AEB" w:rsidP="00686AEB"/>
    <w:p w:rsidR="0050175E" w:rsidRDefault="0050175E" w:rsidP="00686AEB">
      <w:r>
        <w:tab/>
        <w:t>This bill requires the D</w:t>
      </w:r>
      <w:r w:rsidR="008168D2">
        <w:t xml:space="preserve">epartment of </w:t>
      </w:r>
      <w:r>
        <w:t>M</w:t>
      </w:r>
      <w:r w:rsidR="008168D2">
        <w:t xml:space="preserve">ilitary and </w:t>
      </w:r>
      <w:r>
        <w:t>V</w:t>
      </w:r>
      <w:r w:rsidR="008168D2">
        <w:t xml:space="preserve">eterans </w:t>
      </w:r>
      <w:r>
        <w:t>A</w:t>
      </w:r>
      <w:r w:rsidR="008168D2">
        <w:t>ffairs</w:t>
      </w:r>
      <w:r>
        <w:t xml:space="preserve"> </w:t>
      </w:r>
      <w:r w:rsidR="00F637C8">
        <w:t xml:space="preserve">(DMVA) </w:t>
      </w:r>
      <w:r>
        <w:t>to develop a mobile application for veterans and their families.  The mobile application will be a resource guide and will provide veterans and their families with information related to veterans’ legal rights, medical and insurance issues, education, housing, the transition from active to civilian life.  The guide should have substantially the same information</w:t>
      </w:r>
      <w:r w:rsidR="008168D2">
        <w:t xml:space="preserve"> as</w:t>
      </w:r>
      <w:r>
        <w:t xml:space="preserve"> available on the DMVA</w:t>
      </w:r>
      <w:r w:rsidR="00BA73E1">
        <w:t xml:space="preserve"> website, A Resource Guide for New Jersey’s Military, Veterans and Families, and New Jersey Veterans Benefits Guide. </w:t>
      </w:r>
    </w:p>
    <w:p w:rsidR="000C5038" w:rsidRDefault="00BA73E1" w:rsidP="001A7309">
      <w:r>
        <w:tab/>
        <w:t xml:space="preserve">Making these resources available through a mobile application will provide veterans </w:t>
      </w:r>
      <w:r w:rsidR="00734C26">
        <w:t xml:space="preserve">with </w:t>
      </w:r>
      <w:r>
        <w:t>an additional avenue to access DMVA resources.  The content on mobile applications genera</w:t>
      </w:r>
      <w:r w:rsidR="008168D2">
        <w:t>lly loads faster than websites, and</w:t>
      </w:r>
      <w:r>
        <w:t xml:space="preserve"> mobile applications are easier to use than websites and will provide veterans with a better user experience.</w:t>
      </w:r>
      <w:r w:rsidR="00C210CA">
        <w:t xml:space="preserve"> </w:t>
      </w:r>
    </w:p>
    <w:sectPr w:rsidR="000C5038" w:rsidSect="009061F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70A" w:rsidRDefault="00C6570A">
      <w:r>
        <w:separator/>
      </w:r>
    </w:p>
  </w:endnote>
  <w:endnote w:type="continuationSeparator" w:id="0">
    <w:p w:rsidR="00C6570A" w:rsidRDefault="00C65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AB5" w:rsidRDefault="00022AB5" w:rsidP="00022AB5">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530" w:rsidRPr="00921C91" w:rsidRDefault="00904530" w:rsidP="009045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4530" w:rsidRPr="00921C91" w:rsidRDefault="00904530" w:rsidP="00904530">
    <w:pPr>
      <w:pStyle w:val="Footer"/>
      <w:rPr>
        <w:szCs w:val="18"/>
      </w:rPr>
    </w:pPr>
  </w:p>
  <w:p w:rsidR="00904530" w:rsidRPr="00921C91" w:rsidRDefault="00904530" w:rsidP="009045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04530" w:rsidRDefault="00904530" w:rsidP="0090453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70A" w:rsidRDefault="00C6570A">
      <w:r>
        <w:separator/>
      </w:r>
    </w:p>
  </w:footnote>
  <w:footnote w:type="continuationSeparator" w:id="0">
    <w:p w:rsidR="00C6570A" w:rsidRDefault="00C65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5A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61F1" w:rsidRDefault="009061F1" w:rsidP="009061F1">
    <w:pPr>
      <w:pStyle w:val="bpuHeadSpon"/>
    </w:pPr>
    <w:r w:rsidRPr="009061F1">
      <w:rPr>
        <w:rStyle w:val="bpuHeadSponChar"/>
      </w:rPr>
      <w:t>S4296</w:t>
    </w:r>
    <w:r>
      <w:t xml:space="preserve"> LAGANA</w:t>
    </w:r>
    <w:r w:rsidR="00022AB5">
      <w:t xml:space="preserve">, </w:t>
    </w:r>
    <w:r w:rsidR="00022AB5">
      <w:t>GOPAL</w:t>
    </w:r>
  </w:p>
  <w:p w:rsidR="009061F1" w:rsidRDefault="009061F1" w:rsidP="009061F1">
    <w:pPr>
      <w:pStyle w:val="bpuHeadSpon"/>
    </w:pPr>
    <w:r>
      <w:fldChar w:fldCharType="begin"/>
    </w:r>
    <w:r>
      <w:instrText xml:space="preserve"> PAGE  \* MERGEFORMAT </w:instrText>
    </w:r>
    <w:r>
      <w:fldChar w:fldCharType="separate"/>
    </w:r>
    <w:r w:rsidR="00B95AB8">
      <w:rPr>
        <w:noProof/>
      </w:rPr>
      <w:t>5</w:t>
    </w:r>
    <w:r>
      <w:fldChar w:fldCharType="end"/>
    </w:r>
  </w:p>
  <w:p w:rsidR="009061F1" w:rsidRDefault="009061F1" w:rsidP="009061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61F1" w:rsidRDefault="009061F1" w:rsidP="009061F1">
    <w:pPr>
      <w:pStyle w:val="bpuHeadSpon"/>
    </w:pPr>
    <w:r w:rsidRPr="009061F1">
      <w:rPr>
        <w:rStyle w:val="bpuHeadSponChar"/>
      </w:rPr>
      <w:t>S4296</w:t>
    </w:r>
    <w:r>
      <w:t xml:space="preserve"> LAGANA</w:t>
    </w:r>
    <w:r w:rsidR="00022AB5">
      <w:t xml:space="preserve">, </w:t>
    </w:r>
    <w:r w:rsidR="00022AB5">
      <w:t>GOPAL</w:t>
    </w:r>
  </w:p>
  <w:p w:rsidR="009061F1" w:rsidRDefault="009061F1" w:rsidP="009061F1">
    <w:pPr>
      <w:pStyle w:val="bpuHeadSpon"/>
    </w:pPr>
    <w:r>
      <w:fldChar w:fldCharType="begin"/>
    </w:r>
    <w:r>
      <w:instrText xml:space="preserve"> PAGE  \* MERGEFORMAT </w:instrText>
    </w:r>
    <w:r>
      <w:fldChar w:fldCharType="separate"/>
    </w:r>
    <w:r w:rsidR="00B95AB8">
      <w:rPr>
        <w:noProof/>
      </w:rPr>
      <w:t>2</w:t>
    </w:r>
    <w:r>
      <w:fldChar w:fldCharType="end"/>
    </w:r>
  </w:p>
  <w:p w:rsidR="009061F1" w:rsidRDefault="009061F1" w:rsidP="009061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70A"/>
    <w:rsid w:val="000051BD"/>
    <w:rsid w:val="00012B70"/>
    <w:rsid w:val="00013B53"/>
    <w:rsid w:val="000160A5"/>
    <w:rsid w:val="00022AB5"/>
    <w:rsid w:val="0002335B"/>
    <w:rsid w:val="0003549A"/>
    <w:rsid w:val="000367AE"/>
    <w:rsid w:val="00043B22"/>
    <w:rsid w:val="000473AB"/>
    <w:rsid w:val="00054975"/>
    <w:rsid w:val="00057D20"/>
    <w:rsid w:val="0006197C"/>
    <w:rsid w:val="0006281F"/>
    <w:rsid w:val="00071A57"/>
    <w:rsid w:val="0008141C"/>
    <w:rsid w:val="000857E4"/>
    <w:rsid w:val="00092F6B"/>
    <w:rsid w:val="00093D40"/>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3A80"/>
    <w:rsid w:val="00194E78"/>
    <w:rsid w:val="0019707B"/>
    <w:rsid w:val="00197E8B"/>
    <w:rsid w:val="00197FA4"/>
    <w:rsid w:val="001A161A"/>
    <w:rsid w:val="001A2B78"/>
    <w:rsid w:val="001A3B79"/>
    <w:rsid w:val="001A66B6"/>
    <w:rsid w:val="001A7309"/>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26DE"/>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26F69"/>
    <w:rsid w:val="00330395"/>
    <w:rsid w:val="00333704"/>
    <w:rsid w:val="00336624"/>
    <w:rsid w:val="0034025F"/>
    <w:rsid w:val="00340458"/>
    <w:rsid w:val="0034200F"/>
    <w:rsid w:val="003446A0"/>
    <w:rsid w:val="0034481B"/>
    <w:rsid w:val="00346915"/>
    <w:rsid w:val="00350130"/>
    <w:rsid w:val="00354334"/>
    <w:rsid w:val="0035712F"/>
    <w:rsid w:val="0036180C"/>
    <w:rsid w:val="00363CF5"/>
    <w:rsid w:val="00364344"/>
    <w:rsid w:val="003652B9"/>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2DC7"/>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175E"/>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C58"/>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4C26"/>
    <w:rsid w:val="007502CB"/>
    <w:rsid w:val="00752D79"/>
    <w:rsid w:val="00752E20"/>
    <w:rsid w:val="00756EDE"/>
    <w:rsid w:val="007603DF"/>
    <w:rsid w:val="00764456"/>
    <w:rsid w:val="00780E07"/>
    <w:rsid w:val="00781B4D"/>
    <w:rsid w:val="007824BF"/>
    <w:rsid w:val="00783B8D"/>
    <w:rsid w:val="00794B94"/>
    <w:rsid w:val="00794BD4"/>
    <w:rsid w:val="007A2F73"/>
    <w:rsid w:val="007A3061"/>
    <w:rsid w:val="007A4386"/>
    <w:rsid w:val="007A5A0B"/>
    <w:rsid w:val="007A6F93"/>
    <w:rsid w:val="007C0E14"/>
    <w:rsid w:val="007C7DE4"/>
    <w:rsid w:val="007D381E"/>
    <w:rsid w:val="007D40CB"/>
    <w:rsid w:val="007D5796"/>
    <w:rsid w:val="007D59C0"/>
    <w:rsid w:val="007D7D9C"/>
    <w:rsid w:val="007F0691"/>
    <w:rsid w:val="007F485D"/>
    <w:rsid w:val="007F6050"/>
    <w:rsid w:val="00813627"/>
    <w:rsid w:val="008168D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3EC"/>
    <w:rsid w:val="008F1E5A"/>
    <w:rsid w:val="00901BDA"/>
    <w:rsid w:val="00904530"/>
    <w:rsid w:val="009061F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67C7"/>
    <w:rsid w:val="00B90E33"/>
    <w:rsid w:val="00B95AB8"/>
    <w:rsid w:val="00B9676B"/>
    <w:rsid w:val="00BA2EA5"/>
    <w:rsid w:val="00BA364B"/>
    <w:rsid w:val="00BA73E1"/>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554"/>
    <w:rsid w:val="00C12E48"/>
    <w:rsid w:val="00C13D14"/>
    <w:rsid w:val="00C15F53"/>
    <w:rsid w:val="00C210CA"/>
    <w:rsid w:val="00C22BBD"/>
    <w:rsid w:val="00C23A45"/>
    <w:rsid w:val="00C23F09"/>
    <w:rsid w:val="00C25356"/>
    <w:rsid w:val="00C328D0"/>
    <w:rsid w:val="00C3333D"/>
    <w:rsid w:val="00C46BC1"/>
    <w:rsid w:val="00C5235F"/>
    <w:rsid w:val="00C54CE2"/>
    <w:rsid w:val="00C6570A"/>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862"/>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FAE"/>
    <w:rsid w:val="00D27FF3"/>
    <w:rsid w:val="00D32A49"/>
    <w:rsid w:val="00D343D0"/>
    <w:rsid w:val="00D3664D"/>
    <w:rsid w:val="00D40395"/>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2790"/>
    <w:rsid w:val="00F637C8"/>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46F9"/>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FB49AB"/>
  <w15:docId w15:val="{C5F1766B-F349-46D7-AB5C-3DA7D9D60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FooterChar">
    <w:name w:val="Footer Char"/>
    <w:basedOn w:val="DefaultParagraphFont"/>
    <w:link w:val="Footer"/>
    <w:rsid w:val="00904530"/>
    <w:rPr>
      <w:b/>
      <w:sz w:val="18"/>
      <w:szCs w:val="24"/>
    </w:rPr>
  </w:style>
  <w:style w:type="character" w:styleId="LineNumber">
    <w:name w:val="line number"/>
    <w:basedOn w:val="DefaultParagraphFont"/>
    <w:semiHidden/>
    <w:unhideWhenUsed/>
    <w:rsid w:val="009061F1"/>
  </w:style>
  <w:style w:type="paragraph" w:styleId="BalloonText">
    <w:name w:val="Balloon Text"/>
    <w:basedOn w:val="Normal"/>
    <w:link w:val="BalloonTextChar"/>
    <w:semiHidden/>
    <w:unhideWhenUsed/>
    <w:rsid w:val="00CD08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08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D8225-8CD0-4528-BE75-0DC294775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1530</Words>
  <Characters>8572</Characters>
  <Application>Microsoft Office Word</Application>
  <DocSecurity>0</DocSecurity>
  <Lines>203</Lines>
  <Paragraphs>56</Paragraphs>
  <ScaleCrop>false</ScaleCrop>
  <HeadingPairs>
    <vt:vector size="2" baseType="variant">
      <vt:variant>
        <vt:lpstr>Title</vt:lpstr>
      </vt:variant>
      <vt:variant>
        <vt:i4>1</vt:i4>
      </vt:variant>
    </vt:vector>
  </HeadingPairs>
  <TitlesOfParts>
    <vt:vector size="1" baseType="lpstr">
      <vt:lpstr> </vt:lpstr>
    </vt:vector>
  </TitlesOfParts>
  <Manager>R56</Manager>
  <Company>NJ Office of Legislative Services</Company>
  <LinksUpToDate>false</LinksUpToDate>
  <CharactersWithSpaces>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S4296</dc:title>
  <dc:subject/>
  <dc:creator>Senator  LAGANA</dc:creator>
  <cp:keywords>S4296|5|SG |336|76|76|N|0|</cp:keywords>
  <dc:description>INTRODUCED JANUARY 4, 2022</dc:description>
  <cp:lastModifiedBy>Todaro, Vivian</cp:lastModifiedBy>
  <cp:revision>2</cp:revision>
  <cp:lastPrinted>2022-01-07T22:09:00Z</cp:lastPrinted>
  <dcterms:created xsi:type="dcterms:W3CDTF">2022-01-07T22:09:00Z</dcterms:created>
  <dcterms:modified xsi:type="dcterms:W3CDTF">2022-01-07T22:09:00Z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