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C01" w:rsidRDefault="00B30C01" w:rsidP="00B30C01">
      <w:pPr>
        <w:pStyle w:val="bpuBill"/>
      </w:pPr>
      <w:bookmarkStart w:id="0" w:name="bpuFrontPg"/>
      <w:bookmarkEnd w:id="0"/>
      <w:r>
        <w:t xml:space="preserve">SENATE, No. 4301 </w:t>
      </w:r>
    </w:p>
    <w:p w:rsidR="00B30C01" w:rsidRPr="009D38FF" w:rsidRDefault="00B30C01" w:rsidP="00B30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81256" r:id="rId8"/>
        </w:object>
      </w:r>
    </w:p>
    <w:p w:rsidR="00B30C01" w:rsidRDefault="00B30C01" w:rsidP="00B30C01">
      <w:pPr>
        <w:pStyle w:val="bpuState"/>
      </w:pPr>
      <w:r>
        <w:t>STATE OF NEW JERSEY</w:t>
      </w:r>
    </w:p>
    <w:p w:rsidR="00B30C01" w:rsidRDefault="00B30C01" w:rsidP="00B30C01">
      <w:pPr>
        <w:pStyle w:val="bpuLegislature"/>
      </w:pPr>
      <w:r>
        <w:t>219th LEGISLATURE</w:t>
      </w:r>
    </w:p>
    <w:p w:rsidR="00B30C01" w:rsidRDefault="00B30C01" w:rsidP="00B30C01">
      <w:pPr>
        <w:pStyle w:val="bpuWpGraphic"/>
      </w:pPr>
      <w:r>
        <w:object w:dxaOrig="8985" w:dyaOrig="255">
          <v:shape id="_x0000_i1026" type="#_x0000_t75" style="width:6in;height:11.8pt" o:ole="">
            <v:imagedata r:id="rId7" o:title=""/>
          </v:shape>
          <o:OLEObject Type="Embed" ProgID="WPWin6.1" ShapeID="_x0000_i1026" DrawAspect="Content" ObjectID="_1703081257" r:id="rId9"/>
        </w:object>
      </w:r>
      <w:r>
        <w:t xml:space="preserve">  </w:t>
      </w:r>
    </w:p>
    <w:p w:rsidR="00B30C01" w:rsidRDefault="00B30C01" w:rsidP="00B30C01">
      <w:pPr>
        <w:pStyle w:val="bpuIntro"/>
      </w:pPr>
      <w:r>
        <w:t>INTRODUCED DECEMBER 20, 2021</w:t>
      </w:r>
    </w:p>
    <w:p w:rsidR="00B30C01" w:rsidRDefault="00B30C01" w:rsidP="00B30C01">
      <w:pPr>
        <w:pStyle w:val="bpuIntro"/>
      </w:pPr>
    </w:p>
    <w:p w:rsidR="00B30C01" w:rsidRDefault="00B30C01" w:rsidP="00B30C01">
      <w:pPr>
        <w:pStyle w:val="bpuIntro"/>
        <w:sectPr w:rsidR="00B30C01" w:rsidSect="001E048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30C01" w:rsidRDefault="00B30C01" w:rsidP="00B30C01">
      <w:pPr>
        <w:pStyle w:val="bpuIntro"/>
      </w:pPr>
    </w:p>
    <w:p w:rsidR="00B30C01" w:rsidRDefault="00B30C01" w:rsidP="00B30C01">
      <w:pPr>
        <w:pStyle w:val="bpuSponsor"/>
      </w:pPr>
      <w:r>
        <w:t>Sponsored by:</w:t>
      </w:r>
    </w:p>
    <w:p w:rsidR="00B30C01" w:rsidRDefault="00B30C01" w:rsidP="00B30C01">
      <w:pPr>
        <w:pStyle w:val="bpuSponsor"/>
      </w:pPr>
      <w:r>
        <w:t>Senator  STEPHEN M. SWEENEY</w:t>
      </w:r>
    </w:p>
    <w:p w:rsidR="00B30C01" w:rsidRDefault="00B30C01" w:rsidP="00B30C01">
      <w:pPr>
        <w:pStyle w:val="bpuSponsor"/>
      </w:pPr>
      <w:r>
        <w:t>District 3 (Cumberland, Gloucester and Salem)</w:t>
      </w:r>
    </w:p>
    <w:p w:rsidR="00B30C01" w:rsidRDefault="001E0487" w:rsidP="001E0487">
      <w:pPr>
        <w:pStyle w:val="bpuSponsor"/>
      </w:pPr>
      <w:r>
        <w:t>Senator  JAMES BEACH</w:t>
      </w:r>
    </w:p>
    <w:p w:rsidR="001E0487" w:rsidRDefault="001E0487" w:rsidP="001E0487">
      <w:pPr>
        <w:pStyle w:val="bpuSponsor"/>
      </w:pPr>
      <w:r>
        <w:t>District 6 (Burlington and Camden)</w:t>
      </w:r>
    </w:p>
    <w:p w:rsidR="001E0487" w:rsidRPr="001E0487" w:rsidRDefault="001E0487" w:rsidP="001E0487">
      <w:pPr>
        <w:pStyle w:val="bpuSponsor"/>
      </w:pPr>
    </w:p>
    <w:p w:rsidR="00B30C01" w:rsidRDefault="00B30C01" w:rsidP="00B30C01">
      <w:pPr>
        <w:pStyle w:val="bpuSponsor"/>
      </w:pPr>
    </w:p>
    <w:p w:rsidR="00B30C01" w:rsidRDefault="00B30C01" w:rsidP="00B30C01">
      <w:pPr>
        <w:pStyle w:val="bpuSponsor"/>
      </w:pPr>
    </w:p>
    <w:p w:rsidR="00B30C01" w:rsidRDefault="00B30C01" w:rsidP="00B30C01">
      <w:pPr>
        <w:pStyle w:val="bpuSponsor"/>
      </w:pPr>
    </w:p>
    <w:p w:rsidR="00B30C01" w:rsidRDefault="00B30C01" w:rsidP="00B30C01">
      <w:pPr>
        <w:pStyle w:val="bpuSponsor"/>
      </w:pPr>
      <w:r>
        <w:t>SYNOPSIS</w:t>
      </w:r>
    </w:p>
    <w:p w:rsidR="00B30C01" w:rsidRDefault="00B30C01" w:rsidP="00B30C01">
      <w:pPr>
        <w:pStyle w:val="bpuNormText"/>
      </w:pPr>
      <w:r>
        <w:tab/>
        <w:t xml:space="preserve">Includes duct cleaning as maintenance work subject to the prevailing wage law. </w:t>
      </w:r>
    </w:p>
    <w:p w:rsidR="00B30C01" w:rsidRDefault="00B30C01" w:rsidP="00B30C01">
      <w:pPr>
        <w:pStyle w:val="bpuNormText"/>
      </w:pPr>
    </w:p>
    <w:p w:rsidR="00B30C01" w:rsidRDefault="00B30C01" w:rsidP="00B30C01">
      <w:pPr>
        <w:pStyle w:val="bpuSponsor"/>
      </w:pPr>
      <w:r>
        <w:t xml:space="preserve">CURRENT VERSION OF TEXT </w:t>
      </w:r>
    </w:p>
    <w:p w:rsidR="00B30C01" w:rsidRDefault="00B30C01" w:rsidP="00B30C01">
      <w:pPr>
        <w:pStyle w:val="bpuNormText"/>
      </w:pPr>
      <w:r>
        <w:tab/>
        <w:t>As introduced.</w:t>
      </w:r>
    </w:p>
    <w:p w:rsidR="00B30C01" w:rsidRDefault="00B30C01" w:rsidP="00B30C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0C01" w:rsidRDefault="00B30C01" w:rsidP="00122025">
      <w:pPr>
        <w:pStyle w:val="FronterPage"/>
        <w:tabs>
          <w:tab w:val="clear" w:pos="1440"/>
          <w:tab w:val="clear" w:pos="2160"/>
          <w:tab w:val="clear" w:pos="2880"/>
          <w:tab w:val="clear" w:pos="3600"/>
          <w:tab w:val="clear" w:pos="4320"/>
          <w:tab w:val="clear" w:pos="5040"/>
        </w:tabs>
        <w:sectPr w:rsidR="00B30C01" w:rsidSect="00B30C01">
          <w:type w:val="continuous"/>
          <w:pgSz w:w="12240" w:h="20160" w:code="5"/>
          <w:pgMar w:top="1440" w:right="2275" w:bottom="1440" w:left="2275" w:header="72" w:footer="720" w:gutter="0"/>
          <w:pgNumType w:start="1"/>
          <w:cols w:space="720"/>
          <w:docGrid w:linePitch="360"/>
        </w:sectPr>
      </w:pPr>
    </w:p>
    <w:p w:rsidR="00686AEB" w:rsidRPr="00677316" w:rsidRDefault="00B87AC7" w:rsidP="003E47BA">
      <w:pPr>
        <w:pStyle w:val="HangingAnAct"/>
        <w:rPr>
          <w:rStyle w:val="HangingAnActChar"/>
        </w:rPr>
      </w:pPr>
      <w:r>
        <w:rPr>
          <w:rStyle w:val="BillHead"/>
        </w:rPr>
        <w:lastRenderedPageBreak/>
        <w:t>An Act</w:t>
      </w:r>
      <w:r w:rsidR="00686AEB" w:rsidRPr="006B7FA7">
        <w:rPr>
          <w:rStyle w:val="HangingAnActChar"/>
        </w:rPr>
        <w:t xml:space="preserve"> </w:t>
      </w:r>
      <w:r w:rsidR="00DC1B25">
        <w:rPr>
          <w:rStyle w:val="HangingAnActChar"/>
        </w:rPr>
        <w:t xml:space="preserve">concerning duct work and amending </w:t>
      </w:r>
      <w:r w:rsidR="00DC1B25" w:rsidRPr="00F0394E">
        <w:t>P.L.1963, c.150</w:t>
      </w:r>
      <w:r w:rsidR="00DC1B25">
        <w:t>.</w:t>
      </w:r>
    </w:p>
    <w:p w:rsidR="000B1054" w:rsidRPr="00D71D68" w:rsidRDefault="000B1054" w:rsidP="000B1054"/>
    <w:p w:rsidR="00686AEB" w:rsidRPr="00AA7880" w:rsidRDefault="00686AEB" w:rsidP="00686AEB">
      <w:r>
        <w:tab/>
      </w:r>
      <w:r w:rsidR="00B87AC7">
        <w:rPr>
          <w:rStyle w:val="BillHeading2"/>
        </w:rPr>
        <w:t>Be It Enacted</w:t>
      </w:r>
      <w:r>
        <w:rPr>
          <w:rStyle w:val="BillHeading2"/>
        </w:rPr>
        <w:t xml:space="preserve"> </w:t>
      </w:r>
      <w:r w:rsidR="00B87AC7">
        <w:rPr>
          <w:rStyle w:val="BillLanguage"/>
        </w:rPr>
        <w:t>by the Senate and General Assembly of the State of New Jersey:</w:t>
      </w:r>
    </w:p>
    <w:p w:rsidR="00686AEB" w:rsidRPr="00D71D68" w:rsidRDefault="00686AEB" w:rsidP="00686AEB"/>
    <w:p w:rsidR="00D30777" w:rsidRDefault="00D30777" w:rsidP="00D30777">
      <w:r>
        <w:tab/>
        <w:t>1.</w:t>
      </w:r>
      <w:r>
        <w:tab/>
        <w:t>Section 2 of P.L.1963, c.150 (C.34:11-56.26) is amended to read as follows:</w:t>
      </w:r>
    </w:p>
    <w:p w:rsidR="00D30777" w:rsidRDefault="00D30777" w:rsidP="00D30777">
      <w:r>
        <w:tab/>
        <w:t>2.</w:t>
      </w:r>
      <w:r>
        <w:tab/>
        <w:t>As used in this act:</w:t>
      </w:r>
    </w:p>
    <w:p w:rsidR="00D30777" w:rsidRDefault="00D30777" w:rsidP="00D30777">
      <w:r>
        <w:tab/>
        <w:t>(1)</w:t>
      </w:r>
      <w:r w:rsidR="00AF361C">
        <w:tab/>
      </w:r>
      <w:r>
        <w:t>"Department" means the Department of Labor and Workforce Development of the State of New Jersey.</w:t>
      </w:r>
    </w:p>
    <w:p w:rsidR="00D30777" w:rsidRDefault="00D30777" w:rsidP="00D30777">
      <w:r>
        <w:tab/>
        <w:t>(2)</w:t>
      </w:r>
      <w:r w:rsidR="00AF361C">
        <w:tab/>
      </w:r>
      <w:r>
        <w:t xml:space="preserve">"Locality"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 </w:t>
      </w:r>
    </w:p>
    <w:p w:rsidR="00D30777" w:rsidRDefault="00D30777" w:rsidP="00D30777">
      <w:r>
        <w:tab/>
        <w:t>(3)</w:t>
      </w:r>
      <w:r w:rsidR="00AF361C">
        <w:tab/>
      </w:r>
      <w:r>
        <w:t xml:space="preserve">"Maintenance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 </w:t>
      </w:r>
    </w:p>
    <w:p w:rsidR="00D30777" w:rsidRDefault="00D30777" w:rsidP="00D30777">
      <w:r>
        <w:tab/>
        <w:t>(4)</w:t>
      </w:r>
      <w:r w:rsidR="00AF361C">
        <w:tab/>
      </w:r>
      <w:r>
        <w:t xml:space="preserve">"Public body" means the State of New Jersey, any of its political subdivisions, any authority created by the Legislature of the State of New Jersey and any instrumentality or agency of the State of New Jersey or of any of its political subdivisions </w:t>
      </w:r>
    </w:p>
    <w:p w:rsidR="00D30777" w:rsidRDefault="00D30777" w:rsidP="00D30777">
      <w:r>
        <w:tab/>
        <w:t>(5)</w:t>
      </w:r>
      <w:r w:rsidR="00AF361C">
        <w:tab/>
      </w:r>
      <w:r>
        <w:t>"Public work" means construction, reconstruction, demolition, alteration, custom fabrication or repair work, or maintenance work, includin</w:t>
      </w:r>
      <w:r w:rsidR="00DC1B25">
        <w:t xml:space="preserve">g </w:t>
      </w:r>
      <w:r>
        <w:rPr>
          <w:u w:val="single"/>
        </w:rPr>
        <w:t>duct cleaning,</w:t>
      </w:r>
      <w:r>
        <w:t xml:space="preserve"> painting</w:t>
      </w:r>
      <w:r>
        <w:rPr>
          <w:u w:val="single"/>
        </w:rPr>
        <w:t>,</w:t>
      </w:r>
      <w:r>
        <w:t xml:space="preserve">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 </w:t>
      </w:r>
    </w:p>
    <w:p w:rsidR="00D30777" w:rsidRDefault="00D30777" w:rsidP="00D30777">
      <w:r>
        <w:tab/>
        <w:t>(a)</w:t>
      </w:r>
      <w:r w:rsidR="00AF361C">
        <w:tab/>
      </w:r>
      <w:r>
        <w:t xml:space="preserve">Not less than 55% of the property or premises is leased by a public body, or is subject to an agreement to be subsequently leased by the public body; an </w:t>
      </w:r>
    </w:p>
    <w:p w:rsidR="00D30777" w:rsidRDefault="00D30777" w:rsidP="00D30777">
      <w:r>
        <w:tab/>
        <w:t>(b)</w:t>
      </w:r>
      <w:r w:rsidR="00AF361C">
        <w:tab/>
      </w:r>
      <w:r>
        <w:t>The portion of the property or premises that is leased or subject to an agreement to be subsequently leased by the public body measures more than 20,000 square feet.</w:t>
      </w:r>
    </w:p>
    <w:p w:rsidR="00D30777" w:rsidRDefault="00D30777" w:rsidP="00D30777">
      <w:r>
        <w:tab/>
        <w:t>(6)</w:t>
      </w:r>
      <w:r w:rsidR="00AF361C">
        <w:tab/>
      </w:r>
      <w:r>
        <w:t>"Commissioner" means the Commissioner of Labor and Workforce Development or his duly authorized representatives.</w:t>
      </w:r>
      <w:bookmarkStart w:id="1" w:name="_GoBack"/>
      <w:bookmarkEnd w:id="1"/>
    </w:p>
    <w:p w:rsidR="00D30777" w:rsidRDefault="00D30777" w:rsidP="00D30777">
      <w:r>
        <w:tab/>
        <w:t>(7)</w:t>
      </w:r>
      <w:r w:rsidR="00AF361C">
        <w:tab/>
      </w:r>
      <w:r>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D30777" w:rsidRDefault="00D30777" w:rsidP="00D30777">
      <w:r>
        <w:tab/>
        <w:t>(8)</w:t>
      </w:r>
      <w:r w:rsidR="00AF361C">
        <w:tab/>
      </w:r>
      <w:r>
        <w:t>"Work performed under a rehabilitation program" means work arranged by and at a State institution primarily for teaching and upgrading the skills and employment opportunities of the inmates of such institutions.</w:t>
      </w:r>
    </w:p>
    <w:p w:rsidR="00D30777" w:rsidRDefault="00D30777" w:rsidP="00D30777">
      <w:r>
        <w:tab/>
        <w:t>(9)</w:t>
      </w:r>
      <w:r w:rsidR="00AF361C">
        <w:tab/>
      </w:r>
      <w:r>
        <w:t>"Prevailing wage" means the wage rate paid by virtue of collective bargaining agreements by employers employing a majority of workers of that craft or trade subject to said collective bargaining agreements, in the locality in which the public work is done.</w:t>
      </w:r>
    </w:p>
    <w:p w:rsidR="00D30777" w:rsidRDefault="00D30777" w:rsidP="00D30777">
      <w:r>
        <w:tab/>
        <w:t>(10) "Act" means the provisions of P.L.1963, c.150 (C.34:11-56.25 et seq.) and the rules and regulations issued hereunder.</w:t>
      </w:r>
    </w:p>
    <w:p w:rsidR="00D30777" w:rsidRDefault="00D30777" w:rsidP="00D30777">
      <w:r>
        <w:tab/>
        <w:t>(11) "Prevailing wage contract threshold amount" means:</w:t>
      </w:r>
    </w:p>
    <w:p w:rsidR="00D30777" w:rsidRDefault="00D30777" w:rsidP="00D30777">
      <w:r>
        <w:tab/>
        <w:t>(a)</w:t>
      </w:r>
      <w:r w:rsidR="00AF361C">
        <w:tab/>
      </w:r>
      <w:r>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D30777" w:rsidRDefault="00D30777" w:rsidP="00D30777">
      <w:r>
        <w:tab/>
        <w:t>(b)</w:t>
      </w:r>
      <w:r w:rsidR="00AF361C">
        <w:tab/>
      </w:r>
      <w:r>
        <w:t>In the case of any public work other than a public work described in paragraph (a) of this subsection, an amount equal to $2,000.</w:t>
      </w:r>
    </w:p>
    <w:p w:rsidR="00D30777" w:rsidRDefault="00D30777" w:rsidP="00D30777">
      <w:r>
        <w:tab/>
        <w:t>(12) "Custom fabrication" means:</w:t>
      </w:r>
    </w:p>
    <w:p w:rsidR="00D30777" w:rsidRDefault="00D30777" w:rsidP="00D30777">
      <w:r>
        <w:tab/>
        <w:t>(a)</w:t>
      </w:r>
      <w:r w:rsidR="00AF361C">
        <w:tab/>
      </w:r>
      <w:r>
        <w:t>the fabrication of any of the following: plumbing, heating, cooling, ventilation or exhaust duct systems, mechanical insulation, or one or more signs in a project which cost a total of more than $30,000 and are part of a project upon completion; or</w:t>
      </w:r>
    </w:p>
    <w:p w:rsidR="00D30777" w:rsidRDefault="00D30777" w:rsidP="00D30777">
      <w:r>
        <w:tab/>
        <w:t>(b)</w:t>
      </w:r>
      <w:r w:rsidR="00AF361C">
        <w:tab/>
      </w:r>
      <w:r>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D30777" w:rsidRDefault="00D30777" w:rsidP="00D30777">
      <w:r>
        <w:t>(</w:t>
      </w:r>
      <w:proofErr w:type="spellStart"/>
      <w:r>
        <w:t>cf</w:t>
      </w:r>
      <w:proofErr w:type="spellEnd"/>
      <w:r>
        <w:t>: P.L. 2021, c.253)</w:t>
      </w:r>
    </w:p>
    <w:p w:rsidR="00D30777" w:rsidRDefault="00D30777" w:rsidP="00686AEB"/>
    <w:p w:rsidR="00686AEB" w:rsidRPr="00AA7880" w:rsidRDefault="00686AEB" w:rsidP="00686AEB">
      <w:r>
        <w:tab/>
      </w:r>
      <w:r w:rsidR="00D30777">
        <w:t>2.</w:t>
      </w:r>
      <w:r w:rsidR="00D30777">
        <w:tab/>
      </w:r>
      <w:r w:rsidR="00B87AC7">
        <w:t>This act shall take effect</w:t>
      </w:r>
      <w:r w:rsidR="00D30777">
        <w:t xml:space="preserve"> immediately.</w:t>
      </w:r>
    </w:p>
    <w:p w:rsidR="00686AEB" w:rsidRDefault="00686AEB" w:rsidP="00686AEB"/>
    <w:p w:rsidR="00D30777" w:rsidRPr="00CE7BD8" w:rsidRDefault="00D30777" w:rsidP="00686AEB"/>
    <w:p w:rsidR="00686AEB" w:rsidRPr="00AA7880" w:rsidRDefault="00686AEB" w:rsidP="00686AEB">
      <w:pPr>
        <w:jc w:val="center"/>
      </w:pPr>
      <w:r w:rsidRPr="00D71D68">
        <w:t>STATEMENT</w:t>
      </w:r>
    </w:p>
    <w:p w:rsidR="00686AEB" w:rsidRDefault="00686AEB" w:rsidP="00686AEB"/>
    <w:p w:rsidR="00D30777" w:rsidRDefault="00D30777" w:rsidP="00686AEB">
      <w:r>
        <w:tab/>
        <w:t>This bill includes duct cleaning</w:t>
      </w:r>
      <w:r w:rsidR="00F0394E">
        <w:t xml:space="preserve"> as maintenance work which is subject to the provisions of the </w:t>
      </w:r>
      <w:r w:rsidR="00F0394E" w:rsidRPr="00F0394E">
        <w:t>"New Jersey Prevailing Wage Act," P.L.1963, c.150 (C.34:11-56.25 et seq.)</w:t>
      </w:r>
    </w:p>
    <w:sectPr w:rsidR="00D30777" w:rsidSect="00B30C0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14E" w:rsidRDefault="00B9614E">
      <w:r>
        <w:separator/>
      </w:r>
    </w:p>
  </w:endnote>
  <w:endnote w:type="continuationSeparator" w:id="0">
    <w:p w:rsidR="00B9614E" w:rsidRDefault="00B9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6FE" w:rsidRDefault="001E0487" w:rsidP="001E0487">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AC7" w:rsidRPr="00921C91" w:rsidRDefault="00B87A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7AC7" w:rsidRPr="00921C91" w:rsidRDefault="00B87AC7">
    <w:pPr>
      <w:pStyle w:val="Footer"/>
      <w:rPr>
        <w:szCs w:val="18"/>
      </w:rPr>
    </w:pPr>
  </w:p>
  <w:p w:rsidR="00B87AC7" w:rsidRPr="00921C91" w:rsidRDefault="00B87A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7AC7" w:rsidRDefault="00B87A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14E" w:rsidRDefault="00B9614E">
      <w:r>
        <w:separator/>
      </w:r>
    </w:p>
  </w:footnote>
  <w:footnote w:type="continuationSeparator" w:id="0">
    <w:p w:rsidR="00B9614E" w:rsidRDefault="00B96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0C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0C01" w:rsidRDefault="00B30C01" w:rsidP="00B30C01">
    <w:pPr>
      <w:pStyle w:val="bpuHeadSpon"/>
    </w:pPr>
    <w:r w:rsidRPr="00B30C01">
      <w:rPr>
        <w:rStyle w:val="bpuHeadSponChar"/>
      </w:rPr>
      <w:t>S4301</w:t>
    </w:r>
    <w:r>
      <w:t xml:space="preserve"> SWEENEY</w:t>
    </w:r>
    <w:r w:rsidR="001E0487">
      <w:t xml:space="preserve">, </w:t>
    </w:r>
    <w:r w:rsidR="001E0487">
      <w:t>BEACH</w:t>
    </w:r>
  </w:p>
  <w:p w:rsidR="00B30C01" w:rsidRDefault="00B30C01" w:rsidP="00B30C01">
    <w:pPr>
      <w:pStyle w:val="bpuHeadSpon"/>
    </w:pPr>
    <w:r>
      <w:fldChar w:fldCharType="begin"/>
    </w:r>
    <w:r>
      <w:instrText xml:space="preserve"> PAGE  \* MERGEFORMAT </w:instrText>
    </w:r>
    <w:r>
      <w:fldChar w:fldCharType="separate"/>
    </w:r>
    <w:r w:rsidR="00130CD4">
      <w:rPr>
        <w:noProof/>
      </w:rPr>
      <w:t>4</w:t>
    </w:r>
    <w:r>
      <w:fldChar w:fldCharType="end"/>
    </w:r>
  </w:p>
  <w:p w:rsidR="00B30C01" w:rsidRDefault="00B30C01" w:rsidP="00B30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0C01" w:rsidRDefault="00B30C01" w:rsidP="00B30C01">
    <w:pPr>
      <w:pStyle w:val="bpuHeadSpon"/>
    </w:pPr>
    <w:r w:rsidRPr="00B30C01">
      <w:rPr>
        <w:rStyle w:val="bpuHeadSponChar"/>
      </w:rPr>
      <w:t>S4301</w:t>
    </w:r>
    <w:r>
      <w:t xml:space="preserve"> SWEENEY</w:t>
    </w:r>
    <w:r w:rsidR="001E0487">
      <w:t xml:space="preserve">, </w:t>
    </w:r>
    <w:r w:rsidR="001E0487">
      <w:t>BEACH</w:t>
    </w:r>
  </w:p>
  <w:p w:rsidR="00B30C01" w:rsidRDefault="00B30C01" w:rsidP="00B30C01">
    <w:pPr>
      <w:pStyle w:val="bpuHeadSpon"/>
    </w:pPr>
    <w:r>
      <w:fldChar w:fldCharType="begin"/>
    </w:r>
    <w:r>
      <w:instrText xml:space="preserve"> PAGE  \* MERGEFORMAT </w:instrText>
    </w:r>
    <w:r>
      <w:fldChar w:fldCharType="separate"/>
    </w:r>
    <w:r w:rsidR="00130CD4">
      <w:rPr>
        <w:noProof/>
      </w:rPr>
      <w:t>2</w:t>
    </w:r>
    <w:r>
      <w:fldChar w:fldCharType="end"/>
    </w:r>
  </w:p>
  <w:p w:rsidR="00B30C01" w:rsidRDefault="00B30C01" w:rsidP="00B30C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14E"/>
    <w:rsid w:val="000051BD"/>
    <w:rsid w:val="000160A5"/>
    <w:rsid w:val="0002335B"/>
    <w:rsid w:val="0003549A"/>
    <w:rsid w:val="000367AE"/>
    <w:rsid w:val="00043B22"/>
    <w:rsid w:val="00054975"/>
    <w:rsid w:val="00057D20"/>
    <w:rsid w:val="0006197C"/>
    <w:rsid w:val="0006281F"/>
    <w:rsid w:val="0007658D"/>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0A37"/>
    <w:rsid w:val="00122025"/>
    <w:rsid w:val="0013000E"/>
    <w:rsid w:val="00130CD4"/>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1C1"/>
    <w:rsid w:val="001B4716"/>
    <w:rsid w:val="001B4EA4"/>
    <w:rsid w:val="001C320A"/>
    <w:rsid w:val="001C7C52"/>
    <w:rsid w:val="001D25F3"/>
    <w:rsid w:val="001E0487"/>
    <w:rsid w:val="001E15F1"/>
    <w:rsid w:val="001E16FA"/>
    <w:rsid w:val="001E6213"/>
    <w:rsid w:val="001F14C7"/>
    <w:rsid w:val="001F7405"/>
    <w:rsid w:val="00205533"/>
    <w:rsid w:val="00211E31"/>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41D"/>
    <w:rsid w:val="00354334"/>
    <w:rsid w:val="0036180C"/>
    <w:rsid w:val="00363CF5"/>
    <w:rsid w:val="00363EF2"/>
    <w:rsid w:val="00364344"/>
    <w:rsid w:val="003702CA"/>
    <w:rsid w:val="00370617"/>
    <w:rsid w:val="0037125B"/>
    <w:rsid w:val="00382F1F"/>
    <w:rsid w:val="003840E5"/>
    <w:rsid w:val="00391DA4"/>
    <w:rsid w:val="003A1DA7"/>
    <w:rsid w:val="003A3C64"/>
    <w:rsid w:val="003A3F83"/>
    <w:rsid w:val="003B4F2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26FE"/>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67CE"/>
    <w:rsid w:val="00707CD3"/>
    <w:rsid w:val="00711B5D"/>
    <w:rsid w:val="00716BB9"/>
    <w:rsid w:val="007256D1"/>
    <w:rsid w:val="007279FD"/>
    <w:rsid w:val="007502CB"/>
    <w:rsid w:val="00752D79"/>
    <w:rsid w:val="00752E20"/>
    <w:rsid w:val="00756EDE"/>
    <w:rsid w:val="00764456"/>
    <w:rsid w:val="00774F5E"/>
    <w:rsid w:val="00780E07"/>
    <w:rsid w:val="00781B4D"/>
    <w:rsid w:val="007824BF"/>
    <w:rsid w:val="00783B8D"/>
    <w:rsid w:val="00794B94"/>
    <w:rsid w:val="00794BD4"/>
    <w:rsid w:val="007A2F73"/>
    <w:rsid w:val="007A3061"/>
    <w:rsid w:val="007A5A0B"/>
    <w:rsid w:val="007A6F93"/>
    <w:rsid w:val="007C0E14"/>
    <w:rsid w:val="007C4CE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379"/>
    <w:rsid w:val="008F1E5A"/>
    <w:rsid w:val="00901BDA"/>
    <w:rsid w:val="009121D8"/>
    <w:rsid w:val="00912D9C"/>
    <w:rsid w:val="00916F7A"/>
    <w:rsid w:val="00917FE3"/>
    <w:rsid w:val="009318C7"/>
    <w:rsid w:val="00931C09"/>
    <w:rsid w:val="009348C2"/>
    <w:rsid w:val="0094131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61C"/>
    <w:rsid w:val="00B0116D"/>
    <w:rsid w:val="00B01173"/>
    <w:rsid w:val="00B02F35"/>
    <w:rsid w:val="00B05A3C"/>
    <w:rsid w:val="00B07100"/>
    <w:rsid w:val="00B1138C"/>
    <w:rsid w:val="00B2574A"/>
    <w:rsid w:val="00B27362"/>
    <w:rsid w:val="00B30C01"/>
    <w:rsid w:val="00B35D8A"/>
    <w:rsid w:val="00B42580"/>
    <w:rsid w:val="00B45B34"/>
    <w:rsid w:val="00B57047"/>
    <w:rsid w:val="00B61D86"/>
    <w:rsid w:val="00B6342D"/>
    <w:rsid w:val="00B726BD"/>
    <w:rsid w:val="00B732BC"/>
    <w:rsid w:val="00B87AC7"/>
    <w:rsid w:val="00B90E33"/>
    <w:rsid w:val="00B9614E"/>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F3C"/>
    <w:rsid w:val="00CB6246"/>
    <w:rsid w:val="00CC0A17"/>
    <w:rsid w:val="00CD0F93"/>
    <w:rsid w:val="00CD1BD1"/>
    <w:rsid w:val="00CD528D"/>
    <w:rsid w:val="00CE78BF"/>
    <w:rsid w:val="00CF65EB"/>
    <w:rsid w:val="00CF72AD"/>
    <w:rsid w:val="00D02441"/>
    <w:rsid w:val="00D039F4"/>
    <w:rsid w:val="00D0775A"/>
    <w:rsid w:val="00D10496"/>
    <w:rsid w:val="00D11173"/>
    <w:rsid w:val="00D1215F"/>
    <w:rsid w:val="00D16561"/>
    <w:rsid w:val="00D17FF8"/>
    <w:rsid w:val="00D268AC"/>
    <w:rsid w:val="00D27FF3"/>
    <w:rsid w:val="00D30777"/>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1B25"/>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828"/>
    <w:rsid w:val="00F00D08"/>
    <w:rsid w:val="00F02BF9"/>
    <w:rsid w:val="00F0394E"/>
    <w:rsid w:val="00F0717E"/>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531"/>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C2078"/>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7F298F"/>
  <w15:docId w15:val="{0C0D4FCF-E3D4-4819-8201-B7E64A21A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30C01"/>
  </w:style>
  <w:style w:type="paragraph" w:styleId="BalloonText">
    <w:name w:val="Balloon Text"/>
    <w:basedOn w:val="Normal"/>
    <w:link w:val="BalloonTextChar"/>
    <w:semiHidden/>
    <w:unhideWhenUsed/>
    <w:rsid w:val="003514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4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0D307-C989-4761-AA89-B01310FFA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988</Words>
  <Characters>5137</Characters>
  <Application>Microsoft Office Word</Application>
  <DocSecurity>0</DocSecurity>
  <Lines>132</Lines>
  <Paragraphs>39</Paragraphs>
  <ScaleCrop>false</ScaleCrop>
  <HeadingPairs>
    <vt:vector size="2" baseType="variant">
      <vt:variant>
        <vt:lpstr>Title</vt:lpstr>
      </vt:variant>
      <vt:variant>
        <vt:i4>1</vt:i4>
      </vt:variant>
    </vt:vector>
  </HeadingPairs>
  <TitlesOfParts>
    <vt:vector size="1" baseType="lpstr">
      <vt:lpstr>S4301</vt:lpstr>
    </vt:vector>
  </TitlesOfParts>
  <Manager>R224</Manager>
  <Company>NJ Office of Legislative Services</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S4301</dc:title>
  <dc:subject>SDO bill duct cleaning prevailing wage</dc:subject>
  <dc:creator>Senator  SWEENEY</dc:creator>
  <cp:keywords>S4301|4|CL |84|279|260|N|0|</cp:keywords>
  <dc:description>INTRODUCED DECEMBER 20, 2021</dc:description>
  <cp:lastModifiedBy>Todaro, Vivian</cp:lastModifiedBy>
  <cp:revision>2</cp:revision>
  <cp:lastPrinted>2022-01-07T22:20:00Z</cp:lastPrinted>
  <dcterms:created xsi:type="dcterms:W3CDTF">2022-01-07T22:21:00Z</dcterms:created>
  <dcterms:modified xsi:type="dcterms:W3CDTF">2022-01-07T22:21:00Z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