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00C" w:rsidRDefault="0024000C" w:rsidP="0024000C">
      <w:pPr>
        <w:pStyle w:val="bpuBill"/>
      </w:pPr>
      <w:bookmarkStart w:id="0" w:name="bpuFrontPg"/>
      <w:bookmarkStart w:id="1" w:name="_GoBack"/>
      <w:bookmarkEnd w:id="0"/>
      <w:bookmarkEnd w:id="1"/>
      <w:r>
        <w:t xml:space="preserve">SENATE, No. 4315 </w:t>
      </w:r>
    </w:p>
    <w:p w:rsidR="0024000C" w:rsidRPr="009D38FF" w:rsidRDefault="0024000C" w:rsidP="002400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399864" r:id="rId8"/>
        </w:object>
      </w:r>
    </w:p>
    <w:p w:rsidR="0024000C" w:rsidRDefault="0024000C" w:rsidP="0024000C">
      <w:pPr>
        <w:pStyle w:val="bpuState"/>
      </w:pPr>
      <w:r>
        <w:t>STATE OF NEW JERSEY</w:t>
      </w:r>
    </w:p>
    <w:p w:rsidR="0024000C" w:rsidRDefault="0024000C" w:rsidP="0024000C">
      <w:pPr>
        <w:pStyle w:val="bpuLegislature"/>
      </w:pPr>
      <w:r>
        <w:t>219th LEGISLATURE</w:t>
      </w:r>
    </w:p>
    <w:p w:rsidR="0024000C" w:rsidRDefault="0024000C" w:rsidP="0024000C">
      <w:pPr>
        <w:pStyle w:val="bpuWpGraphic"/>
      </w:pPr>
      <w:r>
        <w:object w:dxaOrig="8985" w:dyaOrig="255">
          <v:shape id="_x0000_i1026" type="#_x0000_t75" style="width:6in;height:12.2pt" o:ole="">
            <v:imagedata r:id="rId7" o:title=""/>
          </v:shape>
          <o:OLEObject Type="Embed" ProgID="WPWin6.1" ShapeID="_x0000_i1026" DrawAspect="Content" ObjectID="_1703399865" r:id="rId9"/>
        </w:object>
      </w:r>
      <w:r>
        <w:t xml:space="preserve">  </w:t>
      </w:r>
    </w:p>
    <w:p w:rsidR="0024000C" w:rsidRDefault="0024000C" w:rsidP="0024000C">
      <w:pPr>
        <w:pStyle w:val="bpuIntro"/>
      </w:pPr>
      <w:r>
        <w:t>INTRODUCED JANUARY 6, 2022</w:t>
      </w:r>
    </w:p>
    <w:p w:rsidR="0024000C" w:rsidRDefault="0024000C" w:rsidP="0024000C">
      <w:pPr>
        <w:pStyle w:val="bpuIntro"/>
      </w:pPr>
    </w:p>
    <w:p w:rsidR="0024000C" w:rsidRDefault="0024000C" w:rsidP="0024000C">
      <w:pPr>
        <w:pStyle w:val="bpuIntro"/>
        <w:sectPr w:rsidR="0024000C" w:rsidSect="00EE4D1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4000C" w:rsidRDefault="0024000C" w:rsidP="0024000C">
      <w:pPr>
        <w:pStyle w:val="bpuIntro"/>
      </w:pPr>
    </w:p>
    <w:p w:rsidR="0024000C" w:rsidRDefault="0024000C" w:rsidP="0024000C">
      <w:pPr>
        <w:pStyle w:val="bpuSponsor"/>
      </w:pPr>
      <w:r>
        <w:t>Sponsored by:</w:t>
      </w:r>
    </w:p>
    <w:p w:rsidR="0024000C" w:rsidRDefault="0024000C" w:rsidP="0024000C">
      <w:pPr>
        <w:pStyle w:val="bpuSponsor"/>
      </w:pPr>
      <w:r>
        <w:t>Senator  STEPHEN M. SWEENEY</w:t>
      </w:r>
    </w:p>
    <w:p w:rsidR="0024000C" w:rsidRDefault="0024000C" w:rsidP="0024000C">
      <w:pPr>
        <w:pStyle w:val="bpuSponsor"/>
      </w:pPr>
      <w:r>
        <w:t>District 3 (Cumberland, Gloucester and Salem)</w:t>
      </w:r>
    </w:p>
    <w:p w:rsidR="0024000C" w:rsidRDefault="00EE4D15" w:rsidP="00EE4D15">
      <w:pPr>
        <w:pStyle w:val="bpuSponsor"/>
      </w:pPr>
      <w:r>
        <w:t>Senator  STEVEN V. OROHO</w:t>
      </w:r>
    </w:p>
    <w:p w:rsidR="00EE4D15" w:rsidRDefault="00EE4D15" w:rsidP="00EE4D15">
      <w:pPr>
        <w:pStyle w:val="bpuSponsor"/>
      </w:pPr>
      <w:r>
        <w:t>District 24 (Morris, Sussex and Warren)</w:t>
      </w:r>
    </w:p>
    <w:p w:rsidR="00EE4D15" w:rsidRDefault="00233A5A" w:rsidP="00233A5A">
      <w:pPr>
        <w:pStyle w:val="bpuSponsor"/>
      </w:pPr>
      <w:r>
        <w:t>Senator  THOMAS H. KEAN, JR.</w:t>
      </w:r>
    </w:p>
    <w:p w:rsidR="00233A5A" w:rsidRDefault="00233A5A" w:rsidP="00233A5A">
      <w:pPr>
        <w:pStyle w:val="bpuSponsor"/>
      </w:pPr>
      <w:r>
        <w:t>District 21 (Morris, Somerset and Union)</w:t>
      </w:r>
    </w:p>
    <w:p w:rsidR="00233A5A" w:rsidRPr="00233A5A" w:rsidRDefault="00233A5A" w:rsidP="00233A5A">
      <w:pPr>
        <w:pStyle w:val="bpuSponsor"/>
      </w:pPr>
    </w:p>
    <w:p w:rsidR="0024000C" w:rsidRDefault="0024000C" w:rsidP="0024000C">
      <w:pPr>
        <w:pStyle w:val="bpuSponsor"/>
      </w:pPr>
    </w:p>
    <w:p w:rsidR="0024000C" w:rsidRDefault="0024000C" w:rsidP="0024000C">
      <w:pPr>
        <w:pStyle w:val="bpuSponsor"/>
      </w:pPr>
    </w:p>
    <w:p w:rsidR="0024000C" w:rsidRDefault="0024000C" w:rsidP="0024000C">
      <w:pPr>
        <w:pStyle w:val="bpuSponsor"/>
      </w:pPr>
    </w:p>
    <w:p w:rsidR="0024000C" w:rsidRDefault="0024000C" w:rsidP="0024000C">
      <w:pPr>
        <w:pStyle w:val="bpuSponsor"/>
      </w:pPr>
      <w:r>
        <w:t>SYNOPSIS</w:t>
      </w:r>
    </w:p>
    <w:p w:rsidR="0024000C" w:rsidRDefault="0024000C" w:rsidP="0024000C">
      <w:pPr>
        <w:pStyle w:val="bpuNormText"/>
      </w:pPr>
      <w:r>
        <w:tab/>
        <w:t xml:space="preserve">Appropriates $2 million to Legislative Services Commission. </w:t>
      </w:r>
    </w:p>
    <w:p w:rsidR="0024000C" w:rsidRDefault="0024000C" w:rsidP="0024000C">
      <w:pPr>
        <w:pStyle w:val="bpuNormText"/>
      </w:pPr>
    </w:p>
    <w:p w:rsidR="0024000C" w:rsidRDefault="0024000C" w:rsidP="0024000C">
      <w:pPr>
        <w:pStyle w:val="bpuSponsor"/>
      </w:pPr>
      <w:r>
        <w:t xml:space="preserve">CURRENT VERSION OF TEXT </w:t>
      </w:r>
    </w:p>
    <w:p w:rsidR="0024000C" w:rsidRDefault="0024000C" w:rsidP="0024000C">
      <w:pPr>
        <w:pStyle w:val="bpuNormText"/>
      </w:pPr>
      <w:r>
        <w:tab/>
        <w:t>As introduced.</w:t>
      </w:r>
    </w:p>
    <w:p w:rsidR="0024000C" w:rsidRDefault="0024000C" w:rsidP="002400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000C" w:rsidRDefault="0024000C" w:rsidP="00122025">
      <w:pPr>
        <w:pStyle w:val="FronterPage"/>
        <w:tabs>
          <w:tab w:val="clear" w:pos="1440"/>
          <w:tab w:val="clear" w:pos="2160"/>
          <w:tab w:val="clear" w:pos="2880"/>
          <w:tab w:val="clear" w:pos="3600"/>
          <w:tab w:val="clear" w:pos="4320"/>
          <w:tab w:val="clear" w:pos="5040"/>
        </w:tabs>
        <w:sectPr w:rsidR="0024000C" w:rsidSect="0024000C">
          <w:type w:val="continuous"/>
          <w:pgSz w:w="12240" w:h="20160" w:code="5"/>
          <w:pgMar w:top="1440" w:right="2275" w:bottom="1440" w:left="2275" w:header="72" w:footer="720" w:gutter="0"/>
          <w:pgNumType w:start="1"/>
          <w:cols w:space="720"/>
          <w:docGrid w:linePitch="360"/>
        </w:sectPr>
      </w:pPr>
    </w:p>
    <w:p w:rsidR="003C5453" w:rsidRPr="00677316" w:rsidRDefault="003C5453" w:rsidP="003C5453">
      <w:pPr>
        <w:pStyle w:val="HangingAnAct"/>
        <w:rPr>
          <w:rStyle w:val="HangingAnActChar"/>
        </w:rPr>
      </w:pPr>
      <w:r>
        <w:rPr>
          <w:rStyle w:val="BillHead"/>
        </w:rPr>
        <w:lastRenderedPageBreak/>
        <w:t>A Supplement</w:t>
      </w:r>
      <w:r w:rsidRPr="006B7FA7">
        <w:rPr>
          <w:rStyle w:val="HangingAnActChar"/>
        </w:rPr>
        <w:t xml:space="preserve"> </w:t>
      </w:r>
      <w:r>
        <w:rPr>
          <w:rStyle w:val="HangingAnActChar"/>
        </w:rPr>
        <w:t>to the annual appropriations act for the fiscal year ending June 30, 2022, P.L.2021, c.133.</w:t>
      </w:r>
    </w:p>
    <w:p w:rsidR="003C5453" w:rsidRPr="00D71D68" w:rsidRDefault="003C5453" w:rsidP="003C5453"/>
    <w:p w:rsidR="003C5453" w:rsidRPr="00AA7880" w:rsidRDefault="003C5453" w:rsidP="003C5453">
      <w:r>
        <w:tab/>
      </w:r>
      <w:r>
        <w:rPr>
          <w:rStyle w:val="BillHeading2"/>
        </w:rPr>
        <w:t xml:space="preserve">Be It Enacted </w:t>
      </w:r>
      <w:r>
        <w:rPr>
          <w:rStyle w:val="BillLanguage"/>
        </w:rPr>
        <w:t>by the Senate and the General Assembly of the State of New Jersey:</w:t>
      </w:r>
    </w:p>
    <w:p w:rsidR="003C5453" w:rsidRPr="00D71D68" w:rsidRDefault="003C5453" w:rsidP="003C5453"/>
    <w:p w:rsidR="003C5453" w:rsidRDefault="003C5453" w:rsidP="003C5453">
      <w:r>
        <w:tab/>
        <w:t>1.  In addition to the amounts appropriated under P.L.2021, c.133, the annual appropriations act for the fiscal year ending June 30, 2022, there is appropriated from the General Fund the following amount for the purpose specified:</w:t>
      </w:r>
    </w:p>
    <w:p w:rsidR="003C5453" w:rsidRDefault="003C5453" w:rsidP="003C5453"/>
    <w:p w:rsidR="003C5453" w:rsidRDefault="003C5453" w:rsidP="003C5453">
      <w:pPr>
        <w:jc w:val="center"/>
        <w:rPr>
          <w:b/>
          <w:sz w:val="26"/>
        </w:rPr>
      </w:pPr>
      <w:r>
        <w:rPr>
          <w:b/>
          <w:sz w:val="26"/>
        </w:rPr>
        <w:t>01 LEGISLATURE</w:t>
      </w:r>
    </w:p>
    <w:p w:rsidR="003C5453" w:rsidRDefault="003C5453" w:rsidP="003C5453">
      <w:pPr>
        <w:jc w:val="center"/>
        <w:rPr>
          <w:b/>
          <w:i/>
          <w:sz w:val="22"/>
        </w:rPr>
      </w:pPr>
      <w:r>
        <w:rPr>
          <w:b/>
          <w:i/>
          <w:sz w:val="22"/>
        </w:rPr>
        <w:t>70 Government Direction, Management, and Control</w:t>
      </w:r>
    </w:p>
    <w:p w:rsidR="003C5453" w:rsidRDefault="003C5453" w:rsidP="003C5453">
      <w:pPr>
        <w:jc w:val="center"/>
        <w:rPr>
          <w:b/>
          <w:i/>
          <w:sz w:val="22"/>
        </w:rPr>
      </w:pPr>
      <w:r>
        <w:rPr>
          <w:b/>
          <w:i/>
          <w:sz w:val="22"/>
        </w:rPr>
        <w:t>77 Legislative Commissions and Committees</w:t>
      </w:r>
    </w:p>
    <w:p w:rsidR="003C5453" w:rsidRDefault="003C5453" w:rsidP="003C5453">
      <w:pPr>
        <w:jc w:val="center"/>
        <w:rPr>
          <w:b/>
          <w:i/>
          <w:sz w:val="22"/>
        </w:rPr>
      </w:pPr>
    </w:p>
    <w:p w:rsidR="003C5453" w:rsidRDefault="003C5453" w:rsidP="003C5453">
      <w:pPr>
        <w:jc w:val="center"/>
        <w:rPr>
          <w:b/>
          <w:sz w:val="22"/>
          <w:u w:val="single"/>
        </w:rPr>
      </w:pPr>
      <w:r>
        <w:rPr>
          <w:b/>
          <w:sz w:val="22"/>
          <w:u w:val="single"/>
        </w:rPr>
        <w:t>DIRECT STATE SERVICES</w:t>
      </w:r>
    </w:p>
    <w:p w:rsidR="003C5453" w:rsidRDefault="003C5453" w:rsidP="003C5453">
      <w:pPr>
        <w:pStyle w:val="HangingTableTop"/>
        <w:tabs>
          <w:tab w:val="left" w:pos="936"/>
          <w:tab w:val="right" w:leader="dot" w:pos="6840"/>
        </w:tabs>
      </w:pPr>
      <w:r>
        <w:t xml:space="preserve">        09</w:t>
      </w:r>
      <w:r>
        <w:tab/>
        <w:t xml:space="preserve">Legislative Services Commission </w:t>
      </w:r>
      <w:r>
        <w:tab/>
        <w:t xml:space="preserve"> </w:t>
      </w:r>
      <w:r w:rsidRPr="00CE5F1C">
        <w:rPr>
          <w:u w:val="single"/>
        </w:rPr>
        <w:t>$2,000,000</w:t>
      </w:r>
    </w:p>
    <w:p w:rsidR="003C5453" w:rsidRDefault="003C5453" w:rsidP="003C5453">
      <w:pPr>
        <w:pStyle w:val="HangingTableTop"/>
        <w:tabs>
          <w:tab w:val="left" w:pos="994"/>
          <w:tab w:val="right" w:pos="6840"/>
        </w:tabs>
      </w:pPr>
      <w:r>
        <w:tab/>
        <w:t>Total Direct State Services Appropriation,</w:t>
      </w:r>
      <w:r>
        <w:tab/>
      </w:r>
    </w:p>
    <w:p w:rsidR="003C5453" w:rsidRDefault="003C5453" w:rsidP="003C5453">
      <w:pPr>
        <w:pStyle w:val="HangingTableTop"/>
        <w:tabs>
          <w:tab w:val="left" w:pos="1440"/>
          <w:tab w:val="right" w:leader="dot" w:pos="6840"/>
        </w:tabs>
      </w:pPr>
      <w:r>
        <w:tab/>
        <w:t xml:space="preserve">Legislative Commissions and Committees </w:t>
      </w:r>
      <w:r>
        <w:tab/>
        <w:t xml:space="preserve"> </w:t>
      </w:r>
      <w:r w:rsidRPr="00CE5F1C">
        <w:rPr>
          <w:u w:val="single"/>
        </w:rPr>
        <w:t>$2,000,000</w:t>
      </w:r>
    </w:p>
    <w:p w:rsidR="003C5453" w:rsidRDefault="003C5453" w:rsidP="003C5453">
      <w:r>
        <w:rPr>
          <w:b/>
          <w:i/>
        </w:rPr>
        <w:t>Direct State Services:</w:t>
      </w:r>
    </w:p>
    <w:p w:rsidR="003C5453" w:rsidRDefault="003C5453" w:rsidP="003C5453">
      <w:pPr>
        <w:pStyle w:val="HangingTableBottom"/>
        <w:tabs>
          <w:tab w:val="left" w:pos="547"/>
          <w:tab w:val="left" w:pos="994"/>
          <w:tab w:val="right" w:leader="dot" w:pos="6120"/>
        </w:tabs>
      </w:pPr>
      <w:r>
        <w:tab/>
        <w:t>09</w:t>
      </w:r>
      <w:r>
        <w:tab/>
        <w:t>Legislative Services Commission</w:t>
      </w:r>
      <w:r>
        <w:tab/>
        <w:t>($2,000,000)</w:t>
      </w:r>
    </w:p>
    <w:p w:rsidR="003C5453" w:rsidRDefault="003C5453" w:rsidP="003C5453"/>
    <w:p w:rsidR="003C5453" w:rsidRDefault="003C5453" w:rsidP="003C5453">
      <w:r>
        <w:tab/>
        <w:t>2.  This act shall take effect immediately.</w:t>
      </w:r>
    </w:p>
    <w:p w:rsidR="003C5453" w:rsidRDefault="003C5453" w:rsidP="003C5453"/>
    <w:p w:rsidR="003C5453" w:rsidRPr="00EF66C5" w:rsidRDefault="003C5453" w:rsidP="003C5453"/>
    <w:p w:rsidR="003C5453" w:rsidRPr="00AA7880" w:rsidRDefault="003C5453" w:rsidP="003C5453">
      <w:pPr>
        <w:jc w:val="center"/>
      </w:pPr>
      <w:r w:rsidRPr="00D71D68">
        <w:t>STATEMENT</w:t>
      </w:r>
    </w:p>
    <w:p w:rsidR="003C5453" w:rsidRDefault="003C5453" w:rsidP="003C5453"/>
    <w:p w:rsidR="003C5453" w:rsidRDefault="003C5453" w:rsidP="003C5453">
      <w:r>
        <w:tab/>
        <w:t>This bill appropriates $2 million to the Legislative Services Commission.  The Legislative Services Commission was created by law in 1979 to oversee the continuous revision of the general and permanent statute law of the State.  The commission is also responsible for providing fiscal, legal, and research services through the work of the Office of Legislative Services.</w:t>
      </w:r>
    </w:p>
    <w:sectPr w:rsidR="003C5453" w:rsidSect="0024000C">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D83" w:rsidRDefault="00495D83">
      <w:r>
        <w:separator/>
      </w:r>
    </w:p>
  </w:endnote>
  <w:endnote w:type="continuationSeparator" w:id="0">
    <w:p w:rsidR="00495D83" w:rsidRDefault="00495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D15" w:rsidRDefault="00EE4D15" w:rsidP="00EE4D15">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D83" w:rsidRDefault="00495D83">
      <w:r>
        <w:separator/>
      </w:r>
    </w:p>
  </w:footnote>
  <w:footnote w:type="continuationSeparator" w:id="0">
    <w:p w:rsidR="00495D83" w:rsidRDefault="00495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2F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000C" w:rsidRDefault="0024000C" w:rsidP="0024000C">
    <w:pPr>
      <w:pStyle w:val="bpuHeadSpon"/>
    </w:pPr>
    <w:r w:rsidRPr="0024000C">
      <w:rPr>
        <w:rStyle w:val="bpuHeadSponChar"/>
      </w:rPr>
      <w:t>S4315</w:t>
    </w:r>
    <w:r>
      <w:t xml:space="preserve"> SWEENEY</w:t>
    </w:r>
  </w:p>
  <w:p w:rsidR="0024000C" w:rsidRDefault="0024000C" w:rsidP="0024000C">
    <w:pPr>
      <w:pStyle w:val="bpuHeadSpon"/>
    </w:pPr>
    <w:r>
      <w:fldChar w:fldCharType="begin"/>
    </w:r>
    <w:r>
      <w:instrText xml:space="preserve"> PAGE  \* MERGEFORMAT </w:instrText>
    </w:r>
    <w:r>
      <w:fldChar w:fldCharType="separate"/>
    </w:r>
    <w:r w:rsidR="008628FF">
      <w:rPr>
        <w:noProof/>
      </w:rPr>
      <w:t>3</w:t>
    </w:r>
    <w:r>
      <w:fldChar w:fldCharType="end"/>
    </w:r>
  </w:p>
  <w:p w:rsidR="0024000C" w:rsidRDefault="0024000C" w:rsidP="002400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000C" w:rsidRDefault="0024000C" w:rsidP="0024000C">
    <w:pPr>
      <w:pStyle w:val="bpuHeadSpon"/>
    </w:pPr>
    <w:r w:rsidRPr="0024000C">
      <w:rPr>
        <w:rStyle w:val="bpuHeadSponChar"/>
      </w:rPr>
      <w:t>S4315</w:t>
    </w:r>
    <w:r>
      <w:t xml:space="preserve"> SWEENEY</w:t>
    </w:r>
    <w:r w:rsidR="00EE4D15">
      <w:t>, OROHO</w:t>
    </w:r>
  </w:p>
  <w:p w:rsidR="0024000C" w:rsidRDefault="0024000C" w:rsidP="0024000C">
    <w:pPr>
      <w:pStyle w:val="bpuHeadSpon"/>
    </w:pPr>
    <w:r>
      <w:fldChar w:fldCharType="begin"/>
    </w:r>
    <w:r>
      <w:instrText xml:space="preserve"> PAGE  \* MERGEFORMAT </w:instrText>
    </w:r>
    <w:r>
      <w:fldChar w:fldCharType="separate"/>
    </w:r>
    <w:r w:rsidR="003D2F86">
      <w:rPr>
        <w:noProof/>
      </w:rPr>
      <w:t>2</w:t>
    </w:r>
    <w:r>
      <w:fldChar w:fldCharType="end"/>
    </w:r>
  </w:p>
  <w:p w:rsidR="0024000C" w:rsidRDefault="0024000C" w:rsidP="002400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D8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3A5A"/>
    <w:rsid w:val="002370D0"/>
    <w:rsid w:val="0024000C"/>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453"/>
    <w:rsid w:val="003C5927"/>
    <w:rsid w:val="003C5A6B"/>
    <w:rsid w:val="003C7FB2"/>
    <w:rsid w:val="003D24DE"/>
    <w:rsid w:val="003D2F86"/>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5D83"/>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262A"/>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52B"/>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1FC"/>
    <w:rsid w:val="008538FA"/>
    <w:rsid w:val="008573B0"/>
    <w:rsid w:val="008628FF"/>
    <w:rsid w:val="00866563"/>
    <w:rsid w:val="00867AC2"/>
    <w:rsid w:val="00867F18"/>
    <w:rsid w:val="0087056E"/>
    <w:rsid w:val="00875402"/>
    <w:rsid w:val="00884D51"/>
    <w:rsid w:val="008916EC"/>
    <w:rsid w:val="00891E4F"/>
    <w:rsid w:val="008A31C5"/>
    <w:rsid w:val="008A496F"/>
    <w:rsid w:val="008A497B"/>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0ED5"/>
    <w:rsid w:val="009522E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870"/>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A8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D15"/>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7986"/>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F088EB-AC2C-49E7-9B04-B3C0CA109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24000C"/>
  </w:style>
  <w:style w:type="paragraph" w:styleId="BalloonText">
    <w:name w:val="Balloon Text"/>
    <w:basedOn w:val="Normal"/>
    <w:link w:val="BalloonTextChar"/>
    <w:semiHidden/>
    <w:unhideWhenUsed/>
    <w:rsid w:val="00233A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3A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AE3B9-87F9-469C-9073-B272DE767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232</Words>
  <Characters>1354</Characters>
  <Application>Microsoft Office Word</Application>
  <DocSecurity>0</DocSecurity>
  <Lines>60</Lines>
  <Paragraphs>30</Paragraphs>
  <ScaleCrop>false</ScaleCrop>
  <HeadingPairs>
    <vt:vector size="2" baseType="variant">
      <vt:variant>
        <vt:lpstr>Title</vt:lpstr>
      </vt:variant>
      <vt:variant>
        <vt:i4>1</vt:i4>
      </vt:variant>
    </vt:vector>
  </HeadingPairs>
  <TitlesOfParts>
    <vt:vector size="1" baseType="lpstr">
      <vt:lpstr>S4315</vt:lpstr>
    </vt:vector>
  </TitlesOfParts>
  <Manager>R229</Manager>
  <Company>NJ Office of Legislative Services</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S4315</dc:title>
  <dc:subject/>
  <dc:creator>Senator  SWEENEY</dc:creator>
  <cp:keywords>S4315|2|RF |265|282|282|N|0|</cp:keywords>
  <dc:description>INTRODUCED JANUARY 6, 2022</dc:description>
  <cp:lastModifiedBy>Todaro, Vivian</cp:lastModifiedBy>
  <cp:revision>2</cp:revision>
  <cp:lastPrinted>2022-01-11T14:41:00Z</cp:lastPrinted>
  <dcterms:created xsi:type="dcterms:W3CDTF">2022-01-11T14:51:00Z</dcterms:created>
  <dcterms:modified xsi:type="dcterms:W3CDTF">2022-01-11T14:51:00Z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