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E32E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E32E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A35A19" w:rsidRDefault="00D33775" w:rsidP="00A35A19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E32E3">
        <w:rPr>
          <w:caps/>
          <w:szCs w:val="24"/>
        </w:rPr>
        <w:t>JUNE 16, 2021</w:t>
      </w:r>
    </w:p>
    <w:p w:rsidR="00655CA3" w:rsidRDefault="00655CA3" w:rsidP="0083060A"/>
    <w:p w:rsidR="00460D0A" w:rsidRDefault="00460D0A" w:rsidP="00460D0A">
      <w:r>
        <w:tab/>
        <w:t>The Assembly Community Development and Affairs Committee reports favorably Senate Concurrent Resolution No. 110.</w:t>
      </w:r>
    </w:p>
    <w:p w:rsidR="002E739C" w:rsidRDefault="002E739C" w:rsidP="002E739C">
      <w:r>
        <w:tab/>
        <w:t>This concurrent resolution urges t</w:t>
      </w:r>
      <w:r w:rsidRPr="0065334A">
        <w:t xml:space="preserve">he United States Congress to enact legislation </w:t>
      </w:r>
      <w:r>
        <w:t>to improve</w:t>
      </w:r>
      <w:r w:rsidRPr="0065334A">
        <w:t xml:space="preserve"> transparency, program design, and perf</w:t>
      </w:r>
      <w:r>
        <w:t>ormance measurement</w:t>
      </w:r>
      <w:r w:rsidRPr="0065334A">
        <w:t xml:space="preserve"> for opportunity funds and investments by those fund</w:t>
      </w:r>
      <w:r>
        <w:t>s</w:t>
      </w:r>
      <w:r w:rsidRPr="0065334A">
        <w:t xml:space="preserve"> in federal opportunity zones.  The </w:t>
      </w:r>
      <w:r>
        <w:t xml:space="preserve">concurrent resolution specifies that the federal </w:t>
      </w:r>
      <w:r w:rsidRPr="0065334A">
        <w:t xml:space="preserve">legislation should require that the United State Department of the Treasury analyze the impact of opportunity </w:t>
      </w:r>
      <w:r>
        <w:t>fund investments</w:t>
      </w:r>
      <w:r w:rsidRPr="0065334A">
        <w:t xml:space="preserve"> on individual opportunity zones </w:t>
      </w:r>
      <w:r>
        <w:t>related to</w:t>
      </w:r>
      <w:r w:rsidRPr="0065334A">
        <w:t xml:space="preserve"> race, employment, homeownership, affordable housing, minority-owned businesses, minority entrepreneurship, gentrification, sustainability, and economic development, and to report the findings annually, along with information related to return</w:t>
      </w:r>
      <w:r>
        <w:t>s on investment</w:t>
      </w:r>
      <w:r w:rsidRPr="0065334A">
        <w:t>, lost federal tax revenue, and deferred federal tax revenue.</w:t>
      </w:r>
    </w:p>
    <w:p w:rsidR="004B2ABF" w:rsidRDefault="00441B42" w:rsidP="00A35A19">
      <w:r>
        <w:tab/>
        <w:t xml:space="preserve">As released by the committee, this concurrent resolution is identical to Assembly Concurrent Resolution No. 153, as that concurrent resolution was also reported </w:t>
      </w:r>
      <w:r w:rsidR="00A35A19">
        <w:t>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E3" w:rsidRDefault="000E32E3">
      <w:r>
        <w:separator/>
      </w:r>
    </w:p>
  </w:endnote>
  <w:endnote w:type="continuationSeparator" w:id="0">
    <w:p w:rsidR="000E32E3" w:rsidRDefault="000E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E3" w:rsidRDefault="000E32E3">
      <w:r>
        <w:separator/>
      </w:r>
    </w:p>
  </w:footnote>
  <w:footnote w:type="continuationSeparator" w:id="0">
    <w:p w:rsidR="000E32E3" w:rsidRDefault="000E3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35A19" w:rsidP="00A35A1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35A19" w:rsidRDefault="00A35A19" w:rsidP="00A35A1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E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592B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328"/>
    <w:rsid w:val="000E32E3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39C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1B42"/>
    <w:rsid w:val="00450A12"/>
    <w:rsid w:val="00451A68"/>
    <w:rsid w:val="004540C9"/>
    <w:rsid w:val="00460D0A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5EF0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35A19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2BA6"/>
    <w:rsid w:val="00B07B1C"/>
    <w:rsid w:val="00B1015F"/>
    <w:rsid w:val="00B11E8E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3F85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7089539-4DAD-4319-A1ED-B8A1F771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163</Words>
  <Characters>1061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SCR110 ACD Statement 6/16/21</vt:lpstr>
    </vt:vector>
  </TitlesOfParts>
  <Manager>R229</Manager>
  <Company>NJ OLS DMU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SCR110 ACD Statement 6/16/21</dc:title>
  <dc:subject/>
  <dc:creator>Assembly ACD</dc:creator>
  <cp:keywords>SCR110|1|LG |317|0|0|!||</cp:keywords>
  <dc:description/>
  <cp:lastModifiedBy>Bell, Careema</cp:lastModifiedBy>
  <cp:revision>2</cp:revision>
  <cp:lastPrinted>1999-09-30T17:29:00Z</cp:lastPrinted>
  <dcterms:created xsi:type="dcterms:W3CDTF">2021-06-17T15:04:00Z</dcterms:created>
  <dcterms:modified xsi:type="dcterms:W3CDTF">2021-06-17T15:04:00Z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