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40F2FE" w14:textId="71366F1F" w:rsidR="00DD1C3B" w:rsidRDefault="00DD1C3B" w:rsidP="00DD1C3B">
      <w:pPr>
        <w:pStyle w:val="bpuBill"/>
      </w:pPr>
      <w:bookmarkStart w:id="0" w:name="bpuFrontPg"/>
      <w:bookmarkStart w:id="1" w:name="_GoBack"/>
      <w:bookmarkEnd w:id="0"/>
      <w:bookmarkEnd w:id="1"/>
      <w:r>
        <w:t xml:space="preserve">SENATE CONCURRENT RESOLUTION No. 111 </w:t>
      </w:r>
    </w:p>
    <w:p w14:paraId="5051DCD1" w14:textId="53434905" w:rsidR="00DD1C3B" w:rsidRPr="009D38FF" w:rsidRDefault="00DD1C3B" w:rsidP="00DD1C3B">
      <w:pPr>
        <w:pStyle w:val="bpuWpGraphic"/>
      </w:pPr>
      <w:r>
        <w:object w:dxaOrig="8985" w:dyaOrig="255" w14:anchorId="1810B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74031" r:id="rId7"/>
        </w:object>
      </w:r>
    </w:p>
    <w:p w14:paraId="62C8D72E" w14:textId="77777777" w:rsidR="00DD1C3B" w:rsidRDefault="00DD1C3B" w:rsidP="00DD1C3B">
      <w:pPr>
        <w:pStyle w:val="bpuState"/>
      </w:pPr>
      <w:r>
        <w:t>STATE OF NEW JERSEY</w:t>
      </w:r>
    </w:p>
    <w:p w14:paraId="3BD40A69" w14:textId="77777777" w:rsidR="00DD1C3B" w:rsidRDefault="00DD1C3B" w:rsidP="00DD1C3B">
      <w:pPr>
        <w:pStyle w:val="bpuLegislature"/>
      </w:pPr>
      <w:r>
        <w:t>219th LEGISLATURE</w:t>
      </w:r>
    </w:p>
    <w:p w14:paraId="7E6579BB" w14:textId="2F1A5E81" w:rsidR="00DD1C3B" w:rsidRDefault="00DD1C3B" w:rsidP="00DD1C3B">
      <w:pPr>
        <w:pStyle w:val="bpuWpGraphic"/>
      </w:pPr>
      <w:r>
        <w:object w:dxaOrig="8985" w:dyaOrig="255" w14:anchorId="50A0423F">
          <v:shape id="_x0000_i1026" type="#_x0000_t75" style="width:6in;height:12pt" o:ole="">
            <v:imagedata r:id="rId6" o:title=""/>
          </v:shape>
          <o:OLEObject Type="Embed" ProgID="WPWin6.1" ShapeID="_x0000_i1026" DrawAspect="Content" ObjectID="_1653474032" r:id="rId8"/>
        </w:object>
      </w:r>
      <w:r>
        <w:t xml:space="preserve">  </w:t>
      </w:r>
    </w:p>
    <w:p w14:paraId="7CFC1503" w14:textId="77777777" w:rsidR="00DD1C3B" w:rsidRDefault="00DD1C3B" w:rsidP="00DD1C3B">
      <w:pPr>
        <w:pStyle w:val="bpuIntro"/>
      </w:pPr>
      <w:r>
        <w:t>INTRODUCED MAY 7, 2020</w:t>
      </w:r>
    </w:p>
    <w:p w14:paraId="56635407" w14:textId="77777777" w:rsidR="00DD1C3B" w:rsidRDefault="00DD1C3B" w:rsidP="00DD1C3B">
      <w:pPr>
        <w:pStyle w:val="bpuIntro"/>
      </w:pPr>
    </w:p>
    <w:p w14:paraId="547B0134" w14:textId="77777777" w:rsidR="00DD1C3B" w:rsidRDefault="00DD1C3B" w:rsidP="00DD1C3B">
      <w:pPr>
        <w:pStyle w:val="bpuIntro"/>
        <w:sectPr w:rsidR="00DD1C3B" w:rsidSect="00257E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6DDE2C2" w14:textId="77777777" w:rsidR="00DD1C3B" w:rsidRDefault="00DD1C3B" w:rsidP="00DD1C3B">
      <w:pPr>
        <w:pStyle w:val="bpuIntro"/>
      </w:pPr>
    </w:p>
    <w:p w14:paraId="52A60E49" w14:textId="77777777" w:rsidR="00DD1C3B" w:rsidRDefault="00DD1C3B" w:rsidP="00DD1C3B">
      <w:pPr>
        <w:pStyle w:val="bpuSponsor"/>
      </w:pPr>
      <w:r>
        <w:t>Sponsored by:</w:t>
      </w:r>
    </w:p>
    <w:p w14:paraId="7B9E3E21" w14:textId="77777777" w:rsidR="00DD1C3B" w:rsidRDefault="00DD1C3B" w:rsidP="00DD1C3B">
      <w:pPr>
        <w:pStyle w:val="bpuSponsor"/>
      </w:pPr>
      <w:r>
        <w:t>Senator  JAMES W. HOLZAPFEL</w:t>
      </w:r>
    </w:p>
    <w:p w14:paraId="63883009" w14:textId="77777777" w:rsidR="00DD1C3B" w:rsidRDefault="00DD1C3B" w:rsidP="00DD1C3B">
      <w:pPr>
        <w:pStyle w:val="bpuSponsor"/>
      </w:pPr>
      <w:r>
        <w:t>District 10 (Ocean)</w:t>
      </w:r>
    </w:p>
    <w:p w14:paraId="4DCC053C" w14:textId="77777777" w:rsidR="00DD1C3B" w:rsidRDefault="00DD1C3B" w:rsidP="00DD1C3B">
      <w:pPr>
        <w:pStyle w:val="bpuSponsor"/>
      </w:pPr>
      <w:r>
        <w:t>Senator  VIN GOPAL</w:t>
      </w:r>
    </w:p>
    <w:p w14:paraId="5EF98721" w14:textId="77777777" w:rsidR="00DD1C3B" w:rsidRDefault="00DD1C3B" w:rsidP="00DD1C3B">
      <w:pPr>
        <w:pStyle w:val="bpuSponsor"/>
      </w:pPr>
      <w:r>
        <w:t>District 11 (Monmouth)</w:t>
      </w:r>
    </w:p>
    <w:p w14:paraId="1AE4F776" w14:textId="77777777" w:rsidR="00DD1C3B" w:rsidRDefault="00DD1C3B" w:rsidP="00DD1C3B">
      <w:pPr>
        <w:pStyle w:val="bpuSponsor"/>
      </w:pPr>
    </w:p>
    <w:p w14:paraId="6DF29833" w14:textId="547AF8BB" w:rsidR="00DD1C3B" w:rsidRDefault="00975B50" w:rsidP="00975B50">
      <w:pPr>
        <w:pStyle w:val="bpuSponsor"/>
      </w:pPr>
      <w:r>
        <w:t>Co-Sponsored by:</w:t>
      </w:r>
    </w:p>
    <w:p w14:paraId="0CA4EF4F" w14:textId="1EF56022" w:rsidR="00975B50" w:rsidRDefault="00975B50" w:rsidP="00975B50">
      <w:pPr>
        <w:pStyle w:val="bpuSponsor"/>
      </w:pPr>
      <w:r w:rsidRPr="00975B50">
        <w:t xml:space="preserve">Senators </w:t>
      </w:r>
      <w:proofErr w:type="spellStart"/>
      <w:r w:rsidRPr="00975B50">
        <w:t>O'Scanlon</w:t>
      </w:r>
      <w:proofErr w:type="spellEnd"/>
      <w:r w:rsidRPr="00975B50">
        <w:t xml:space="preserve"> and Brown</w:t>
      </w:r>
    </w:p>
    <w:p w14:paraId="4675BEB6" w14:textId="77777777" w:rsidR="00975B50" w:rsidRPr="00975B50" w:rsidRDefault="00975B50" w:rsidP="00975B50"/>
    <w:p w14:paraId="1E7DB4FF" w14:textId="57955C33" w:rsidR="0073692A" w:rsidRDefault="0073692A" w:rsidP="0073692A"/>
    <w:p w14:paraId="17FEE7E6" w14:textId="77777777" w:rsidR="0073692A" w:rsidRPr="0073692A" w:rsidRDefault="0073692A" w:rsidP="0073692A"/>
    <w:p w14:paraId="54422B41" w14:textId="77777777" w:rsidR="00DD1C3B" w:rsidRDefault="00DD1C3B" w:rsidP="00DD1C3B">
      <w:pPr>
        <w:pStyle w:val="bpuSponsor"/>
      </w:pPr>
    </w:p>
    <w:p w14:paraId="5F97A1A7" w14:textId="77777777" w:rsidR="00DD1C3B" w:rsidRDefault="00DD1C3B" w:rsidP="00DD1C3B">
      <w:pPr>
        <w:pStyle w:val="bpuSponsor"/>
      </w:pPr>
      <w:r>
        <w:t>SYNOPSIS</w:t>
      </w:r>
    </w:p>
    <w:p w14:paraId="32210B6F" w14:textId="77777777" w:rsidR="00DD1C3B" w:rsidRDefault="00DD1C3B" w:rsidP="00DD1C3B">
      <w:pPr>
        <w:pStyle w:val="bpuNormText"/>
      </w:pPr>
      <w:r>
        <w:tab/>
        <w:t xml:space="preserve">Urges President and Congress to enact legislation forgiving community disaster loans issued after </w:t>
      </w:r>
      <w:proofErr w:type="spellStart"/>
      <w:r>
        <w:t>Superstorm</w:t>
      </w:r>
      <w:proofErr w:type="spellEnd"/>
      <w:r>
        <w:t xml:space="preserve"> Sandy. </w:t>
      </w:r>
    </w:p>
    <w:p w14:paraId="46B5A04E" w14:textId="77777777" w:rsidR="00DD1C3B" w:rsidRDefault="00DD1C3B" w:rsidP="00DD1C3B">
      <w:pPr>
        <w:pStyle w:val="bpuNormText"/>
      </w:pPr>
    </w:p>
    <w:p w14:paraId="54D2098B" w14:textId="77777777" w:rsidR="00DD1C3B" w:rsidRDefault="00DD1C3B" w:rsidP="00DD1C3B">
      <w:pPr>
        <w:pStyle w:val="bpuSponsor"/>
      </w:pPr>
      <w:r>
        <w:t xml:space="preserve">CURRENT VERSION OF TEXT </w:t>
      </w:r>
    </w:p>
    <w:p w14:paraId="76EFABFE" w14:textId="77777777" w:rsidR="00DD1C3B" w:rsidRDefault="00DD1C3B" w:rsidP="00DD1C3B">
      <w:pPr>
        <w:pStyle w:val="bpuNormText"/>
      </w:pPr>
      <w:r>
        <w:tab/>
        <w:t>As introduced.</w:t>
      </w:r>
    </w:p>
    <w:p w14:paraId="7B5738BB" w14:textId="63A61DB7" w:rsidR="00DD1C3B" w:rsidRDefault="00DD1C3B" w:rsidP="00DD1C3B">
      <w:pPr>
        <w:pStyle w:val="bpuNormText"/>
      </w:pPr>
      <w:r>
        <w:rPr>
          <w:noProof/>
        </w:rPr>
        <w:drawing>
          <wp:anchor distT="0" distB="0" distL="114300" distR="114300" simplePos="0" relativeHeight="251659264" behindDoc="1" locked="0" layoutInCell="1" allowOverlap="1" wp14:anchorId="76CEEBCA" wp14:editId="45F80CD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D961F4D" w14:textId="77777777" w:rsidR="00DD1C3B" w:rsidRDefault="00DD1C3B" w:rsidP="008916EC">
      <w:pPr>
        <w:pStyle w:val="FronterPage"/>
        <w:tabs>
          <w:tab w:val="clear" w:pos="720"/>
          <w:tab w:val="clear" w:pos="1440"/>
          <w:tab w:val="clear" w:pos="2160"/>
          <w:tab w:val="clear" w:pos="2880"/>
          <w:tab w:val="clear" w:pos="3600"/>
          <w:tab w:val="clear" w:pos="4320"/>
          <w:tab w:val="clear" w:pos="5040"/>
        </w:tabs>
        <w:sectPr w:rsidR="00DD1C3B" w:rsidSect="00DD1C3B">
          <w:type w:val="continuous"/>
          <w:pgSz w:w="12240" w:h="20160" w:code="5"/>
          <w:pgMar w:top="1440" w:right="2275" w:bottom="1440" w:left="2275" w:header="72" w:footer="720" w:gutter="0"/>
          <w:pgNumType w:start="1"/>
          <w:cols w:space="720"/>
          <w:docGrid w:linePitch="360"/>
        </w:sectPr>
      </w:pPr>
    </w:p>
    <w:p w14:paraId="3DE53A08" w14:textId="5202B2D5" w:rsidR="00686AEB" w:rsidRDefault="00067DBD" w:rsidP="00234872">
      <w:pPr>
        <w:pStyle w:val="HangingAnAct"/>
      </w:pPr>
      <w:r>
        <w:rPr>
          <w:rStyle w:val="BillHead"/>
        </w:rPr>
        <w:lastRenderedPageBreak/>
        <w:t>A Concurrent Resolution</w:t>
      </w:r>
      <w:r w:rsidR="00686AEB" w:rsidRPr="006B7FA7">
        <w:rPr>
          <w:rStyle w:val="HangingAnActChar"/>
        </w:rPr>
        <w:t xml:space="preserve"> </w:t>
      </w:r>
      <w:r w:rsidR="008A2E55">
        <w:t>urging the United States President and Congress to enact legislation forgiving certain community disaster loans</w:t>
      </w:r>
      <w:r w:rsidR="00E26155">
        <w:t>.</w:t>
      </w:r>
    </w:p>
    <w:p w14:paraId="6F59FA09" w14:textId="77777777" w:rsidR="00DD216C" w:rsidRPr="00DD216C" w:rsidRDefault="00DD216C" w:rsidP="00DD216C"/>
    <w:p w14:paraId="70FD9918" w14:textId="77777777" w:rsidR="008A2E55" w:rsidRPr="00925FBE" w:rsidRDefault="008A2E55" w:rsidP="008A2E55">
      <w:pPr>
        <w:pStyle w:val="IndentHang"/>
        <w:rPr>
          <w:b/>
          <w:bCs/>
          <w:smallCaps/>
        </w:rPr>
      </w:pPr>
      <w:r w:rsidRPr="00391B81">
        <w:rPr>
          <w:b/>
          <w:bCs/>
          <w:smallCaps/>
        </w:rPr>
        <w:t>Whereas,</w:t>
      </w:r>
      <w:r>
        <w:t xml:space="preserve"> New Jersey has faced several natural disasters resulting in severe economic upheaval in recent years, principally </w:t>
      </w:r>
      <w:proofErr w:type="spellStart"/>
      <w:r>
        <w:t>Superstorm</w:t>
      </w:r>
      <w:proofErr w:type="spellEnd"/>
      <w:r>
        <w:t xml:space="preserve"> Sandy in 2012 and the current COVID-19 pandemic; and </w:t>
      </w:r>
    </w:p>
    <w:p w14:paraId="4BE711F9" w14:textId="77777777" w:rsidR="008A2E55" w:rsidRDefault="008A2E55" w:rsidP="008A2E55">
      <w:pPr>
        <w:pStyle w:val="IndentHang"/>
      </w:pPr>
      <w:r w:rsidRPr="00391B81">
        <w:rPr>
          <w:b/>
          <w:bCs/>
          <w:smallCaps/>
        </w:rPr>
        <w:t>Whereas,</w:t>
      </w:r>
      <w:r>
        <w:t xml:space="preserve"> Many New Jersey residents continue to struggle financially to remedy the damage inflicted by </w:t>
      </w:r>
      <w:proofErr w:type="spellStart"/>
      <w:r>
        <w:t>Superstorm</w:t>
      </w:r>
      <w:proofErr w:type="spellEnd"/>
      <w:r>
        <w:t xml:space="preserve"> Sandy; and</w:t>
      </w:r>
    </w:p>
    <w:p w14:paraId="7AA958CB" w14:textId="77777777" w:rsidR="008A2E55" w:rsidRDefault="008A2E55" w:rsidP="008A2E55">
      <w:pPr>
        <w:pStyle w:val="IndentHang"/>
      </w:pPr>
      <w:r w:rsidRPr="00391B81">
        <w:rPr>
          <w:b/>
          <w:bCs/>
          <w:smallCaps/>
        </w:rPr>
        <w:t>Whereas,</w:t>
      </w:r>
      <w:r>
        <w:t xml:space="preserve"> The COVID-19 pandemic is causing increasing uncertainty and economic disruption throughout the State, which has the second highest incidence of novel coronavirus in the United States; and</w:t>
      </w:r>
    </w:p>
    <w:p w14:paraId="4DC04DB2" w14:textId="77777777" w:rsidR="008A2E55" w:rsidRDefault="008A2E55" w:rsidP="008A2E55">
      <w:pPr>
        <w:pStyle w:val="IndentHang"/>
      </w:pPr>
      <w:r w:rsidRPr="00391B81">
        <w:rPr>
          <w:b/>
          <w:bCs/>
          <w:smallCaps/>
        </w:rPr>
        <w:t>Whereas,</w:t>
      </w:r>
      <w:r>
        <w:t xml:space="preserve"> In the wake of </w:t>
      </w:r>
      <w:proofErr w:type="spellStart"/>
      <w:r>
        <w:t>Superstorm</w:t>
      </w:r>
      <w:proofErr w:type="spellEnd"/>
      <w:r>
        <w:t xml:space="preserve"> Sandy, New Jersey received federal aid in the form of both community disaster loans issued under the “Disaster Relief Appropriations Act of 2013”and small business loans issued under the “Small Business Act”; and</w:t>
      </w:r>
    </w:p>
    <w:p w14:paraId="65717982" w14:textId="77777777" w:rsidR="008A2E55" w:rsidRDefault="008A2E55" w:rsidP="008A2E55">
      <w:pPr>
        <w:pStyle w:val="IndentHang"/>
      </w:pPr>
      <w:r w:rsidRPr="00391B81">
        <w:rPr>
          <w:b/>
          <w:bCs/>
          <w:smallCaps/>
        </w:rPr>
        <w:t>Whereas,</w:t>
      </w:r>
      <w:r>
        <w:t xml:space="preserve"> The Federal Emergency Management Agency (FEMA) has recently </w:t>
      </w:r>
      <w:r w:rsidRPr="00BB4AEF">
        <w:t>pressed</w:t>
      </w:r>
      <w:r>
        <w:t xml:space="preserve"> New Jersey</w:t>
      </w:r>
      <w:r w:rsidRPr="00BB4AEF">
        <w:t xml:space="preserve"> municipalities to start repaying the </w:t>
      </w:r>
      <w:r>
        <w:t xml:space="preserve">community disaster </w:t>
      </w:r>
      <w:r w:rsidRPr="00BB4AEF">
        <w:t xml:space="preserve">loans </w:t>
      </w:r>
      <w:r>
        <w:t>issued post-</w:t>
      </w:r>
      <w:proofErr w:type="spellStart"/>
      <w:r>
        <w:t>Superstorm</w:t>
      </w:r>
      <w:proofErr w:type="spellEnd"/>
      <w:r>
        <w:t xml:space="preserve"> Sandy </w:t>
      </w:r>
      <w:r w:rsidRPr="00BB4AEF">
        <w:t>despite the clear and original expectation that the loans could be repaid slowly</w:t>
      </w:r>
      <w:r>
        <w:t xml:space="preserve"> and</w:t>
      </w:r>
      <w:r w:rsidRPr="00BB4AEF">
        <w:t xml:space="preserve"> over</w:t>
      </w:r>
      <w:r>
        <w:t xml:space="preserve"> </w:t>
      </w:r>
      <w:r w:rsidRPr="00BB4AEF">
        <w:t>time</w:t>
      </w:r>
      <w:r>
        <w:t>, with the possibility of complete forgiveness; and</w:t>
      </w:r>
    </w:p>
    <w:p w14:paraId="4D4F53E1" w14:textId="77777777" w:rsidR="008A2E55" w:rsidRDefault="008A2E55" w:rsidP="008A2E55">
      <w:pPr>
        <w:pStyle w:val="IndentHang"/>
      </w:pPr>
      <w:bookmarkStart w:id="2" w:name="_Hlk35939330"/>
      <w:r w:rsidRPr="00391B81">
        <w:rPr>
          <w:b/>
          <w:bCs/>
          <w:smallCaps/>
        </w:rPr>
        <w:t>Whereas,</w:t>
      </w:r>
      <w:r>
        <w:t xml:space="preserve"> Mandatory repayment of </w:t>
      </w:r>
      <w:r w:rsidRPr="00BB4AEF">
        <w:t xml:space="preserve">the </w:t>
      </w:r>
      <w:r>
        <w:t>community disaster loans creates increased financial pressure on New Jersey communities and comes at a time that is difficult for all throughout the State; and</w:t>
      </w:r>
      <w:bookmarkEnd w:id="2"/>
    </w:p>
    <w:p w14:paraId="7751CEE7" w14:textId="77777777" w:rsidR="008A2E55" w:rsidRDefault="008A2E55" w:rsidP="008A2E55">
      <w:pPr>
        <w:pStyle w:val="IndentHang"/>
      </w:pPr>
      <w:r w:rsidRPr="00391B81">
        <w:rPr>
          <w:b/>
          <w:bCs/>
          <w:smallCaps/>
        </w:rPr>
        <w:t>Whereas,</w:t>
      </w:r>
      <w:r>
        <w:t xml:space="preserve"> The “Small Business Act” was passed to </w:t>
      </w:r>
      <w:r w:rsidRPr="004C32A1">
        <w:t>aid, counsel, assist and protect the interests of small</w:t>
      </w:r>
      <w:r>
        <w:t xml:space="preserve"> businesses through the creation of small business administration loans; and </w:t>
      </w:r>
    </w:p>
    <w:p w14:paraId="187B70E7" w14:textId="77777777" w:rsidR="008A2E55" w:rsidRDefault="008A2E55" w:rsidP="008A2E55">
      <w:pPr>
        <w:pStyle w:val="IndentHang"/>
      </w:pPr>
      <w:r w:rsidRPr="00391B81">
        <w:rPr>
          <w:b/>
          <w:bCs/>
          <w:smallCaps/>
        </w:rPr>
        <w:t>Whereas,</w:t>
      </w:r>
      <w:r>
        <w:t xml:space="preserve"> New Jersey residents, who requested and were granted small business loans post-</w:t>
      </w:r>
      <w:proofErr w:type="spellStart"/>
      <w:r>
        <w:t>Superstorm</w:t>
      </w:r>
      <w:proofErr w:type="spellEnd"/>
      <w:r>
        <w:t xml:space="preserve"> Sandy, now face the possibility that they may be precluded from receiving further disaster relief aid during the COVID-19 pandemic since any new grant issuances could be counted as a duplicate benefit; and</w:t>
      </w:r>
    </w:p>
    <w:p w14:paraId="52A7007E" w14:textId="77777777" w:rsidR="008A2E55" w:rsidRDefault="008A2E55" w:rsidP="008A2E55">
      <w:pPr>
        <w:pStyle w:val="IndentHang"/>
      </w:pPr>
      <w:r w:rsidRPr="00391B81">
        <w:rPr>
          <w:b/>
          <w:bCs/>
          <w:smallCaps/>
        </w:rPr>
        <w:t>Whereas,</w:t>
      </w:r>
      <w:r>
        <w:t xml:space="preserve"> The </w:t>
      </w:r>
      <w:r w:rsidRPr="008C6FF6">
        <w:t xml:space="preserve">duplication of benefit policy was partially abolished </w:t>
      </w:r>
      <w:r>
        <w:t xml:space="preserve">by the Department of Housing and Urban Development </w:t>
      </w:r>
      <w:r w:rsidRPr="008C6FF6">
        <w:t xml:space="preserve">in </w:t>
      </w:r>
      <w:r>
        <w:t xml:space="preserve">February </w:t>
      </w:r>
      <w:r w:rsidRPr="008C6FF6">
        <w:t>2018</w:t>
      </w:r>
      <w:r>
        <w:t xml:space="preserve"> under the “Bipartisan Budget Act of 2018”; and</w:t>
      </w:r>
    </w:p>
    <w:p w14:paraId="6BCAD2EA" w14:textId="77777777" w:rsidR="008A2E55" w:rsidRPr="00A735B4" w:rsidRDefault="008A2E55" w:rsidP="008A2E55">
      <w:pPr>
        <w:pStyle w:val="IndentHang"/>
      </w:pPr>
      <w:r w:rsidRPr="00391B81">
        <w:rPr>
          <w:b/>
          <w:bCs/>
          <w:smallCaps/>
        </w:rPr>
        <w:t>Whereas,</w:t>
      </w:r>
      <w:r>
        <w:t xml:space="preserve"> The abolition of the </w:t>
      </w:r>
      <w:r w:rsidRPr="008C6FF6">
        <w:t xml:space="preserve">duplication of benefit policy </w:t>
      </w:r>
      <w:r>
        <w:t xml:space="preserve">should be extended </w:t>
      </w:r>
      <w:r w:rsidRPr="008C6FF6">
        <w:t xml:space="preserve">to </w:t>
      </w:r>
      <w:r>
        <w:t xml:space="preserve">funds received following </w:t>
      </w:r>
      <w:r w:rsidRPr="008C6FF6">
        <w:t xml:space="preserve">disasters dating to 2011, including </w:t>
      </w:r>
      <w:proofErr w:type="spellStart"/>
      <w:r w:rsidRPr="008C6FF6">
        <w:t>Superstorm</w:t>
      </w:r>
      <w:proofErr w:type="spellEnd"/>
      <w:r w:rsidRPr="008C6FF6">
        <w:t xml:space="preserve"> Sandy</w:t>
      </w:r>
      <w:r>
        <w:t>; and</w:t>
      </w:r>
    </w:p>
    <w:p w14:paraId="5F0A3F7C" w14:textId="23BA0576" w:rsidR="008A2E55" w:rsidRPr="00A735B4" w:rsidRDefault="008A2E55" w:rsidP="008A2E55">
      <w:pPr>
        <w:pStyle w:val="IndentHang"/>
      </w:pPr>
      <w:r w:rsidRPr="00391B81">
        <w:rPr>
          <w:b/>
          <w:bCs/>
          <w:smallCaps/>
        </w:rPr>
        <w:t>Whereas,</w:t>
      </w:r>
      <w:r>
        <w:t xml:space="preserve"> Rep. Chris Smith reintroduced H.R. 6454 on April 3, 2020, a bill which </w:t>
      </w:r>
      <w:r w:rsidRPr="00BB4AEF">
        <w:t xml:space="preserve">mandates forgiveness of certain </w:t>
      </w:r>
      <w:r>
        <w:t>c</w:t>
      </w:r>
      <w:r w:rsidRPr="00BB4AEF">
        <w:t xml:space="preserve">ommunity </w:t>
      </w:r>
      <w:r>
        <w:t>d</w:t>
      </w:r>
      <w:r w:rsidRPr="00BB4AEF">
        <w:t xml:space="preserve">isaster </w:t>
      </w:r>
      <w:r>
        <w:t>l</w:t>
      </w:r>
      <w:r w:rsidRPr="00BB4AEF">
        <w:t>oans secured by N</w:t>
      </w:r>
      <w:r>
        <w:t xml:space="preserve">ew </w:t>
      </w:r>
      <w:r w:rsidRPr="00BB4AEF">
        <w:t>J</w:t>
      </w:r>
      <w:r>
        <w:t>ersey</w:t>
      </w:r>
      <w:r w:rsidRPr="00BB4AEF">
        <w:t xml:space="preserve"> from </w:t>
      </w:r>
      <w:r>
        <w:t xml:space="preserve">FEMA </w:t>
      </w:r>
      <w:r w:rsidRPr="00BB4AEF">
        <w:t xml:space="preserve">to help with </w:t>
      </w:r>
      <w:proofErr w:type="spellStart"/>
      <w:r>
        <w:t>Superstorm</w:t>
      </w:r>
      <w:proofErr w:type="spellEnd"/>
      <w:r>
        <w:t xml:space="preserve"> </w:t>
      </w:r>
      <w:r w:rsidRPr="00BB4AEF">
        <w:t>Sandy recovery</w:t>
      </w:r>
      <w:r>
        <w:t xml:space="preserve"> and which also </w:t>
      </w:r>
      <w:r w:rsidRPr="00BB4AEF">
        <w:t xml:space="preserve">addresses the </w:t>
      </w:r>
      <w:r>
        <w:t>d</w:t>
      </w:r>
      <w:r w:rsidRPr="00BB4AEF">
        <w:t xml:space="preserve">uplication of benefit problem by removing </w:t>
      </w:r>
      <w:r>
        <w:t>s</w:t>
      </w:r>
      <w:r w:rsidRPr="00BB4AEF">
        <w:t xml:space="preserve">mall </w:t>
      </w:r>
      <w:r>
        <w:t>b</w:t>
      </w:r>
      <w:r w:rsidRPr="00BB4AEF">
        <w:t xml:space="preserve">usiness </w:t>
      </w:r>
      <w:r>
        <w:t>a</w:t>
      </w:r>
      <w:r w:rsidRPr="00BB4AEF">
        <w:t xml:space="preserve">dministration loans as a disqualifier for people who sought </w:t>
      </w:r>
      <w:r>
        <w:t>or</w:t>
      </w:r>
      <w:r w:rsidRPr="00BB4AEF">
        <w:t xml:space="preserve"> received federal money to help them recover in the wake of </w:t>
      </w:r>
      <w:proofErr w:type="spellStart"/>
      <w:r>
        <w:t>Superstorm</w:t>
      </w:r>
      <w:proofErr w:type="spellEnd"/>
      <w:r>
        <w:t xml:space="preserve"> </w:t>
      </w:r>
      <w:r w:rsidRPr="00BB4AEF">
        <w:t>Sandy</w:t>
      </w:r>
      <w:r>
        <w:t xml:space="preserve">; and  </w:t>
      </w:r>
    </w:p>
    <w:p w14:paraId="6FF91121" w14:textId="27326837" w:rsidR="007E6307" w:rsidRPr="00D02130" w:rsidRDefault="008A2E55" w:rsidP="008A2E55">
      <w:pPr>
        <w:pStyle w:val="IndentHang"/>
      </w:pPr>
      <w:r w:rsidRPr="00391B81">
        <w:rPr>
          <w:b/>
          <w:bCs/>
          <w:smallCaps/>
        </w:rPr>
        <w:t>Whereas,</w:t>
      </w:r>
      <w:r>
        <w:t xml:space="preserve"> The forgiveness of the community disaster loans and the changes to eligibility for small business loans would have a </w:t>
      </w:r>
      <w:r>
        <w:lastRenderedPageBreak/>
        <w:t>profound impact throughout the State in helping stabilize the economy and would provide much needed support to State residents in the fight against COVID-19; now, therefore</w:t>
      </w:r>
      <w:r w:rsidR="00DD216C">
        <w:t>,</w:t>
      </w:r>
    </w:p>
    <w:p w14:paraId="41132256" w14:textId="77777777" w:rsidR="007E6307" w:rsidRPr="00D71D68" w:rsidRDefault="007E6307" w:rsidP="007E6307"/>
    <w:p w14:paraId="1C8E1CF4" w14:textId="11CC7290" w:rsidR="00686AEB" w:rsidRDefault="00686AEB" w:rsidP="00686AEB">
      <w:pPr>
        <w:rPr>
          <w:rStyle w:val="BillLanguage"/>
        </w:rPr>
      </w:pPr>
      <w:r>
        <w:tab/>
      </w:r>
      <w:r w:rsidR="00067DBD">
        <w:rPr>
          <w:rStyle w:val="BillHeading2"/>
        </w:rPr>
        <w:t>Be It Resolved</w:t>
      </w:r>
      <w:r>
        <w:rPr>
          <w:rStyle w:val="BillHeading2"/>
        </w:rPr>
        <w:t xml:space="preserve"> </w:t>
      </w:r>
      <w:r w:rsidR="00067DBD">
        <w:rPr>
          <w:rStyle w:val="BillLanguage"/>
        </w:rPr>
        <w:t>by the Senate of the State of New Jersey (the General Assembly concurring):</w:t>
      </w:r>
    </w:p>
    <w:p w14:paraId="6B53B05D" w14:textId="77777777" w:rsidR="007E6307" w:rsidRPr="00AA7880" w:rsidRDefault="007E6307" w:rsidP="00686AEB"/>
    <w:p w14:paraId="7B2A7ACB" w14:textId="2A0A0A3D" w:rsidR="007E6307" w:rsidRDefault="00234872" w:rsidP="007E6307">
      <w:r>
        <w:tab/>
        <w:t>1.</w:t>
      </w:r>
      <w:r>
        <w:tab/>
      </w:r>
      <w:r w:rsidR="008A2E55" w:rsidRPr="008A2E55">
        <w:t>Th</w:t>
      </w:r>
      <w:r w:rsidR="00BF508B">
        <w:t>e Legislature</w:t>
      </w:r>
      <w:r w:rsidR="008A2E55" w:rsidRPr="008A2E55">
        <w:t xml:space="preserve"> urges the United States President and Congress to enact legislation forgiving community disaster loans issued after </w:t>
      </w:r>
      <w:proofErr w:type="spellStart"/>
      <w:r w:rsidR="008A2E55" w:rsidRPr="008A2E55">
        <w:t>Superstorm</w:t>
      </w:r>
      <w:proofErr w:type="spellEnd"/>
      <w:r w:rsidR="008A2E55" w:rsidRPr="008A2E55">
        <w:t xml:space="preserve"> Sandy</w:t>
      </w:r>
      <w:r w:rsidR="00685DA3">
        <w:t xml:space="preserve"> to help stabilize the New Jersey economy and provide much needed support to the citizens of the State in the fight against COVID-19</w:t>
      </w:r>
      <w:r w:rsidR="007E6307">
        <w:t>.</w:t>
      </w:r>
    </w:p>
    <w:p w14:paraId="27B5BB07" w14:textId="77777777" w:rsidR="007E6307" w:rsidRDefault="007E6307" w:rsidP="007E6307">
      <w:pPr>
        <w:pStyle w:val="ListParagraph"/>
        <w:ind w:left="645"/>
      </w:pPr>
    </w:p>
    <w:p w14:paraId="01D4C9FF" w14:textId="6117D59C" w:rsidR="007E6307" w:rsidRPr="00AA7880" w:rsidRDefault="00234872" w:rsidP="007E6307">
      <w:bookmarkStart w:id="3" w:name="_Hlk37937431"/>
      <w:r>
        <w:tab/>
        <w:t>2.</w:t>
      </w:r>
      <w:r>
        <w:tab/>
      </w:r>
      <w:r w:rsidR="007E6307">
        <w:t xml:space="preserve">Copies of this resolution, as filed with the Secretary of State, shall be transmitted by the </w:t>
      </w:r>
      <w:r w:rsidR="00644D5F">
        <w:t xml:space="preserve">Clerk of the General Assembly or the </w:t>
      </w:r>
      <w:r w:rsidR="007E6307">
        <w:t xml:space="preserve">Secretary of the Senate </w:t>
      </w:r>
      <w:r w:rsidR="008A2E55">
        <w:t xml:space="preserve">to </w:t>
      </w:r>
      <w:bookmarkEnd w:id="3"/>
      <w:r w:rsidR="008A2E55">
        <w:t>the Office of the President of the United States, the Majority and Minority Leaders of the United State Senate, the Speaker and Minority Leader of the United States House of Representatives, and every member of Congress from this State</w:t>
      </w:r>
      <w:r w:rsidR="007E6307">
        <w:t>.</w:t>
      </w:r>
    </w:p>
    <w:p w14:paraId="3705C284" w14:textId="51458F7B" w:rsidR="00686AEB" w:rsidRDefault="00686AEB" w:rsidP="00686AEB"/>
    <w:p w14:paraId="749E3E5E" w14:textId="77777777" w:rsidR="00234872" w:rsidRPr="00CE7BD8" w:rsidRDefault="00234872" w:rsidP="00686AEB"/>
    <w:p w14:paraId="73041C3D" w14:textId="77777777" w:rsidR="00686AEB" w:rsidRPr="00AA7880" w:rsidRDefault="00686AEB" w:rsidP="00686AEB">
      <w:pPr>
        <w:jc w:val="center"/>
      </w:pPr>
      <w:r w:rsidRPr="00D71D68">
        <w:t>STATEMENT</w:t>
      </w:r>
    </w:p>
    <w:p w14:paraId="614D738C" w14:textId="77777777" w:rsidR="008A2E55" w:rsidRDefault="00DD216C" w:rsidP="008A2E55">
      <w:r>
        <w:tab/>
      </w:r>
      <w:r w:rsidR="008A2E55">
        <w:t xml:space="preserve">This resolution urges the United States President and Congress to enact legislation forgiving community disaster loans issued after </w:t>
      </w:r>
      <w:proofErr w:type="spellStart"/>
      <w:r w:rsidR="008A2E55">
        <w:t>Superstorm</w:t>
      </w:r>
      <w:proofErr w:type="spellEnd"/>
      <w:r w:rsidR="008A2E55">
        <w:t xml:space="preserve"> Sandy.</w:t>
      </w:r>
    </w:p>
    <w:p w14:paraId="7356A3CA" w14:textId="77777777" w:rsidR="008A2E55" w:rsidRDefault="008A2E55" w:rsidP="008A2E55">
      <w:r>
        <w:tab/>
        <w:t xml:space="preserve">New Jersey has faced several economic upheavals in recent years, from </w:t>
      </w:r>
      <w:proofErr w:type="spellStart"/>
      <w:r>
        <w:t>Superstorm</w:t>
      </w:r>
      <w:proofErr w:type="spellEnd"/>
      <w:r>
        <w:t xml:space="preserve"> Sandy in 2012 to the current COVID-19 pandemic.  These natural disasters have had a profound and devastating impact on the economy of the State and its residents, with many still struggling financially as a result of </w:t>
      </w:r>
      <w:proofErr w:type="spellStart"/>
      <w:r>
        <w:t>Superstorm</w:t>
      </w:r>
      <w:proofErr w:type="spellEnd"/>
      <w:r>
        <w:t xml:space="preserve"> Sandy to this day.  The COVID-19 pandemic has caused, and will continue to cause, increasing uncertainty and economic disruptions throughout the State, which is the second highest impact area in the United States for the novel coronavirus.  </w:t>
      </w:r>
    </w:p>
    <w:p w14:paraId="5DD665BB" w14:textId="77777777" w:rsidR="008A2E55" w:rsidRDefault="008A2E55" w:rsidP="008A2E55">
      <w:r>
        <w:tab/>
        <w:t>Recently, the Federal Emergency Management Agency (FEMA) has begun to press New Jersey municipalities to start repaying the loans passed out to help the State recover post-</w:t>
      </w:r>
      <w:proofErr w:type="spellStart"/>
      <w:r>
        <w:t>Superstorm</w:t>
      </w:r>
      <w:proofErr w:type="spellEnd"/>
      <w:r>
        <w:t xml:space="preserve"> Sandy.  This mandatory repayment would have a devastating effect throughout the State, as these demands come at a time when the State, like many across the United States, is struggling to fight COVID-19.  The payments on the community disaster loans were originally assured to be allowed to be paid back over time and slowly, with the possibility of forgiveness.  Furthermore, New Jersey residents who were granted loans under the “Small Business Act,” which was passed to aid, counsel, assist and protect the interests of small businesses through the creation of small business loans, now face the possibility that they may be precluded from receiving further disaster relief aid during the COVID-19 pandemic </w:t>
      </w:r>
      <w:r>
        <w:lastRenderedPageBreak/>
        <w:t xml:space="preserve">since any new grant issuances may be counted as a duplicate benefit.  The duplication of benefit policy was partially abolished by the Department of Housing and Urban Development in February 2018 under the “Bipartisan Budget Act of 2018” and should be extended to funds received following disasters dating to 2011, including </w:t>
      </w:r>
      <w:proofErr w:type="spellStart"/>
      <w:r>
        <w:t>Superstorm</w:t>
      </w:r>
      <w:proofErr w:type="spellEnd"/>
      <w:r>
        <w:t xml:space="preserve"> Sandy.    </w:t>
      </w:r>
    </w:p>
    <w:p w14:paraId="4B133FDB" w14:textId="525A96F5" w:rsidR="00F00D08" w:rsidRDefault="008A2E55">
      <w:r>
        <w:tab/>
        <w:t xml:space="preserve">Rep. Chris Smith reintroduced H.R. 6454 on April 3, 2020, which mandates forgiveness of certain community disaster loans secured by New Jersey municipalities from FEMA to help with </w:t>
      </w:r>
      <w:proofErr w:type="spellStart"/>
      <w:r>
        <w:t>Superstorm</w:t>
      </w:r>
      <w:proofErr w:type="spellEnd"/>
      <w:r>
        <w:t xml:space="preserve"> Sandy recovery. The bill also addresses the lingering duplication of benefit problem by removing the receipt of small business loans as a disqualifier for people who sought or received federal money to help them recover in the wake of </w:t>
      </w:r>
      <w:proofErr w:type="spellStart"/>
      <w:r>
        <w:t>Superstorm</w:t>
      </w:r>
      <w:proofErr w:type="spellEnd"/>
      <w:r>
        <w:t xml:space="preserve"> Sandy.  The passage of H.R. 6454 would have a profound impact throughout the State in helping stabilize the economy and would provide much needed support to the citizens of the State in the fight against COVID-19</w:t>
      </w:r>
      <w:r w:rsidR="00DD216C">
        <w:t>.</w:t>
      </w:r>
    </w:p>
    <w:sectPr w:rsidR="00F00D08" w:rsidSect="00DD1C3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52D3E" w14:textId="77777777" w:rsidR="00A81E0D" w:rsidRDefault="00A81E0D">
      <w:r>
        <w:separator/>
      </w:r>
    </w:p>
  </w:endnote>
  <w:endnote w:type="continuationSeparator" w:id="0">
    <w:p w14:paraId="18968292" w14:textId="77777777" w:rsidR="00A81E0D" w:rsidRDefault="00A81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1822D" w14:textId="73A467B8" w:rsidR="0073692A" w:rsidRDefault="00257EA8" w:rsidP="00257EA8">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E182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A43A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83AAD" w14:textId="77777777" w:rsidR="00A81E0D" w:rsidRDefault="00A81E0D">
      <w:r>
        <w:separator/>
      </w:r>
    </w:p>
  </w:footnote>
  <w:footnote w:type="continuationSeparator" w:id="0">
    <w:p w14:paraId="5D7DD030" w14:textId="77777777" w:rsidR="00A81E0D" w:rsidRDefault="00A81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C7A6F" w14:textId="77777777" w:rsidR="00665CBC" w:rsidRDefault="00B046F1">
    <w:pPr>
      <w:pStyle w:val="Header"/>
    </w:pPr>
    <w:r>
      <w:rPr>
        <w:noProof/>
      </w:rPr>
      <w:pict w14:anchorId="581636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E61BE"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95798" w14:textId="1F70E283" w:rsidR="00665CBC" w:rsidRDefault="00665CBC" w:rsidP="00686AEB">
    <w:pPr>
      <w:pStyle w:val="Header"/>
      <w:jc w:val="center"/>
      <w:rPr>
        <w:rStyle w:val="PageNumber"/>
      </w:rPr>
    </w:pPr>
  </w:p>
  <w:p w14:paraId="48AE82C6" w14:textId="511B6CD9" w:rsidR="00DD1C3B" w:rsidRDefault="00DD1C3B" w:rsidP="00DD1C3B">
    <w:pPr>
      <w:pStyle w:val="bpuHeadSpon"/>
    </w:pPr>
    <w:r w:rsidRPr="00DD1C3B">
      <w:rPr>
        <w:rStyle w:val="bpuHeadSponChar"/>
      </w:rPr>
      <w:t>SCR111</w:t>
    </w:r>
    <w:r>
      <w:t xml:space="preserve"> HOLZAPFEL, GOPAL</w:t>
    </w:r>
  </w:p>
  <w:p w14:paraId="242BA863" w14:textId="02868B26" w:rsidR="00DD1C3B" w:rsidRDefault="00DD1C3B" w:rsidP="00DD1C3B">
    <w:pPr>
      <w:pStyle w:val="bpuHeadSpon"/>
    </w:pPr>
    <w:r>
      <w:fldChar w:fldCharType="begin"/>
    </w:r>
    <w:r>
      <w:instrText xml:space="preserve"> PAGE  \* MERGEFORMAT </w:instrText>
    </w:r>
    <w:r>
      <w:fldChar w:fldCharType="separate"/>
    </w:r>
    <w:r w:rsidR="00B046F1">
      <w:rPr>
        <w:noProof/>
      </w:rPr>
      <w:t>4</w:t>
    </w:r>
    <w:r>
      <w:fldChar w:fldCharType="end"/>
    </w:r>
  </w:p>
  <w:p w14:paraId="4BB8AABC" w14:textId="77777777" w:rsidR="00DD1C3B" w:rsidRDefault="00DD1C3B" w:rsidP="00DD1C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68563" w14:textId="35B54725" w:rsidR="00665CBC" w:rsidRDefault="00665CBC">
    <w:pPr>
      <w:pStyle w:val="Header"/>
    </w:pPr>
  </w:p>
  <w:p w14:paraId="06772F9C" w14:textId="41771EA3" w:rsidR="00DD1C3B" w:rsidRDefault="00DD1C3B" w:rsidP="00DD1C3B">
    <w:pPr>
      <w:pStyle w:val="bpuHeadSpon"/>
    </w:pPr>
    <w:r w:rsidRPr="00DD1C3B">
      <w:rPr>
        <w:rStyle w:val="bpuHeadSponChar"/>
      </w:rPr>
      <w:t>SCR111</w:t>
    </w:r>
    <w:r>
      <w:t xml:space="preserve"> HOLZAPFEL, GOPAL</w:t>
    </w:r>
  </w:p>
  <w:p w14:paraId="11DF26C3" w14:textId="6C05D92F" w:rsidR="00DD1C3B" w:rsidRDefault="00DD1C3B" w:rsidP="00DD1C3B">
    <w:pPr>
      <w:pStyle w:val="bpuHeadSpon"/>
    </w:pPr>
    <w:r>
      <w:fldChar w:fldCharType="begin"/>
    </w:r>
    <w:r>
      <w:instrText xml:space="preserve"> PAGE  \* MERGEFORMAT </w:instrText>
    </w:r>
    <w:r>
      <w:fldChar w:fldCharType="separate"/>
    </w:r>
    <w:r w:rsidR="00B046F1">
      <w:rPr>
        <w:noProof/>
      </w:rPr>
      <w:t>2</w:t>
    </w:r>
    <w:r>
      <w:fldChar w:fldCharType="end"/>
    </w:r>
  </w:p>
  <w:p w14:paraId="5CF919D6" w14:textId="77777777" w:rsidR="00DD1C3B" w:rsidRDefault="00DD1C3B" w:rsidP="00DD1C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3C"/>
    <w:rsid w:val="000051BD"/>
    <w:rsid w:val="000160A5"/>
    <w:rsid w:val="0002335B"/>
    <w:rsid w:val="0003549A"/>
    <w:rsid w:val="000367AE"/>
    <w:rsid w:val="00036F7C"/>
    <w:rsid w:val="00043B22"/>
    <w:rsid w:val="00054975"/>
    <w:rsid w:val="00057D20"/>
    <w:rsid w:val="0006197C"/>
    <w:rsid w:val="0006281F"/>
    <w:rsid w:val="00067DBD"/>
    <w:rsid w:val="0008141C"/>
    <w:rsid w:val="00094A55"/>
    <w:rsid w:val="000A44A7"/>
    <w:rsid w:val="000B1054"/>
    <w:rsid w:val="000B3411"/>
    <w:rsid w:val="000C054C"/>
    <w:rsid w:val="000C12C2"/>
    <w:rsid w:val="000D11AF"/>
    <w:rsid w:val="000D12BC"/>
    <w:rsid w:val="000D6255"/>
    <w:rsid w:val="000D6262"/>
    <w:rsid w:val="000D7B4A"/>
    <w:rsid w:val="000E4006"/>
    <w:rsid w:val="000F3DA2"/>
    <w:rsid w:val="000F5FDE"/>
    <w:rsid w:val="000F7466"/>
    <w:rsid w:val="001039B7"/>
    <w:rsid w:val="00107DE5"/>
    <w:rsid w:val="0013000E"/>
    <w:rsid w:val="00133E01"/>
    <w:rsid w:val="00133F81"/>
    <w:rsid w:val="00135943"/>
    <w:rsid w:val="001645FB"/>
    <w:rsid w:val="00173D2B"/>
    <w:rsid w:val="00181676"/>
    <w:rsid w:val="00183603"/>
    <w:rsid w:val="00185DF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66C"/>
    <w:rsid w:val="001F7405"/>
    <w:rsid w:val="00205533"/>
    <w:rsid w:val="00212B8D"/>
    <w:rsid w:val="00222983"/>
    <w:rsid w:val="00234872"/>
    <w:rsid w:val="002370D0"/>
    <w:rsid w:val="00255958"/>
    <w:rsid w:val="00257EA8"/>
    <w:rsid w:val="00257FA2"/>
    <w:rsid w:val="0026574A"/>
    <w:rsid w:val="002660BB"/>
    <w:rsid w:val="002720E8"/>
    <w:rsid w:val="00275293"/>
    <w:rsid w:val="002776B0"/>
    <w:rsid w:val="0028516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1B1"/>
    <w:rsid w:val="003776DC"/>
    <w:rsid w:val="00382F1F"/>
    <w:rsid w:val="00391DA4"/>
    <w:rsid w:val="003A3C64"/>
    <w:rsid w:val="003A3F83"/>
    <w:rsid w:val="003C43EF"/>
    <w:rsid w:val="003C5A6B"/>
    <w:rsid w:val="003C7FB2"/>
    <w:rsid w:val="003D24DE"/>
    <w:rsid w:val="003E26D4"/>
    <w:rsid w:val="003E47BA"/>
    <w:rsid w:val="003F3B37"/>
    <w:rsid w:val="0040195A"/>
    <w:rsid w:val="00402DC0"/>
    <w:rsid w:val="004041F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593"/>
    <w:rsid w:val="004F74DD"/>
    <w:rsid w:val="00501317"/>
    <w:rsid w:val="0050495C"/>
    <w:rsid w:val="00505DC9"/>
    <w:rsid w:val="00506E1E"/>
    <w:rsid w:val="00513C81"/>
    <w:rsid w:val="00527BFB"/>
    <w:rsid w:val="00532A32"/>
    <w:rsid w:val="00540B0B"/>
    <w:rsid w:val="0054460F"/>
    <w:rsid w:val="00552F65"/>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546"/>
    <w:rsid w:val="005D628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D5F"/>
    <w:rsid w:val="00645E6A"/>
    <w:rsid w:val="00665CBC"/>
    <w:rsid w:val="00667A5C"/>
    <w:rsid w:val="00677316"/>
    <w:rsid w:val="00685DA3"/>
    <w:rsid w:val="00686AEB"/>
    <w:rsid w:val="006A23A8"/>
    <w:rsid w:val="006B7897"/>
    <w:rsid w:val="006B7FA7"/>
    <w:rsid w:val="006C086A"/>
    <w:rsid w:val="006C21C1"/>
    <w:rsid w:val="006C7327"/>
    <w:rsid w:val="006D00E5"/>
    <w:rsid w:val="006D791B"/>
    <w:rsid w:val="006E2895"/>
    <w:rsid w:val="006E7D5A"/>
    <w:rsid w:val="006F180D"/>
    <w:rsid w:val="006F4334"/>
    <w:rsid w:val="006F47AF"/>
    <w:rsid w:val="006F6B8A"/>
    <w:rsid w:val="00707CD3"/>
    <w:rsid w:val="00716BB9"/>
    <w:rsid w:val="007256D1"/>
    <w:rsid w:val="007279FD"/>
    <w:rsid w:val="0073692A"/>
    <w:rsid w:val="007502CB"/>
    <w:rsid w:val="00752D79"/>
    <w:rsid w:val="00752E20"/>
    <w:rsid w:val="00756EDE"/>
    <w:rsid w:val="007715D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30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1F26"/>
    <w:rsid w:val="008A2E55"/>
    <w:rsid w:val="008A31C5"/>
    <w:rsid w:val="008A4F9A"/>
    <w:rsid w:val="008B2850"/>
    <w:rsid w:val="008C79B3"/>
    <w:rsid w:val="008D1315"/>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B50"/>
    <w:rsid w:val="00980766"/>
    <w:rsid w:val="00980B1F"/>
    <w:rsid w:val="009835D4"/>
    <w:rsid w:val="009865D4"/>
    <w:rsid w:val="00997152"/>
    <w:rsid w:val="009972CD"/>
    <w:rsid w:val="009A0E9C"/>
    <w:rsid w:val="009A393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350"/>
    <w:rsid w:val="00A50F6B"/>
    <w:rsid w:val="00A52237"/>
    <w:rsid w:val="00A551D6"/>
    <w:rsid w:val="00A6251B"/>
    <w:rsid w:val="00A6754E"/>
    <w:rsid w:val="00A70F58"/>
    <w:rsid w:val="00A72987"/>
    <w:rsid w:val="00A7346B"/>
    <w:rsid w:val="00A80A5A"/>
    <w:rsid w:val="00A81E0D"/>
    <w:rsid w:val="00A84C4F"/>
    <w:rsid w:val="00A932A1"/>
    <w:rsid w:val="00A96E06"/>
    <w:rsid w:val="00AA6197"/>
    <w:rsid w:val="00AA6C70"/>
    <w:rsid w:val="00AB16FD"/>
    <w:rsid w:val="00AB4813"/>
    <w:rsid w:val="00AC2E3C"/>
    <w:rsid w:val="00AC6466"/>
    <w:rsid w:val="00AC7639"/>
    <w:rsid w:val="00AD08BB"/>
    <w:rsid w:val="00AD0EC0"/>
    <w:rsid w:val="00AD70D6"/>
    <w:rsid w:val="00AD75BC"/>
    <w:rsid w:val="00AD7BB0"/>
    <w:rsid w:val="00AD7BC9"/>
    <w:rsid w:val="00AE1871"/>
    <w:rsid w:val="00AF1A8C"/>
    <w:rsid w:val="00B0116D"/>
    <w:rsid w:val="00B01173"/>
    <w:rsid w:val="00B02F35"/>
    <w:rsid w:val="00B046F1"/>
    <w:rsid w:val="00B05A3C"/>
    <w:rsid w:val="00B07100"/>
    <w:rsid w:val="00B1138C"/>
    <w:rsid w:val="00B124C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08B"/>
    <w:rsid w:val="00C04F4D"/>
    <w:rsid w:val="00C12E48"/>
    <w:rsid w:val="00C13D14"/>
    <w:rsid w:val="00C15F53"/>
    <w:rsid w:val="00C23F09"/>
    <w:rsid w:val="00C25356"/>
    <w:rsid w:val="00C328D0"/>
    <w:rsid w:val="00C46BC1"/>
    <w:rsid w:val="00C5235F"/>
    <w:rsid w:val="00C54CE2"/>
    <w:rsid w:val="00C66BF3"/>
    <w:rsid w:val="00C70140"/>
    <w:rsid w:val="00C73CA7"/>
    <w:rsid w:val="00C8175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B28"/>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C3B"/>
    <w:rsid w:val="00DD216C"/>
    <w:rsid w:val="00DE10D1"/>
    <w:rsid w:val="00DE2514"/>
    <w:rsid w:val="00DE63D2"/>
    <w:rsid w:val="00DE6851"/>
    <w:rsid w:val="00DF03EE"/>
    <w:rsid w:val="00E01B71"/>
    <w:rsid w:val="00E05CC9"/>
    <w:rsid w:val="00E15573"/>
    <w:rsid w:val="00E25A5B"/>
    <w:rsid w:val="00E2615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FE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B5B5B4"/>
  <w15:docId w15:val="{01CDFBA2-F648-45BB-9921-998927C94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E630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7E6307"/>
    <w:pPr>
      <w:ind w:left="720"/>
      <w:contextualSpacing/>
    </w:pPr>
  </w:style>
  <w:style w:type="paragraph" w:styleId="BalloonText">
    <w:name w:val="Balloon Text"/>
    <w:basedOn w:val="Normal"/>
    <w:link w:val="BalloonTextChar"/>
    <w:semiHidden/>
    <w:unhideWhenUsed/>
    <w:rsid w:val="008A2E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2E55"/>
    <w:rPr>
      <w:rFonts w:ascii="Segoe UI" w:hAnsi="Segoe UI" w:cs="Segoe UI"/>
      <w:spacing w:val="4"/>
      <w:sz w:val="18"/>
      <w:szCs w:val="18"/>
    </w:rPr>
  </w:style>
  <w:style w:type="character" w:styleId="LineNumber">
    <w:name w:val="line number"/>
    <w:basedOn w:val="DefaultParagraphFont"/>
    <w:semiHidden/>
    <w:unhideWhenUsed/>
    <w:rsid w:val="00DD1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1037</Words>
  <Characters>5722</Characters>
  <Application>Microsoft Office Word</Application>
  <DocSecurity>0</DocSecurity>
  <Lines>143</Lines>
  <Paragraphs>36</Paragraphs>
  <ScaleCrop>false</ScaleCrop>
  <HeadingPairs>
    <vt:vector size="2" baseType="variant">
      <vt:variant>
        <vt:lpstr>Title</vt:lpstr>
      </vt:variant>
      <vt:variant>
        <vt:i4>1</vt:i4>
      </vt:variant>
    </vt:vector>
  </HeadingPairs>
  <TitlesOfParts>
    <vt:vector size="1" baseType="lpstr">
      <vt:lpstr>SCR111</vt:lpstr>
    </vt:vector>
  </TitlesOfParts>
  <Manager>R229</Manager>
  <Company>NJ Office of Legislative Services</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SCR111</dc:title>
  <dc:subject/>
  <dc:creator>Senator  HOLZAPFEL, Senator  GOPAL</dc:creator>
  <cp:keywords>SCR111|4|AU |323|264|247|N|0|</cp:keywords>
  <dc:description>INTRODUCED MAY 7, 2020</dc:description>
  <cp:lastModifiedBy>Siracusa, Nicole</cp:lastModifiedBy>
  <cp:revision>2</cp:revision>
  <cp:lastPrinted>2020-06-12T17:33:00Z</cp:lastPrinted>
  <dcterms:created xsi:type="dcterms:W3CDTF">2020-06-12T17:33:00Z</dcterms:created>
  <dcterms:modified xsi:type="dcterms:W3CDTF">2020-06-12T17:33:00Z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