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6B1E2D" w14:textId="6CBDE54F" w:rsidR="00EA255F" w:rsidRDefault="00EA255F" w:rsidP="00EA255F">
      <w:pPr>
        <w:pStyle w:val="bpuBill"/>
      </w:pPr>
      <w:bookmarkStart w:id="0" w:name="bpuFrontPg"/>
      <w:bookmarkEnd w:id="0"/>
      <w:r>
        <w:t xml:space="preserve">SENATE CONCURRENT RESOLUTION No. 115 </w:t>
      </w:r>
    </w:p>
    <w:p w14:paraId="4C12EE20" w14:textId="5758E1BA" w:rsidR="00EA255F" w:rsidRPr="009D38FF" w:rsidRDefault="00EA255F" w:rsidP="00EA255F">
      <w:pPr>
        <w:pStyle w:val="bpuWpGraphic"/>
      </w:pPr>
      <w:r>
        <w:object w:dxaOrig="8985" w:dyaOrig="255" w14:anchorId="0D4627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94349" r:id="rId7"/>
        </w:object>
      </w:r>
    </w:p>
    <w:p w14:paraId="07747EF7" w14:textId="77777777" w:rsidR="00EA255F" w:rsidRDefault="00EA255F" w:rsidP="00EA255F">
      <w:pPr>
        <w:pStyle w:val="bpuState"/>
      </w:pPr>
      <w:r>
        <w:t>STATE OF NEW JERSEY</w:t>
      </w:r>
    </w:p>
    <w:p w14:paraId="69F5FFF1" w14:textId="77777777" w:rsidR="00EA255F" w:rsidRDefault="00EA255F" w:rsidP="00EA255F">
      <w:pPr>
        <w:pStyle w:val="bpuLegislature"/>
      </w:pPr>
      <w:r>
        <w:t>219th LEGISLATURE</w:t>
      </w:r>
    </w:p>
    <w:p w14:paraId="521B2427" w14:textId="56B1BE0B" w:rsidR="00EA255F" w:rsidRDefault="00EA255F" w:rsidP="00EA255F">
      <w:pPr>
        <w:pStyle w:val="bpuWpGraphic"/>
      </w:pPr>
      <w:r>
        <w:object w:dxaOrig="8985" w:dyaOrig="255" w14:anchorId="1D68C09B">
          <v:shape id="_x0000_i1026" type="#_x0000_t75" style="width:6in;height:12pt" o:ole="">
            <v:imagedata r:id="rId6" o:title=""/>
          </v:shape>
          <o:OLEObject Type="Embed" ProgID="WPWin6.1" ShapeID="_x0000_i1026" DrawAspect="Content" ObjectID="_1676194350" r:id="rId8"/>
        </w:object>
      </w:r>
      <w:r>
        <w:t xml:space="preserve">  </w:t>
      </w:r>
    </w:p>
    <w:p w14:paraId="7E52FE90" w14:textId="77777777" w:rsidR="00EA255F" w:rsidRDefault="00EA255F" w:rsidP="00EA255F">
      <w:pPr>
        <w:pStyle w:val="bpuIntro"/>
      </w:pPr>
      <w:r>
        <w:t>INTRODUCED MAY 28, 2020</w:t>
      </w:r>
    </w:p>
    <w:p w14:paraId="0E3298E5" w14:textId="77777777" w:rsidR="00EA255F" w:rsidRDefault="00EA255F" w:rsidP="00EA255F">
      <w:pPr>
        <w:pStyle w:val="bpuIntro"/>
      </w:pPr>
    </w:p>
    <w:p w14:paraId="5E7F1563" w14:textId="77777777" w:rsidR="00EA255F" w:rsidRDefault="00EA255F" w:rsidP="00EA255F">
      <w:pPr>
        <w:pStyle w:val="bpuIntro"/>
        <w:sectPr w:rsidR="00EA255F" w:rsidSect="000E1ED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3F85601F" w14:textId="77777777" w:rsidR="00EA255F" w:rsidRDefault="00EA255F" w:rsidP="00EA255F">
      <w:pPr>
        <w:pStyle w:val="bpuIntro"/>
      </w:pPr>
    </w:p>
    <w:p w14:paraId="3F5FAF0F" w14:textId="77777777" w:rsidR="00EA255F" w:rsidRDefault="00EA255F" w:rsidP="00EA255F">
      <w:pPr>
        <w:pStyle w:val="bpuSponsor"/>
      </w:pPr>
      <w:r>
        <w:t>Sponsored by:</w:t>
      </w:r>
    </w:p>
    <w:p w14:paraId="4ADC212B" w14:textId="77777777" w:rsidR="00EA255F" w:rsidRDefault="00EA255F" w:rsidP="00EA255F">
      <w:pPr>
        <w:pStyle w:val="bpuSponsor"/>
      </w:pPr>
      <w:r>
        <w:t>Senator  CHRISTOPHER "KIP" BATEMAN</w:t>
      </w:r>
    </w:p>
    <w:p w14:paraId="5FE1077B" w14:textId="77777777" w:rsidR="00EA255F" w:rsidRDefault="00EA255F" w:rsidP="00EA255F">
      <w:pPr>
        <w:pStyle w:val="bpuSponsor"/>
      </w:pPr>
      <w:r>
        <w:t>District 16 (Hunterdon, Mercer, Middlesex and Somerset)</w:t>
      </w:r>
    </w:p>
    <w:p w14:paraId="05511580" w14:textId="77777777" w:rsidR="00245071" w:rsidRDefault="00245071" w:rsidP="00245071">
      <w:pPr>
        <w:pStyle w:val="bpuSponsor"/>
      </w:pPr>
      <w:r>
        <w:t>Assemblywoman  NANCY J. PINKIN</w:t>
      </w:r>
    </w:p>
    <w:p w14:paraId="15414DC4" w14:textId="465F4BDF" w:rsidR="00245071" w:rsidRDefault="00245071" w:rsidP="00245071">
      <w:pPr>
        <w:pStyle w:val="bpuSponsor"/>
      </w:pPr>
      <w:r>
        <w:t>District 18 (Middlesex)</w:t>
      </w:r>
    </w:p>
    <w:p w14:paraId="59E0EE2C" w14:textId="1A038CE8" w:rsidR="00245071" w:rsidRPr="00245071" w:rsidRDefault="000E1EDB" w:rsidP="00245071">
      <w:pPr>
        <w:pStyle w:val="bpuSponsor"/>
      </w:pPr>
      <w:r>
        <w:t>Assemblyman  RAJ MUKHERJI</w:t>
      </w:r>
    </w:p>
    <w:p w14:paraId="4EB533CB" w14:textId="08444E4D" w:rsidR="000E1EDB" w:rsidRDefault="000E1EDB" w:rsidP="000E1EDB">
      <w:pPr>
        <w:pStyle w:val="bpuSponsor"/>
      </w:pPr>
      <w:r>
        <w:t>District 33 (Hudson)</w:t>
      </w:r>
    </w:p>
    <w:p w14:paraId="3F7CA6C8" w14:textId="0C43F0F6" w:rsidR="000E1EDB" w:rsidRDefault="000E1EDB" w:rsidP="000E1EDB">
      <w:pPr>
        <w:pStyle w:val="bpuSponsor"/>
      </w:pPr>
      <w:r>
        <w:t>Assemblyman  WILLIAM W. SPEARMAN</w:t>
      </w:r>
    </w:p>
    <w:p w14:paraId="257FC929" w14:textId="02325856" w:rsidR="000E1EDB" w:rsidRDefault="000E1EDB" w:rsidP="000E1EDB">
      <w:pPr>
        <w:pStyle w:val="bpuSponsor"/>
      </w:pPr>
      <w:r>
        <w:t>District 5 (Camden and Gloucester)</w:t>
      </w:r>
    </w:p>
    <w:p w14:paraId="60738653" w14:textId="77777777" w:rsidR="000E1EDB" w:rsidRPr="000E1EDB" w:rsidRDefault="000E1EDB" w:rsidP="000E1EDB"/>
    <w:p w14:paraId="43E67F86" w14:textId="35673698" w:rsidR="00EA255F" w:rsidRDefault="000E1EDB" w:rsidP="000E1EDB">
      <w:pPr>
        <w:pStyle w:val="bpuSponsor"/>
      </w:pPr>
      <w:r>
        <w:t>Co-Sponsored by:</w:t>
      </w:r>
    </w:p>
    <w:p w14:paraId="53A626C8" w14:textId="05FD1E15" w:rsidR="000E1EDB" w:rsidRDefault="000E1EDB" w:rsidP="000E1EDB">
      <w:pPr>
        <w:pStyle w:val="bpuSponsor"/>
      </w:pPr>
      <w:r w:rsidRPr="000E1EDB">
        <w:t xml:space="preserve">Assemblywoman </w:t>
      </w:r>
      <w:proofErr w:type="spellStart"/>
      <w:r w:rsidRPr="000E1EDB">
        <w:t>Jasey</w:t>
      </w:r>
      <w:proofErr w:type="spellEnd"/>
    </w:p>
    <w:p w14:paraId="5A77AD32" w14:textId="3C3C3F64" w:rsidR="000E1EDB" w:rsidRDefault="000E1EDB" w:rsidP="000E1EDB"/>
    <w:p w14:paraId="6E58AC34" w14:textId="77777777" w:rsidR="000E1EDB" w:rsidRPr="000E1EDB" w:rsidRDefault="000E1EDB" w:rsidP="000E1EDB"/>
    <w:p w14:paraId="13F1A678" w14:textId="77777777" w:rsidR="00EA255F" w:rsidRDefault="00EA255F" w:rsidP="00EA255F">
      <w:pPr>
        <w:pStyle w:val="bpuSponsor"/>
      </w:pPr>
    </w:p>
    <w:p w14:paraId="6E58A31F" w14:textId="77777777" w:rsidR="00EA255F" w:rsidRDefault="00EA255F" w:rsidP="00EA255F">
      <w:pPr>
        <w:pStyle w:val="bpuSponsor"/>
      </w:pPr>
    </w:p>
    <w:p w14:paraId="7DB4A70B" w14:textId="77777777" w:rsidR="00EA255F" w:rsidRDefault="00EA255F" w:rsidP="00EA255F">
      <w:pPr>
        <w:pStyle w:val="bpuSponsor"/>
      </w:pPr>
      <w:r>
        <w:t>SYNOPSIS</w:t>
      </w:r>
    </w:p>
    <w:p w14:paraId="00EEE521" w14:textId="77777777" w:rsidR="00EA255F" w:rsidRDefault="00EA255F" w:rsidP="00EA255F">
      <w:pPr>
        <w:pStyle w:val="bpuNormText"/>
      </w:pPr>
      <w:r>
        <w:tab/>
        <w:t xml:space="preserve">Approves FY 2021 Financial Plan of NJ Infrastructure Bank. </w:t>
      </w:r>
    </w:p>
    <w:p w14:paraId="035AF3E9" w14:textId="77777777" w:rsidR="00EA255F" w:rsidRDefault="00EA255F" w:rsidP="00EA255F">
      <w:pPr>
        <w:pStyle w:val="bpuNormText"/>
      </w:pPr>
    </w:p>
    <w:p w14:paraId="4038F952" w14:textId="77777777" w:rsidR="00EA255F" w:rsidRDefault="00EA255F" w:rsidP="00EA255F">
      <w:pPr>
        <w:pStyle w:val="bpuSponsor"/>
      </w:pPr>
      <w:r>
        <w:t xml:space="preserve">CURRENT VERSION OF TEXT </w:t>
      </w:r>
    </w:p>
    <w:p w14:paraId="556C1FC6" w14:textId="77777777" w:rsidR="00EA255F" w:rsidRDefault="00EA255F" w:rsidP="00EA255F">
      <w:pPr>
        <w:pStyle w:val="bpuNormText"/>
      </w:pPr>
      <w:r>
        <w:tab/>
        <w:t>As introduced.</w:t>
      </w:r>
    </w:p>
    <w:p w14:paraId="17969C8F" w14:textId="300BC46D" w:rsidR="00EA255F" w:rsidRDefault="00EA255F" w:rsidP="00EA255F">
      <w:pPr>
        <w:pStyle w:val="bpuNormText"/>
      </w:pPr>
      <w:r>
        <w:rPr>
          <w:noProof/>
        </w:rPr>
        <w:drawing>
          <wp:anchor distT="0" distB="0" distL="114300" distR="114300" simplePos="0" relativeHeight="251659264" behindDoc="1" locked="0" layoutInCell="1" allowOverlap="1" wp14:anchorId="4E7B46BD" wp14:editId="7256E3A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44A26F7" w14:textId="77777777" w:rsidR="00EA255F" w:rsidRDefault="00EA255F" w:rsidP="008916EC">
      <w:pPr>
        <w:pStyle w:val="FronterPage"/>
        <w:tabs>
          <w:tab w:val="clear" w:pos="720"/>
          <w:tab w:val="clear" w:pos="1440"/>
          <w:tab w:val="clear" w:pos="2160"/>
          <w:tab w:val="clear" w:pos="2880"/>
          <w:tab w:val="clear" w:pos="3600"/>
          <w:tab w:val="clear" w:pos="4320"/>
          <w:tab w:val="clear" w:pos="5040"/>
        </w:tabs>
        <w:sectPr w:rsidR="00EA255F" w:rsidSect="00EA255F">
          <w:type w:val="continuous"/>
          <w:pgSz w:w="12240" w:h="20160" w:code="5"/>
          <w:pgMar w:top="1440" w:right="2275" w:bottom="1440" w:left="2275" w:header="72" w:footer="720" w:gutter="0"/>
          <w:pgNumType w:start="1"/>
          <w:cols w:space="720"/>
          <w:docGrid w:linePitch="360"/>
        </w:sectPr>
      </w:pPr>
    </w:p>
    <w:p w14:paraId="47DC7A52" w14:textId="14430854" w:rsidR="00686AEB" w:rsidRPr="00677316" w:rsidRDefault="00B76D06"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E426B3" w:rsidRPr="00E426B3">
        <w:t>approving the Fiscal Year 202</w:t>
      </w:r>
      <w:r w:rsidR="00C22B50">
        <w:t>1</w:t>
      </w:r>
      <w:r w:rsidR="00E426B3" w:rsidRPr="00E426B3">
        <w:t xml:space="preserve"> Financial Plan of the New Jersey Infrastructure Bank</w:t>
      </w:r>
      <w:r w:rsidR="00E426B3">
        <w:t>.</w:t>
      </w:r>
    </w:p>
    <w:p w14:paraId="704D6D62" w14:textId="77777777" w:rsidR="000B1054" w:rsidRDefault="000B1054" w:rsidP="000B1054"/>
    <w:p w14:paraId="656A4162" w14:textId="705BB7C5" w:rsidR="00842228" w:rsidRPr="001C43C8" w:rsidRDefault="00842228">
      <w:pPr>
        <w:pStyle w:val="IndentHang"/>
      </w:pPr>
      <w:r w:rsidRPr="00391B81">
        <w:rPr>
          <w:b/>
          <w:bCs/>
          <w:smallCaps/>
        </w:rPr>
        <w:t>Whereas,</w:t>
      </w:r>
      <w:r w:rsidRPr="001C43C8">
        <w:t xml:space="preserve"> </w:t>
      </w:r>
      <w:r w:rsidR="00C22B50" w:rsidRPr="00C22B50">
        <w:t>The New Jersey Infrastructure Bank, a State financing authority established pursuant to P.L.1985, c.334 (C.58:11B-1</w:t>
      </w:r>
      <w:r w:rsidR="0076326B">
        <w:t> </w:t>
      </w:r>
      <w:r w:rsidR="00C22B50" w:rsidRPr="00C22B50">
        <w:t>et</w:t>
      </w:r>
      <w:r w:rsidR="0076326B">
        <w:t> </w:t>
      </w:r>
      <w:r w:rsidR="00C22B50" w:rsidRPr="00C22B50">
        <w:t>seq.),</w:t>
      </w:r>
      <w:r w:rsidR="0076326B">
        <w:t> </w:t>
      </w:r>
      <w:r w:rsidR="00C22B50" w:rsidRPr="00C22B50">
        <w:t xml:space="preserve">is authorized to make loans to, and to guarantee debt incurred by, eligible program participants for the construction of environmental infrastructure projects, including clean water, drinking water, </w:t>
      </w:r>
      <w:proofErr w:type="spellStart"/>
      <w:r w:rsidR="00C22B50" w:rsidRPr="00C22B50">
        <w:t>stormwater</w:t>
      </w:r>
      <w:proofErr w:type="spellEnd"/>
      <w:r w:rsidR="00C22B50" w:rsidRPr="00C22B50">
        <w:t xml:space="preserve"> management, and nonpoint source pollution projects; and</w:t>
      </w:r>
    </w:p>
    <w:p w14:paraId="385B4550" w14:textId="0E7F652F" w:rsidR="00842228" w:rsidRDefault="00842228">
      <w:pPr>
        <w:pStyle w:val="IndentHang"/>
      </w:pPr>
      <w:r w:rsidRPr="00391B81">
        <w:rPr>
          <w:b/>
          <w:bCs/>
          <w:smallCaps/>
        </w:rPr>
        <w:t>Whereas,</w:t>
      </w:r>
      <w:r w:rsidRPr="001C43C8">
        <w:t xml:space="preserve"> </w:t>
      </w:r>
      <w:r w:rsidR="00C22B50" w:rsidRPr="00C22B50">
        <w:t xml:space="preserve">The New Jersey Infrastructure Bank is required, pursuant to sections 21 and 22 of P.L.1985, c.334 (C.58:11B-21 and C.58:11B-22), to submit to the Legislature a financial plan designed to implement the financing of the clean water, </w:t>
      </w:r>
      <w:proofErr w:type="spellStart"/>
      <w:r w:rsidR="00C22B50" w:rsidRPr="00C22B50">
        <w:t>stormwater</w:t>
      </w:r>
      <w:proofErr w:type="spellEnd"/>
      <w:r w:rsidR="00C22B50" w:rsidRPr="00C22B50">
        <w:t xml:space="preserve"> management, and nonpoint source pollution projects on the project eligibility list developed by the Commissioner of Environmental Protection and approved by the Legislature for funding during the forthcoming State Fiscal Year; and</w:t>
      </w:r>
    </w:p>
    <w:p w14:paraId="207ED971" w14:textId="64A42448" w:rsidR="004E6D48" w:rsidRPr="001C43C8" w:rsidRDefault="004E6D48">
      <w:pPr>
        <w:pStyle w:val="IndentHang"/>
      </w:pPr>
      <w:r w:rsidRPr="00391B81">
        <w:rPr>
          <w:b/>
          <w:bCs/>
          <w:smallCaps/>
        </w:rPr>
        <w:t>Whereas,</w:t>
      </w:r>
      <w:r w:rsidRPr="001C43C8">
        <w:t xml:space="preserve"> </w:t>
      </w:r>
      <w:r w:rsidR="00C22B50" w:rsidRPr="00C22B50">
        <w:t>The New Jersey Infrastructure Bank is further required, pursuant to sections 25 and 26 of P.L.1997, c.224 (C.58:11B-21.1 and C.58:11B-22.1), to submit to the Legislature a financial plan designed to implement the financing of the drinking water supply projects on the project eligibility list developed by the Commissioner of Environmental Protection and approved by the Legislature for funding during the forthcoming State Fiscal Year; and</w:t>
      </w:r>
    </w:p>
    <w:p w14:paraId="3D68938D" w14:textId="6E937B35" w:rsidR="008C7D3B" w:rsidRDefault="008C7D3B">
      <w:pPr>
        <w:pStyle w:val="IndentHang"/>
      </w:pPr>
      <w:r w:rsidRPr="00391B81">
        <w:rPr>
          <w:b/>
          <w:bCs/>
          <w:smallCaps/>
        </w:rPr>
        <w:t>Whereas,</w:t>
      </w:r>
      <w:r w:rsidRPr="001C43C8">
        <w:t xml:space="preserve"> </w:t>
      </w:r>
      <w:r w:rsidR="00C22B50" w:rsidRPr="00C22B50">
        <w:t>The New Jersey Infrastructure Bank is authorized, pursuant to section 27 of P.L.1997, c.224 (C.58:11B-22.2), to submit to the Legislature a consolidated financial plan designed to implement the financing of the clean water projects on the project eligibility list developed pursuant to section 20 of P.L.1985, c.334 (C.58:11B-20), and the drinking water projects on the project eligibility list developed pursuant to section 24 of P.L.1997, c.224 (C.58:11B-20.1), and approved by the Legislature for funding during the forthcoming State Fiscal Year; now, therefore,</w:t>
      </w:r>
    </w:p>
    <w:p w14:paraId="0CE46E67" w14:textId="77777777" w:rsidR="00842228" w:rsidRPr="00D71D68" w:rsidRDefault="00842228" w:rsidP="000B1054"/>
    <w:p w14:paraId="326C1D17" w14:textId="77777777" w:rsidR="00686AEB" w:rsidRPr="00AA7880" w:rsidRDefault="00686AEB" w:rsidP="00686AEB">
      <w:r>
        <w:tab/>
      </w:r>
      <w:r w:rsidR="00B76D06">
        <w:rPr>
          <w:rStyle w:val="BillHeading2"/>
        </w:rPr>
        <w:t>Be It Resolved</w:t>
      </w:r>
      <w:r>
        <w:rPr>
          <w:rStyle w:val="BillHeading2"/>
        </w:rPr>
        <w:t xml:space="preserve"> </w:t>
      </w:r>
      <w:r w:rsidR="00B76D06">
        <w:rPr>
          <w:rStyle w:val="BillLanguage"/>
        </w:rPr>
        <w:t>by the Senate of the State of New Jersey (the General Assembly concurring):</w:t>
      </w:r>
    </w:p>
    <w:p w14:paraId="78A4D39E" w14:textId="77777777" w:rsidR="00686AEB" w:rsidRPr="00D71D68" w:rsidRDefault="00686AEB" w:rsidP="00686AEB"/>
    <w:p w14:paraId="117E1A9F" w14:textId="123F8C96" w:rsidR="0076326B" w:rsidRDefault="00686AEB" w:rsidP="0076326B">
      <w:r>
        <w:tab/>
      </w:r>
      <w:r w:rsidR="00474928">
        <w:t>1.</w:t>
      </w:r>
      <w:r w:rsidR="00474928">
        <w:tab/>
      </w:r>
      <w:r w:rsidR="00C22B50" w:rsidRPr="00C22B50">
        <w:t>The Fiscal Year 202</w:t>
      </w:r>
      <w:r w:rsidR="00C22B50">
        <w:t>1</w:t>
      </w:r>
      <w:r w:rsidR="00C22B50" w:rsidRPr="00C22B50">
        <w:t xml:space="preserve"> Financial Plan of the New Jersey Infrastructure Bank, submitted to the Secretary of the Senate and the Clerk of the General Assembly on or before May 15, 20</w:t>
      </w:r>
      <w:r w:rsidR="00AD0422">
        <w:t>20</w:t>
      </w:r>
      <w:r w:rsidR="00C22B50" w:rsidRPr="00C22B50">
        <w:t xml:space="preserve"> in accordance with the requirements of sections 21 and 22 of P.L.1985, c.334 (C.58:11B-21 and C.58:11B-22) and sections 25 through 27 of P.L.1997, c.224 (C.58:11B-21.1, C.58:11B-22.1, and C.58:11B-22.2), is hereby approved.</w:t>
      </w:r>
      <w:r w:rsidR="0076326B">
        <w:br w:type="page"/>
      </w:r>
    </w:p>
    <w:p w14:paraId="096EEF46" w14:textId="17757E61" w:rsidR="00686AEB" w:rsidRPr="00AA7880" w:rsidRDefault="00686AEB" w:rsidP="00686AEB">
      <w:pPr>
        <w:jc w:val="center"/>
      </w:pPr>
      <w:r w:rsidRPr="00D71D68">
        <w:lastRenderedPageBreak/>
        <w:t>STATEMENT</w:t>
      </w:r>
      <w:bookmarkStart w:id="1" w:name="_GoBack"/>
      <w:bookmarkEnd w:id="1"/>
    </w:p>
    <w:p w14:paraId="7FDE0507" w14:textId="77777777" w:rsidR="00C17EAC" w:rsidRDefault="00C17EAC" w:rsidP="00686AEB"/>
    <w:p w14:paraId="0373CB04" w14:textId="5244192C" w:rsidR="00C17EAC" w:rsidRDefault="00C17EAC" w:rsidP="00686AEB">
      <w:r>
        <w:tab/>
      </w:r>
      <w:r w:rsidR="00216702" w:rsidRPr="00216702">
        <w:t>The passage of a concurrent resolution by each House is the means for the Legislature's approval of the Fiscal Year 202</w:t>
      </w:r>
      <w:r w:rsidR="00216702">
        <w:t>1</w:t>
      </w:r>
      <w:r w:rsidR="00216702" w:rsidRPr="00216702">
        <w:t xml:space="preserve"> Financial Plan of the New Jersey Infrastructure Bank.  The consolidated Financial Plan was submitted to the Secretary of the Senate and the Clerk of the General Assembly on or before May 15, 20</w:t>
      </w:r>
      <w:r w:rsidR="00216702">
        <w:t>20</w:t>
      </w:r>
      <w:r w:rsidR="00216702" w:rsidRPr="00216702">
        <w:t xml:space="preserve"> as required by law to implement financing of clean water and drinking water projects on the eligibility lists developed by the Department of Environmental Protection.</w:t>
      </w:r>
    </w:p>
    <w:sectPr w:rsidR="00C17EAC" w:rsidSect="00EA255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BD595A" w14:textId="77777777" w:rsidR="006A0D75" w:rsidRDefault="006A0D75">
      <w:r>
        <w:separator/>
      </w:r>
    </w:p>
  </w:endnote>
  <w:endnote w:type="continuationSeparator" w:id="0">
    <w:p w14:paraId="0586D59E" w14:textId="77777777" w:rsidR="006A0D75" w:rsidRDefault="006A0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8A6DC" w14:textId="6AFB90DB" w:rsidR="000E1EDB" w:rsidRDefault="000E1EDB" w:rsidP="000E1EDB">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EB3D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2B3F3"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480AD3" w14:textId="77777777" w:rsidR="006A0D75" w:rsidRDefault="006A0D75">
      <w:r>
        <w:separator/>
      </w:r>
    </w:p>
  </w:footnote>
  <w:footnote w:type="continuationSeparator" w:id="0">
    <w:p w14:paraId="1B4364CB" w14:textId="77777777" w:rsidR="006A0D75" w:rsidRDefault="006A0D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63A29" w14:textId="77777777" w:rsidR="00665CBC" w:rsidRDefault="00286735">
    <w:pPr>
      <w:pStyle w:val="Header"/>
    </w:pPr>
    <w:r>
      <w:rPr>
        <w:noProof/>
      </w:rPr>
      <w:pict w14:anchorId="0D4165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02A1B"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9C29CF" w14:textId="48606AD2" w:rsidR="00665CBC" w:rsidRDefault="00665CBC" w:rsidP="00686AEB">
    <w:pPr>
      <w:pStyle w:val="Header"/>
      <w:jc w:val="center"/>
      <w:rPr>
        <w:rStyle w:val="PageNumber"/>
      </w:rPr>
    </w:pPr>
  </w:p>
  <w:p w14:paraId="35EEE896" w14:textId="73C2C8C4" w:rsidR="00EA255F" w:rsidRDefault="00EA255F" w:rsidP="00EA255F">
    <w:pPr>
      <w:pStyle w:val="bpuHeadSpon"/>
    </w:pPr>
    <w:r w:rsidRPr="00EA255F">
      <w:rPr>
        <w:rStyle w:val="bpuHeadSponChar"/>
      </w:rPr>
      <w:t>SCR115</w:t>
    </w:r>
    <w:r>
      <w:t xml:space="preserve"> BATEMAN</w:t>
    </w:r>
    <w:r w:rsidR="00B20EE1">
      <w:t>, PINKIN</w:t>
    </w:r>
  </w:p>
  <w:p w14:paraId="39DACC8D" w14:textId="25FCFCED" w:rsidR="00EA255F" w:rsidRDefault="00EA255F" w:rsidP="00EA255F">
    <w:pPr>
      <w:pStyle w:val="bpuHeadSpon"/>
    </w:pPr>
    <w:r>
      <w:fldChar w:fldCharType="begin"/>
    </w:r>
    <w:r>
      <w:instrText xml:space="preserve"> PAGE  \* MERGEFORMAT </w:instrText>
    </w:r>
    <w:r>
      <w:fldChar w:fldCharType="separate"/>
    </w:r>
    <w:r w:rsidR="006308D5">
      <w:rPr>
        <w:noProof/>
      </w:rPr>
      <w:t>3</w:t>
    </w:r>
    <w:r>
      <w:fldChar w:fldCharType="end"/>
    </w:r>
  </w:p>
  <w:p w14:paraId="2A45ECED" w14:textId="77777777" w:rsidR="00EA255F" w:rsidRDefault="00EA255F" w:rsidP="00EA25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216CC" w14:textId="6602B23F" w:rsidR="00665CBC" w:rsidRDefault="00665CBC">
    <w:pPr>
      <w:pStyle w:val="Header"/>
    </w:pPr>
  </w:p>
  <w:p w14:paraId="107D122D" w14:textId="6462AD2B" w:rsidR="00EA255F" w:rsidRDefault="00EA255F" w:rsidP="00EA255F">
    <w:pPr>
      <w:pStyle w:val="bpuHeadSpon"/>
    </w:pPr>
    <w:r w:rsidRPr="00EA255F">
      <w:rPr>
        <w:rStyle w:val="bpuHeadSponChar"/>
      </w:rPr>
      <w:t>SCR115</w:t>
    </w:r>
    <w:r>
      <w:t xml:space="preserve"> BATEMAN</w:t>
    </w:r>
    <w:r w:rsidR="00B20EE1">
      <w:t>, PINKIN</w:t>
    </w:r>
  </w:p>
  <w:p w14:paraId="5216D13B" w14:textId="594CED8D" w:rsidR="00EA255F" w:rsidRDefault="00EA255F" w:rsidP="00EA255F">
    <w:pPr>
      <w:pStyle w:val="bpuHeadSpon"/>
    </w:pPr>
    <w:r>
      <w:fldChar w:fldCharType="begin"/>
    </w:r>
    <w:r>
      <w:instrText xml:space="preserve"> PAGE  \* MERGEFORMAT </w:instrText>
    </w:r>
    <w:r>
      <w:fldChar w:fldCharType="separate"/>
    </w:r>
    <w:r w:rsidR="006308D5">
      <w:rPr>
        <w:noProof/>
      </w:rPr>
      <w:t>2</w:t>
    </w:r>
    <w:r>
      <w:fldChar w:fldCharType="end"/>
    </w:r>
  </w:p>
  <w:p w14:paraId="6B482FF4" w14:textId="77777777" w:rsidR="00EA255F" w:rsidRDefault="00EA255F" w:rsidP="00EA25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B03"/>
    <w:rsid w:val="000051BD"/>
    <w:rsid w:val="000160A5"/>
    <w:rsid w:val="0002335B"/>
    <w:rsid w:val="0003549A"/>
    <w:rsid w:val="000367AE"/>
    <w:rsid w:val="00043B22"/>
    <w:rsid w:val="00054975"/>
    <w:rsid w:val="00057D20"/>
    <w:rsid w:val="0006197C"/>
    <w:rsid w:val="0006281F"/>
    <w:rsid w:val="00065C1D"/>
    <w:rsid w:val="0008141C"/>
    <w:rsid w:val="00094A55"/>
    <w:rsid w:val="000A44A7"/>
    <w:rsid w:val="000B1054"/>
    <w:rsid w:val="000B3411"/>
    <w:rsid w:val="000C054C"/>
    <w:rsid w:val="000C12C2"/>
    <w:rsid w:val="000D11AF"/>
    <w:rsid w:val="000D6255"/>
    <w:rsid w:val="000D6262"/>
    <w:rsid w:val="000D7B4A"/>
    <w:rsid w:val="000E1EDB"/>
    <w:rsid w:val="000E4006"/>
    <w:rsid w:val="000E4CBD"/>
    <w:rsid w:val="000F3DA2"/>
    <w:rsid w:val="000F5FDE"/>
    <w:rsid w:val="000F7466"/>
    <w:rsid w:val="001107EF"/>
    <w:rsid w:val="00112D9A"/>
    <w:rsid w:val="0011574C"/>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B35"/>
    <w:rsid w:val="001B4716"/>
    <w:rsid w:val="001B4EA4"/>
    <w:rsid w:val="001C7C52"/>
    <w:rsid w:val="001D0879"/>
    <w:rsid w:val="001D25F3"/>
    <w:rsid w:val="001E15F1"/>
    <w:rsid w:val="001E16FA"/>
    <w:rsid w:val="001E6213"/>
    <w:rsid w:val="001F14C7"/>
    <w:rsid w:val="001F4F7D"/>
    <w:rsid w:val="001F7405"/>
    <w:rsid w:val="00205533"/>
    <w:rsid w:val="00212B8D"/>
    <w:rsid w:val="00216702"/>
    <w:rsid w:val="00222983"/>
    <w:rsid w:val="002370D0"/>
    <w:rsid w:val="0024507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4E6A"/>
    <w:rsid w:val="00314BAA"/>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6442"/>
    <w:rsid w:val="003C7FB2"/>
    <w:rsid w:val="003D24DE"/>
    <w:rsid w:val="003E26D4"/>
    <w:rsid w:val="003E47BA"/>
    <w:rsid w:val="003F3B37"/>
    <w:rsid w:val="0040195A"/>
    <w:rsid w:val="004024ED"/>
    <w:rsid w:val="00402DC0"/>
    <w:rsid w:val="004160BB"/>
    <w:rsid w:val="00416C4B"/>
    <w:rsid w:val="0041751E"/>
    <w:rsid w:val="004208BE"/>
    <w:rsid w:val="004211E5"/>
    <w:rsid w:val="00422091"/>
    <w:rsid w:val="0043386C"/>
    <w:rsid w:val="00436F2D"/>
    <w:rsid w:val="00436F5D"/>
    <w:rsid w:val="00440E95"/>
    <w:rsid w:val="00441B42"/>
    <w:rsid w:val="0045118A"/>
    <w:rsid w:val="00455D51"/>
    <w:rsid w:val="00456BF9"/>
    <w:rsid w:val="00461057"/>
    <w:rsid w:val="004704A8"/>
    <w:rsid w:val="00471102"/>
    <w:rsid w:val="00471F18"/>
    <w:rsid w:val="00474928"/>
    <w:rsid w:val="0047513A"/>
    <w:rsid w:val="00484144"/>
    <w:rsid w:val="00484C19"/>
    <w:rsid w:val="00484D2A"/>
    <w:rsid w:val="00485866"/>
    <w:rsid w:val="00492076"/>
    <w:rsid w:val="00493B1D"/>
    <w:rsid w:val="00497037"/>
    <w:rsid w:val="004A3009"/>
    <w:rsid w:val="004A6940"/>
    <w:rsid w:val="004A77A4"/>
    <w:rsid w:val="004C742C"/>
    <w:rsid w:val="004E1F3E"/>
    <w:rsid w:val="004E6D48"/>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1AD8"/>
    <w:rsid w:val="005651F3"/>
    <w:rsid w:val="00572184"/>
    <w:rsid w:val="00577A15"/>
    <w:rsid w:val="00580533"/>
    <w:rsid w:val="0059131D"/>
    <w:rsid w:val="005B3F92"/>
    <w:rsid w:val="005B479C"/>
    <w:rsid w:val="005B561E"/>
    <w:rsid w:val="005C07E4"/>
    <w:rsid w:val="005C1CE0"/>
    <w:rsid w:val="005C2124"/>
    <w:rsid w:val="005C336F"/>
    <w:rsid w:val="005C7F3C"/>
    <w:rsid w:val="005E017C"/>
    <w:rsid w:val="005E50C6"/>
    <w:rsid w:val="005F2A97"/>
    <w:rsid w:val="005F399B"/>
    <w:rsid w:val="006019F8"/>
    <w:rsid w:val="00605B20"/>
    <w:rsid w:val="00606A27"/>
    <w:rsid w:val="0061156F"/>
    <w:rsid w:val="00613FF5"/>
    <w:rsid w:val="006155A8"/>
    <w:rsid w:val="00616332"/>
    <w:rsid w:val="00621B94"/>
    <w:rsid w:val="00626239"/>
    <w:rsid w:val="006308D5"/>
    <w:rsid w:val="00635316"/>
    <w:rsid w:val="00635449"/>
    <w:rsid w:val="006378C5"/>
    <w:rsid w:val="00645E6A"/>
    <w:rsid w:val="00665CBC"/>
    <w:rsid w:val="00667A5C"/>
    <w:rsid w:val="00671800"/>
    <w:rsid w:val="00677316"/>
    <w:rsid w:val="00686AEB"/>
    <w:rsid w:val="006A0D75"/>
    <w:rsid w:val="006B02EB"/>
    <w:rsid w:val="006B7897"/>
    <w:rsid w:val="006B7FA7"/>
    <w:rsid w:val="006C086A"/>
    <w:rsid w:val="006C21C1"/>
    <w:rsid w:val="006C358A"/>
    <w:rsid w:val="006C7327"/>
    <w:rsid w:val="006D00E5"/>
    <w:rsid w:val="006D791B"/>
    <w:rsid w:val="006E2895"/>
    <w:rsid w:val="006F180D"/>
    <w:rsid w:val="006F4334"/>
    <w:rsid w:val="006F47AF"/>
    <w:rsid w:val="006F6B8A"/>
    <w:rsid w:val="00707CD3"/>
    <w:rsid w:val="007137F3"/>
    <w:rsid w:val="00716BB9"/>
    <w:rsid w:val="007256D1"/>
    <w:rsid w:val="007279FD"/>
    <w:rsid w:val="00735302"/>
    <w:rsid w:val="007502CB"/>
    <w:rsid w:val="00752D79"/>
    <w:rsid w:val="00752E20"/>
    <w:rsid w:val="00756EDE"/>
    <w:rsid w:val="0076326B"/>
    <w:rsid w:val="0076469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3FAC"/>
    <w:rsid w:val="00832816"/>
    <w:rsid w:val="00837109"/>
    <w:rsid w:val="00840365"/>
    <w:rsid w:val="008406A3"/>
    <w:rsid w:val="00841D2C"/>
    <w:rsid w:val="00842228"/>
    <w:rsid w:val="00845F3C"/>
    <w:rsid w:val="008461B8"/>
    <w:rsid w:val="008462F1"/>
    <w:rsid w:val="008471D5"/>
    <w:rsid w:val="00847EF1"/>
    <w:rsid w:val="008538FA"/>
    <w:rsid w:val="008573B0"/>
    <w:rsid w:val="00866563"/>
    <w:rsid w:val="00867AC2"/>
    <w:rsid w:val="0087056E"/>
    <w:rsid w:val="00874194"/>
    <w:rsid w:val="00875402"/>
    <w:rsid w:val="00884D51"/>
    <w:rsid w:val="008916EC"/>
    <w:rsid w:val="00891E4F"/>
    <w:rsid w:val="008A31C5"/>
    <w:rsid w:val="008A4F9A"/>
    <w:rsid w:val="008B2850"/>
    <w:rsid w:val="008C79B3"/>
    <w:rsid w:val="008C7D3B"/>
    <w:rsid w:val="008D77BD"/>
    <w:rsid w:val="008E454C"/>
    <w:rsid w:val="008F1E5A"/>
    <w:rsid w:val="00901BDA"/>
    <w:rsid w:val="009121D8"/>
    <w:rsid w:val="00916F7A"/>
    <w:rsid w:val="0091720B"/>
    <w:rsid w:val="009173D8"/>
    <w:rsid w:val="00917FE3"/>
    <w:rsid w:val="009318C7"/>
    <w:rsid w:val="00931C09"/>
    <w:rsid w:val="009348C2"/>
    <w:rsid w:val="009440D0"/>
    <w:rsid w:val="009523A3"/>
    <w:rsid w:val="00960958"/>
    <w:rsid w:val="00963A46"/>
    <w:rsid w:val="00966A3E"/>
    <w:rsid w:val="00971493"/>
    <w:rsid w:val="00971AD9"/>
    <w:rsid w:val="00973069"/>
    <w:rsid w:val="00973523"/>
    <w:rsid w:val="009801E0"/>
    <w:rsid w:val="00980766"/>
    <w:rsid w:val="009835D4"/>
    <w:rsid w:val="009865D4"/>
    <w:rsid w:val="00987970"/>
    <w:rsid w:val="00997152"/>
    <w:rsid w:val="009972CD"/>
    <w:rsid w:val="009A0E9C"/>
    <w:rsid w:val="009A45DA"/>
    <w:rsid w:val="009B06D2"/>
    <w:rsid w:val="009B34EC"/>
    <w:rsid w:val="009B5659"/>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7089"/>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422"/>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EE1"/>
    <w:rsid w:val="00B2574A"/>
    <w:rsid w:val="00B348C6"/>
    <w:rsid w:val="00B35D8A"/>
    <w:rsid w:val="00B45B34"/>
    <w:rsid w:val="00B57047"/>
    <w:rsid w:val="00B61D86"/>
    <w:rsid w:val="00B6342D"/>
    <w:rsid w:val="00B726BD"/>
    <w:rsid w:val="00B732BC"/>
    <w:rsid w:val="00B76D06"/>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392"/>
    <w:rsid w:val="00C15F53"/>
    <w:rsid w:val="00C17EAC"/>
    <w:rsid w:val="00C22B50"/>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8E4"/>
    <w:rsid w:val="00D55AFF"/>
    <w:rsid w:val="00D6090A"/>
    <w:rsid w:val="00D62FA3"/>
    <w:rsid w:val="00D63B6F"/>
    <w:rsid w:val="00D64A90"/>
    <w:rsid w:val="00D9410B"/>
    <w:rsid w:val="00D9695B"/>
    <w:rsid w:val="00DA2417"/>
    <w:rsid w:val="00DA5585"/>
    <w:rsid w:val="00DB02AC"/>
    <w:rsid w:val="00DB6AA2"/>
    <w:rsid w:val="00DC5E19"/>
    <w:rsid w:val="00DE10D1"/>
    <w:rsid w:val="00DE2514"/>
    <w:rsid w:val="00DE6851"/>
    <w:rsid w:val="00DF03EE"/>
    <w:rsid w:val="00E01B71"/>
    <w:rsid w:val="00E05CC9"/>
    <w:rsid w:val="00E15573"/>
    <w:rsid w:val="00E25A5B"/>
    <w:rsid w:val="00E373C7"/>
    <w:rsid w:val="00E4267B"/>
    <w:rsid w:val="00E426B3"/>
    <w:rsid w:val="00E42F13"/>
    <w:rsid w:val="00E452DF"/>
    <w:rsid w:val="00E543CF"/>
    <w:rsid w:val="00E546FD"/>
    <w:rsid w:val="00E608F1"/>
    <w:rsid w:val="00E611B9"/>
    <w:rsid w:val="00E7144F"/>
    <w:rsid w:val="00E73D74"/>
    <w:rsid w:val="00E76A79"/>
    <w:rsid w:val="00E80692"/>
    <w:rsid w:val="00E80C24"/>
    <w:rsid w:val="00E93836"/>
    <w:rsid w:val="00EA255F"/>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B03"/>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EF71BB"/>
  <w15:docId w15:val="{28AA6B43-5EA4-471A-B33A-D1EEAC356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84222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EA255F"/>
  </w:style>
  <w:style w:type="paragraph" w:styleId="BalloonText">
    <w:name w:val="Balloon Text"/>
    <w:basedOn w:val="Normal"/>
    <w:link w:val="BalloonTextChar"/>
    <w:semiHidden/>
    <w:unhideWhenUsed/>
    <w:rsid w:val="00440E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0E9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518</Words>
  <Characters>3004</Characters>
  <Application>Microsoft Office Word</Application>
  <DocSecurity>0</DocSecurity>
  <Lines>89</Lines>
  <Paragraphs>28</Paragraphs>
  <ScaleCrop>false</ScaleCrop>
  <HeadingPairs>
    <vt:vector size="2" baseType="variant">
      <vt:variant>
        <vt:lpstr>Title</vt:lpstr>
      </vt:variant>
      <vt:variant>
        <vt:i4>1</vt:i4>
      </vt:variant>
    </vt:vector>
  </HeadingPairs>
  <TitlesOfParts>
    <vt:vector size="1" baseType="lpstr">
      <vt:lpstr>SCR115</vt:lpstr>
    </vt:vector>
  </TitlesOfParts>
  <Manager>R224</Manager>
  <Company>NJ Office of Legislative Services</Company>
  <LinksUpToDate>false</LinksUpToDate>
  <CharactersWithSpaces>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SCR115</dc:title>
  <dc:subject/>
  <dc:creator>Senator  BATEMAN</dc:creator>
  <cp:keywords>SCR115|3|EA |300|161|133|N|0|</cp:keywords>
  <dc:description>INTRODUCED MAY 28, 2020</dc:description>
  <cp:lastModifiedBy>Siracusa, Nicole</cp:lastModifiedBy>
  <cp:revision>2</cp:revision>
  <cp:lastPrinted>2021-03-02T17:42:00Z</cp:lastPrinted>
  <dcterms:created xsi:type="dcterms:W3CDTF">2021-03-02T17:43:00Z</dcterms:created>
  <dcterms:modified xsi:type="dcterms:W3CDTF">2021-03-02T17:43:00Z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