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1DBB3" w14:textId="78B52F8D" w:rsidR="00944334" w:rsidRDefault="00944334" w:rsidP="0094433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CONCURRENT RESOLUTION No. 120 </w:t>
      </w:r>
    </w:p>
    <w:p w14:paraId="59EE24D7" w14:textId="35ABC580" w:rsidR="00944334" w:rsidRPr="009D38FF" w:rsidRDefault="00944334" w:rsidP="00944334">
      <w:pPr>
        <w:pStyle w:val="bpuWpGraphic"/>
      </w:pPr>
      <w:r>
        <w:object w:dxaOrig="8985" w:dyaOrig="255" w14:anchorId="3EA75D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5040567" r:id="rId7"/>
        </w:object>
      </w:r>
    </w:p>
    <w:p w14:paraId="3E384326" w14:textId="77777777" w:rsidR="00944334" w:rsidRDefault="00944334" w:rsidP="00944334">
      <w:pPr>
        <w:pStyle w:val="bpuState"/>
      </w:pPr>
      <w:r>
        <w:t>STATE OF NEW JERSEY</w:t>
      </w:r>
    </w:p>
    <w:p w14:paraId="62C37329" w14:textId="77777777" w:rsidR="00944334" w:rsidRDefault="00944334" w:rsidP="00944334">
      <w:pPr>
        <w:pStyle w:val="bpuLegislature"/>
      </w:pPr>
      <w:r>
        <w:t>219th LEGISLATURE</w:t>
      </w:r>
    </w:p>
    <w:p w14:paraId="076308F2" w14:textId="679289CB" w:rsidR="00944334" w:rsidRDefault="00944334" w:rsidP="00944334">
      <w:pPr>
        <w:pStyle w:val="bpuWpGraphic"/>
      </w:pPr>
      <w:r>
        <w:object w:dxaOrig="8985" w:dyaOrig="255" w14:anchorId="7F25C8BA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5040568" r:id="rId8"/>
        </w:object>
      </w:r>
      <w:r>
        <w:t xml:space="preserve">  </w:t>
      </w:r>
    </w:p>
    <w:p w14:paraId="76E4A04D" w14:textId="77777777" w:rsidR="00944334" w:rsidRDefault="00944334" w:rsidP="00944334">
      <w:pPr>
        <w:pStyle w:val="bpuIntro"/>
      </w:pPr>
      <w:r>
        <w:t>INTRODUCED JUNE 30, 2020</w:t>
      </w:r>
    </w:p>
    <w:p w14:paraId="17EDD69F" w14:textId="77777777" w:rsidR="00944334" w:rsidRDefault="00944334" w:rsidP="00944334">
      <w:pPr>
        <w:pStyle w:val="bpuIntro"/>
      </w:pPr>
    </w:p>
    <w:p w14:paraId="705C0D18" w14:textId="77777777" w:rsidR="00944334" w:rsidRDefault="00944334" w:rsidP="00944334">
      <w:pPr>
        <w:pStyle w:val="bpuIntro"/>
        <w:sectPr w:rsidR="00944334" w:rsidSect="00944334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456A9624" w14:textId="77777777" w:rsidR="00944334" w:rsidRDefault="00944334" w:rsidP="00944334">
      <w:pPr>
        <w:pStyle w:val="bpuIntro"/>
      </w:pPr>
    </w:p>
    <w:p w14:paraId="67A4B9F0" w14:textId="77777777" w:rsidR="00944334" w:rsidRDefault="00944334" w:rsidP="00944334">
      <w:pPr>
        <w:pStyle w:val="bpuSponsor"/>
      </w:pPr>
      <w:r>
        <w:t>Sponsored by:</w:t>
      </w:r>
    </w:p>
    <w:p w14:paraId="742A4E11" w14:textId="77777777" w:rsidR="00944334" w:rsidRDefault="00944334" w:rsidP="00944334">
      <w:pPr>
        <w:pStyle w:val="bpuSponsor"/>
      </w:pPr>
      <w:r>
        <w:t>Senator  MICHAEL L. TESTA, JR.</w:t>
      </w:r>
    </w:p>
    <w:p w14:paraId="1A44B86A" w14:textId="77777777" w:rsidR="00944334" w:rsidRDefault="00944334" w:rsidP="00944334">
      <w:pPr>
        <w:pStyle w:val="bpuSponsor"/>
      </w:pPr>
      <w:r>
        <w:t>District 1 (Atlantic, Cape May and Cumberland)</w:t>
      </w:r>
    </w:p>
    <w:p w14:paraId="580BDC5F" w14:textId="77777777" w:rsidR="00944334" w:rsidRDefault="00944334" w:rsidP="00944334">
      <w:pPr>
        <w:pStyle w:val="bpuSponsor"/>
      </w:pPr>
    </w:p>
    <w:p w14:paraId="00E27D82" w14:textId="77777777" w:rsidR="00944334" w:rsidRDefault="00944334" w:rsidP="00944334">
      <w:pPr>
        <w:pStyle w:val="bpuSponsor"/>
      </w:pPr>
    </w:p>
    <w:p w14:paraId="6795E864" w14:textId="77777777" w:rsidR="00944334" w:rsidRDefault="00944334" w:rsidP="00944334">
      <w:pPr>
        <w:pStyle w:val="bpuSponsor"/>
      </w:pPr>
    </w:p>
    <w:p w14:paraId="30356AA7" w14:textId="77777777" w:rsidR="00944334" w:rsidRDefault="00944334" w:rsidP="00944334">
      <w:pPr>
        <w:pStyle w:val="bpuSponsor"/>
      </w:pPr>
    </w:p>
    <w:p w14:paraId="12C3B512" w14:textId="77777777" w:rsidR="00944334" w:rsidRDefault="00944334" w:rsidP="00944334">
      <w:pPr>
        <w:pStyle w:val="bpuSponsor"/>
      </w:pPr>
      <w:r>
        <w:t>SYNOPSIS</w:t>
      </w:r>
    </w:p>
    <w:p w14:paraId="2FE7667D" w14:textId="77777777" w:rsidR="00944334" w:rsidRDefault="00944334" w:rsidP="00944334">
      <w:pPr>
        <w:pStyle w:val="bpuNormText"/>
      </w:pPr>
      <w:r>
        <w:tab/>
        <w:t xml:space="preserve">Urges US Attorney for NJ to monitor July 7 primary to prevent fraud. </w:t>
      </w:r>
    </w:p>
    <w:p w14:paraId="2F91439E" w14:textId="77777777" w:rsidR="00944334" w:rsidRDefault="00944334" w:rsidP="00944334">
      <w:pPr>
        <w:pStyle w:val="bpuNormText"/>
      </w:pPr>
    </w:p>
    <w:p w14:paraId="38E3241B" w14:textId="77777777" w:rsidR="00944334" w:rsidRDefault="00944334" w:rsidP="00944334">
      <w:pPr>
        <w:pStyle w:val="bpuSponsor"/>
      </w:pPr>
      <w:r>
        <w:t xml:space="preserve">CURRENT VERSION OF TEXT </w:t>
      </w:r>
    </w:p>
    <w:p w14:paraId="088D4CEC" w14:textId="77777777" w:rsidR="00944334" w:rsidRDefault="00944334" w:rsidP="00944334">
      <w:pPr>
        <w:pStyle w:val="bpuNormText"/>
      </w:pPr>
      <w:r>
        <w:tab/>
        <w:t>As introduced.</w:t>
      </w:r>
    </w:p>
    <w:p w14:paraId="274F63DD" w14:textId="2FCCBF6B" w:rsidR="00944334" w:rsidRDefault="00944334" w:rsidP="0094433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CD842DD" wp14:editId="1970EEEE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24B4020" w14:textId="77777777" w:rsidR="00944334" w:rsidRDefault="0094433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44334" w:rsidSect="0094433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5244055" w14:textId="30202344" w:rsidR="00686AEB" w:rsidRDefault="00067DBD" w:rsidP="003E47BA">
      <w:pPr>
        <w:pStyle w:val="HangingAnAct"/>
      </w:pPr>
      <w:r>
        <w:rPr>
          <w:rStyle w:val="BillHead"/>
        </w:rPr>
        <w:lastRenderedPageBreak/>
        <w:t>A Concurrent Resolution</w:t>
      </w:r>
      <w:r w:rsidR="00686AEB" w:rsidRPr="006B7FA7">
        <w:rPr>
          <w:rStyle w:val="HangingAnActChar"/>
        </w:rPr>
        <w:t xml:space="preserve"> </w:t>
      </w:r>
      <w:r w:rsidR="000E5351">
        <w:t>urging</w:t>
      </w:r>
      <w:r w:rsidR="000E5351" w:rsidRPr="003900CB">
        <w:t xml:space="preserve"> </w:t>
      </w:r>
      <w:r w:rsidR="000E5351">
        <w:t xml:space="preserve">the </w:t>
      </w:r>
      <w:r w:rsidR="000E5351" w:rsidRPr="000E5351">
        <w:t>U</w:t>
      </w:r>
      <w:r w:rsidR="000E5351">
        <w:t>nited States</w:t>
      </w:r>
      <w:r w:rsidR="000E5351" w:rsidRPr="000E5351">
        <w:t xml:space="preserve"> Attorney for the District of New Jersey</w:t>
      </w:r>
      <w:r w:rsidR="000E5351">
        <w:t xml:space="preserve"> </w:t>
      </w:r>
      <w:r w:rsidR="000E5351" w:rsidRPr="003900CB">
        <w:t xml:space="preserve">to monitor the July 7 primary </w:t>
      </w:r>
      <w:r w:rsidR="002F1A87">
        <w:t xml:space="preserve">election </w:t>
      </w:r>
      <w:r w:rsidR="000E5351" w:rsidRPr="003900CB">
        <w:t>to prevent fraud</w:t>
      </w:r>
      <w:r w:rsidR="003616D3">
        <w:t>.</w:t>
      </w:r>
    </w:p>
    <w:p w14:paraId="505C66DB" w14:textId="03E2C6BD" w:rsidR="003616D3" w:rsidRDefault="003616D3" w:rsidP="003616D3"/>
    <w:p w14:paraId="713F7DD5" w14:textId="52E5F191" w:rsidR="003616D3" w:rsidRDefault="003616D3" w:rsidP="003616D3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Voting is </w:t>
      </w:r>
      <w:r w:rsidR="00E907E2">
        <w:t xml:space="preserve">a </w:t>
      </w:r>
      <w:r w:rsidR="00E907E2" w:rsidRPr="00E907E2">
        <w:t>fundamental process in a democratic syste</w:t>
      </w:r>
      <w:r w:rsidR="002D629D">
        <w:t xml:space="preserve">m as it gives </w:t>
      </w:r>
      <w:r w:rsidR="007E7D47">
        <w:t>citizens</w:t>
      </w:r>
      <w:r w:rsidR="002D629D">
        <w:t xml:space="preserve"> a chance for their voices to be heard</w:t>
      </w:r>
      <w:r>
        <w:t xml:space="preserve">; and </w:t>
      </w:r>
    </w:p>
    <w:p w14:paraId="2BCB55DB" w14:textId="2437566A" w:rsidR="003616D3" w:rsidRDefault="003616D3" w:rsidP="003616D3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</w:t>
      </w:r>
      <w:r w:rsidR="00F84A61" w:rsidRPr="0028713C">
        <w:t>COVID-19</w:t>
      </w:r>
      <w:r w:rsidR="00F84A61">
        <w:t xml:space="preserve">, </w:t>
      </w:r>
      <w:r w:rsidR="00F84A61" w:rsidRPr="0028713C">
        <w:t>a novel coronavirus that has caused a global pandemic</w:t>
      </w:r>
      <w:r w:rsidR="00F84A61">
        <w:t>, has led to State of Emergency in New Jersey which has necessitated social distancing and other preventative health measures</w:t>
      </w:r>
      <w:r>
        <w:t xml:space="preserve">; and </w:t>
      </w:r>
    </w:p>
    <w:p w14:paraId="32A9879A" w14:textId="3655744E" w:rsidR="003616D3" w:rsidRDefault="003616D3" w:rsidP="003616D3">
      <w:pPr>
        <w:pStyle w:val="IndentHang"/>
      </w:pPr>
      <w:r w:rsidRPr="00391B81">
        <w:rPr>
          <w:b/>
          <w:bCs/>
          <w:smallCaps/>
        </w:rPr>
        <w:t>Whereas,</w:t>
      </w:r>
      <w:r>
        <w:rPr>
          <w:b/>
          <w:bCs/>
          <w:smallCaps/>
        </w:rPr>
        <w:t xml:space="preserve"> </w:t>
      </w:r>
      <w:r>
        <w:t xml:space="preserve">Amid the </w:t>
      </w:r>
      <w:r w:rsidR="00F84A61">
        <w:t xml:space="preserve">COVID-19 </w:t>
      </w:r>
      <w:r>
        <w:t>pandemic</w:t>
      </w:r>
      <w:r w:rsidR="00F84A61">
        <w:t>,</w:t>
      </w:r>
      <w:r w:rsidR="000E5351">
        <w:t xml:space="preserve"> and in accordance with </w:t>
      </w:r>
      <w:r w:rsidR="00F84A61">
        <w:t>E</w:t>
      </w:r>
      <w:r w:rsidR="000E5351">
        <w:t xml:space="preserve">xecutive </w:t>
      </w:r>
      <w:r w:rsidR="00F84A61">
        <w:t>O</w:t>
      </w:r>
      <w:r w:rsidR="000E5351">
        <w:t xml:space="preserve">rder </w:t>
      </w:r>
      <w:r w:rsidR="0042390E">
        <w:t xml:space="preserve">No. </w:t>
      </w:r>
      <w:r w:rsidR="000E5351">
        <w:t>144</w:t>
      </w:r>
      <w:r w:rsidR="0042390E">
        <w:t xml:space="preserve"> of 2020</w:t>
      </w:r>
      <w:r>
        <w:t xml:space="preserve">, New Jersey's </w:t>
      </w:r>
      <w:r w:rsidR="007E47E5">
        <w:t xml:space="preserve">July 7 </w:t>
      </w:r>
      <w:r>
        <w:t xml:space="preserve">primary election will be </w:t>
      </w:r>
      <w:r w:rsidR="007E7D47">
        <w:t xml:space="preserve">conducted </w:t>
      </w:r>
      <w:r w:rsidR="0042390E">
        <w:t>primarily via</w:t>
      </w:r>
      <w:r>
        <w:t xml:space="preserve"> mail-in ballots, </w:t>
      </w:r>
      <w:r w:rsidR="00F84A61">
        <w:t>with ballots</w:t>
      </w:r>
      <w:r>
        <w:t xml:space="preserve"> sent to registered voters who have declared a party affiliation; and</w:t>
      </w:r>
    </w:p>
    <w:p w14:paraId="2CC3FF01" w14:textId="563A2A0E" w:rsidR="003616D3" w:rsidRDefault="003616D3" w:rsidP="003616D3">
      <w:pPr>
        <w:pStyle w:val="IndentHang"/>
      </w:pPr>
      <w:r w:rsidRPr="00391B81">
        <w:rPr>
          <w:b/>
          <w:bCs/>
          <w:smallCaps/>
        </w:rPr>
        <w:t>Whereas,</w:t>
      </w:r>
      <w:r w:rsidR="000E5351">
        <w:t xml:space="preserve"> Voter fraud</w:t>
      </w:r>
      <w:r w:rsidR="00A17C1C">
        <w:t xml:space="preserve">, particularly with </w:t>
      </w:r>
      <w:r w:rsidR="007E7D47">
        <w:t xml:space="preserve">respect to </w:t>
      </w:r>
      <w:r w:rsidR="00A17C1C">
        <w:t>mail-in ballots,</w:t>
      </w:r>
      <w:r w:rsidR="000E5351">
        <w:t xml:space="preserve"> is a </w:t>
      </w:r>
      <w:r w:rsidR="00F84A61">
        <w:t xml:space="preserve">grave </w:t>
      </w:r>
      <w:r w:rsidR="000E5351">
        <w:t xml:space="preserve">concern </w:t>
      </w:r>
      <w:r w:rsidR="00F84A61">
        <w:t>since it</w:t>
      </w:r>
      <w:r w:rsidR="000E5351">
        <w:t xml:space="preserve"> affects the integrity of the </w:t>
      </w:r>
      <w:r w:rsidR="00F84A61">
        <w:t>democratic</w:t>
      </w:r>
      <w:r w:rsidR="000E5351">
        <w:t xml:space="preserve"> process</w:t>
      </w:r>
      <w:r w:rsidR="00A17C1C">
        <w:t xml:space="preserve"> and results in voter disenfranchisement</w:t>
      </w:r>
      <w:r w:rsidR="000E5351">
        <w:t>;</w:t>
      </w:r>
      <w:r>
        <w:t xml:space="preserve"> and</w:t>
      </w:r>
    </w:p>
    <w:p w14:paraId="77288B8A" w14:textId="24F80F31" w:rsidR="007E7D47" w:rsidRDefault="007E7D47" w:rsidP="00BA4E31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</w:t>
      </w:r>
      <w:r w:rsidR="0087502F">
        <w:t xml:space="preserve">The New Jersey vote-by-mail process has </w:t>
      </w:r>
      <w:r w:rsidR="0042390E">
        <w:t>experienced difficulties</w:t>
      </w:r>
      <w:r w:rsidR="0087502F">
        <w:t xml:space="preserve"> in the past </w:t>
      </w:r>
      <w:r w:rsidR="00BA4E31">
        <w:t>includ</w:t>
      </w:r>
      <w:r w:rsidR="0087502F">
        <w:t>ing</w:t>
      </w:r>
      <w:r w:rsidR="00BA4E31">
        <w:t xml:space="preserve"> </w:t>
      </w:r>
      <w:r w:rsidR="00BD3BAC">
        <w:t xml:space="preserve">several </w:t>
      </w:r>
      <w:r w:rsidR="00BA4E31">
        <w:t xml:space="preserve">Morris Township United States Postal Services trucks </w:t>
      </w:r>
      <w:r w:rsidR="00BD3BAC">
        <w:t xml:space="preserve">which were </w:t>
      </w:r>
      <w:r w:rsidR="00BA4E31">
        <w:t>carrying up to 100 vote-by-mail ballots catching fire,</w:t>
      </w:r>
      <w:r w:rsidR="004C7CC3">
        <w:t xml:space="preserve"> as well as</w:t>
      </w:r>
      <w:r w:rsidR="00BA4E31">
        <w:t xml:space="preserve"> </w:t>
      </w:r>
      <w:r w:rsidR="00655A10">
        <w:t xml:space="preserve">the rejection and failure to count </w:t>
      </w:r>
      <w:r w:rsidR="00BA4E31">
        <w:t>nearly 10</w:t>
      </w:r>
      <w:r w:rsidR="0042390E">
        <w:t xml:space="preserve"> percent of all ballots for the May 12 special election, a figure </w:t>
      </w:r>
      <w:r w:rsidR="0042390E" w:rsidRPr="0042390E">
        <w:t>that is significantly higher than the 3 percent rejection rate in the 2018 General Election</w:t>
      </w:r>
      <w:r w:rsidR="00BA4E31">
        <w:t xml:space="preserve"> of all ballots for the May 12 special election</w:t>
      </w:r>
      <w:r>
        <w:t>; and</w:t>
      </w:r>
    </w:p>
    <w:p w14:paraId="4E0E053F" w14:textId="226E94F6" w:rsidR="0042390E" w:rsidRPr="0042390E" w:rsidRDefault="0042390E" w:rsidP="0042390E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Additionally, a “human error” resulted in</w:t>
      </w:r>
      <w:r w:rsidRPr="00BA4E31">
        <w:t xml:space="preserve"> </w:t>
      </w:r>
      <w:r>
        <w:t xml:space="preserve">about 500 misprinted primary election ballots being sent out in Bernardsville </w:t>
      </w:r>
      <w:r w:rsidR="004C7CC3">
        <w:t>which then</w:t>
      </w:r>
      <w:r>
        <w:t xml:space="preserve"> required re-mailing every ballot to Republican voters; and</w:t>
      </w:r>
    </w:p>
    <w:p w14:paraId="54457431" w14:textId="6F55FD43" w:rsidR="003616D3" w:rsidRDefault="003616D3" w:rsidP="003616D3">
      <w:pPr>
        <w:pStyle w:val="IndentHang"/>
      </w:pPr>
      <w:r w:rsidRPr="00391B81">
        <w:rPr>
          <w:b/>
          <w:bCs/>
          <w:smallCaps/>
        </w:rPr>
        <w:t>Whereas,</w:t>
      </w:r>
      <w:r w:rsidR="006C5A49">
        <w:rPr>
          <w:color w:val="212121"/>
          <w:shd w:val="clear" w:color="auto" w:fill="FFFFFF"/>
        </w:rPr>
        <w:t xml:space="preserve"> </w:t>
      </w:r>
      <w:r w:rsidR="00C363CE">
        <w:rPr>
          <w:color w:val="212121"/>
          <w:shd w:val="clear" w:color="auto" w:fill="FFFFFF"/>
        </w:rPr>
        <w:t xml:space="preserve">Due to </w:t>
      </w:r>
      <w:r w:rsidR="007E7D47">
        <w:rPr>
          <w:color w:val="212121"/>
          <w:shd w:val="clear" w:color="auto" w:fill="FFFFFF"/>
        </w:rPr>
        <w:t>past concerns</w:t>
      </w:r>
      <w:r w:rsidR="006C5A49">
        <w:rPr>
          <w:color w:val="212121"/>
          <w:shd w:val="clear" w:color="auto" w:fill="FFFFFF"/>
        </w:rPr>
        <w:t xml:space="preserve"> with the mail-in ballot process and concern for future elections, the United States Attorney for the District of New Jersey should take steps to monitor the July 7 primary to prevent voter fraud;</w:t>
      </w:r>
      <w:r>
        <w:rPr>
          <w:color w:val="212121"/>
          <w:shd w:val="clear" w:color="auto" w:fill="FFFFFF"/>
        </w:rPr>
        <w:t xml:space="preserve"> now, therefore</w:t>
      </w:r>
      <w:r>
        <w:t>,</w:t>
      </w:r>
    </w:p>
    <w:p w14:paraId="6AC4E70D" w14:textId="77777777" w:rsidR="000B1054" w:rsidRPr="00D71D68" w:rsidRDefault="000B1054" w:rsidP="000B1054"/>
    <w:p w14:paraId="1EE0C653" w14:textId="1AAE0B12" w:rsidR="00686AEB" w:rsidRDefault="00686AEB" w:rsidP="00686AEB">
      <w:pPr>
        <w:rPr>
          <w:rStyle w:val="BillLanguage"/>
        </w:rPr>
      </w:pPr>
      <w:r>
        <w:tab/>
      </w:r>
      <w:r w:rsidR="00067DBD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067DBD">
        <w:rPr>
          <w:rStyle w:val="BillLanguage"/>
        </w:rPr>
        <w:t>by the Senate of the State of New Jersey (the General Assembly concurring):</w:t>
      </w:r>
    </w:p>
    <w:p w14:paraId="21EB67F0" w14:textId="5EFF3714" w:rsidR="000E5351" w:rsidRDefault="000E5351" w:rsidP="00686AEB">
      <w:pPr>
        <w:rPr>
          <w:rStyle w:val="BillLanguage"/>
        </w:rPr>
      </w:pPr>
    </w:p>
    <w:p w14:paraId="599D8C96" w14:textId="6405FD74" w:rsidR="000E5351" w:rsidRPr="0028713C" w:rsidRDefault="000E5351" w:rsidP="000E5351">
      <w:r>
        <w:tab/>
      </w:r>
      <w:r w:rsidRPr="0028713C">
        <w:t>1.</w:t>
      </w:r>
      <w:r w:rsidR="008562BE">
        <w:t xml:space="preserve"> </w:t>
      </w:r>
      <w:r w:rsidRPr="0028713C">
        <w:t xml:space="preserve"> The New Jersey Legislature urges </w:t>
      </w:r>
      <w:r>
        <w:t xml:space="preserve">the </w:t>
      </w:r>
      <w:r w:rsidR="00C363CE">
        <w:t>United States Attorney for the District of New Jersey</w:t>
      </w:r>
      <w:r w:rsidRPr="003900CB">
        <w:t xml:space="preserve"> to monitor the July 7 primary to prevent fraud</w:t>
      </w:r>
      <w:r w:rsidR="00E907E2">
        <w:t xml:space="preserve"> and </w:t>
      </w:r>
      <w:r>
        <w:t>voter disenfranchisement</w:t>
      </w:r>
      <w:r w:rsidR="00E907E2">
        <w:t xml:space="preserve"> in an effort </w:t>
      </w:r>
      <w:r>
        <w:t>to maintain the integrity of the democratic process</w:t>
      </w:r>
      <w:r w:rsidRPr="0028713C">
        <w:t>.</w:t>
      </w:r>
    </w:p>
    <w:p w14:paraId="0C27326F" w14:textId="77777777" w:rsidR="000E5351" w:rsidRPr="0028713C" w:rsidRDefault="000E5351" w:rsidP="000E5351">
      <w:pPr>
        <w:pStyle w:val="ListParagraph"/>
        <w:ind w:left="645"/>
      </w:pPr>
    </w:p>
    <w:p w14:paraId="05ADF82A" w14:textId="0D89E811" w:rsidR="008562BE" w:rsidRDefault="000E5351" w:rsidP="008562BE">
      <w:r w:rsidRPr="0028713C">
        <w:tab/>
        <w:t xml:space="preserve">2. </w:t>
      </w:r>
      <w:r w:rsidR="008562BE">
        <w:t xml:space="preserve"> </w:t>
      </w:r>
      <w:r w:rsidRPr="0028713C">
        <w:t xml:space="preserve">Copies of this resolution, as filed with the Secretary of State, shall be transmitted by the Clerk of the General Assembly or the Secretary of the Senate to the Office </w:t>
      </w:r>
      <w:r>
        <w:t xml:space="preserve">of the </w:t>
      </w:r>
      <w:r w:rsidRPr="000E5351">
        <w:t>U</w:t>
      </w:r>
      <w:r>
        <w:t xml:space="preserve">nited </w:t>
      </w:r>
      <w:r w:rsidRPr="000E5351">
        <w:t>S</w:t>
      </w:r>
      <w:r>
        <w:t>tates</w:t>
      </w:r>
      <w:r w:rsidRPr="000E5351">
        <w:t xml:space="preserve"> Attorney for the District of New Jersey</w:t>
      </w:r>
      <w:r>
        <w:t>.</w:t>
      </w:r>
      <w:r w:rsidR="008562BE">
        <w:br w:type="page"/>
      </w:r>
    </w:p>
    <w:p w14:paraId="136AD6F5" w14:textId="6BC18B92" w:rsidR="00686AEB" w:rsidRDefault="008562BE" w:rsidP="00686AEB">
      <w:pPr>
        <w:jc w:val="center"/>
      </w:pPr>
      <w:r>
        <w:lastRenderedPageBreak/>
        <w:t>S</w:t>
      </w:r>
      <w:r w:rsidR="00686AEB" w:rsidRPr="00D71D68">
        <w:t>TATEMENT</w:t>
      </w:r>
    </w:p>
    <w:p w14:paraId="0BB5D082" w14:textId="77777777" w:rsidR="00C363CE" w:rsidRDefault="00C363CE" w:rsidP="00686AEB">
      <w:pPr>
        <w:jc w:val="center"/>
      </w:pPr>
    </w:p>
    <w:p w14:paraId="648C1031" w14:textId="054E3AF2" w:rsidR="00C363CE" w:rsidRDefault="00C363CE" w:rsidP="00C363CE">
      <w:r>
        <w:tab/>
        <w:t>This resolution urges</w:t>
      </w:r>
      <w:r w:rsidRPr="00C363CE">
        <w:t xml:space="preserve"> the United States Attorney for the District of New Jersey to monitor the July 7 primary election to prevent fraud</w:t>
      </w:r>
      <w:r>
        <w:t xml:space="preserve">.  </w:t>
      </w:r>
    </w:p>
    <w:p w14:paraId="635BD9DE" w14:textId="77777777" w:rsidR="005B59DF" w:rsidRDefault="00C363CE" w:rsidP="005B59DF">
      <w:r>
        <w:tab/>
      </w:r>
      <w:r w:rsidR="005B59DF">
        <w:t xml:space="preserve">Voting is a fundamental process in a democratic system as it gives citizens a chance for their voices to be heard; and </w:t>
      </w:r>
    </w:p>
    <w:p w14:paraId="74D136C7" w14:textId="77777777" w:rsidR="000D7210" w:rsidRDefault="005B59DF" w:rsidP="005B59DF">
      <w:r>
        <w:tab/>
        <w:t xml:space="preserve">COVID-19, a novel coronavirus that has caused a global pandemic, has led to State of Emergency in New Jersey which has necessitated social distancing and other preventative health measures.  Amid the COVID-19 pandemic, and in accordance with Executive Order No. 144 of 2020, New Jersey's July 7 primary election will be conducted primarily via mail-in ballots, with ballots sent to registered voters who have declared a party affiliation.  </w:t>
      </w:r>
    </w:p>
    <w:p w14:paraId="18288002" w14:textId="5B6B902F" w:rsidR="005B59DF" w:rsidRDefault="000D7210" w:rsidP="005B59DF">
      <w:r>
        <w:tab/>
      </w:r>
      <w:r w:rsidR="005B59DF">
        <w:t>Voter fraud, particularly with respect to mail-in ballots, is a grave concern since it affects the integrity of the democratic process and results in voter disenfranchisement.  The New Jersey vote-by-mail process has experienced difficulties in the past including</w:t>
      </w:r>
      <w:r w:rsidR="007F6B53">
        <w:t xml:space="preserve">: </w:t>
      </w:r>
      <w:r w:rsidR="005B59DF">
        <w:t>several Morris Township United States Postal Services trucks which were carrying up to 100 vote-by-mail ballots catching fire</w:t>
      </w:r>
      <w:r w:rsidR="007F6B53">
        <w:t xml:space="preserve">; </w:t>
      </w:r>
      <w:r w:rsidR="005B59DF">
        <w:t>the rejection and failure to count nearly 10 percent of all ballots for the May 12 special election, a figure that is significantly higher than the 3 percent rejection rate in the 2018 General Election of all ballots for the May 12 special election</w:t>
      </w:r>
      <w:r w:rsidR="007F6B53">
        <w:t xml:space="preserve">; and </w:t>
      </w:r>
      <w:r w:rsidR="005B59DF">
        <w:t xml:space="preserve">a “human error” resulted in about 500 misprinted primary election ballots being sent out in Bernardsville that required re-mailing every ballot to Republican voters.  </w:t>
      </w:r>
    </w:p>
    <w:p w14:paraId="59215A55" w14:textId="64C3866B" w:rsidR="00C363CE" w:rsidRPr="00AA7880" w:rsidRDefault="005B59DF" w:rsidP="005B59DF">
      <w:r>
        <w:tab/>
        <w:t>Due to past concerns with the mail-in ballot process and concern for future elections, the United States Attorney for the District of New Jersey should take steps to monitor the July 7 primary to prevent voter fraud</w:t>
      </w:r>
      <w:r w:rsidR="00C363CE">
        <w:t>.</w:t>
      </w:r>
    </w:p>
    <w:sectPr w:rsidR="00C363CE" w:rsidRPr="00AA7880" w:rsidSect="00944334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7CCBB" w14:textId="77777777" w:rsidR="00984BAD" w:rsidRDefault="00984BAD">
      <w:r>
        <w:separator/>
      </w:r>
    </w:p>
  </w:endnote>
  <w:endnote w:type="continuationSeparator" w:id="0">
    <w:p w14:paraId="4D781544" w14:textId="77777777" w:rsidR="00984BAD" w:rsidRDefault="0098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F8C42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69BD3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B895F" w14:textId="77777777" w:rsidR="00984BAD" w:rsidRDefault="00984BAD">
      <w:r>
        <w:separator/>
      </w:r>
    </w:p>
  </w:footnote>
  <w:footnote w:type="continuationSeparator" w:id="0">
    <w:p w14:paraId="06EDB329" w14:textId="77777777" w:rsidR="00984BAD" w:rsidRDefault="00984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5F239" w14:textId="77777777" w:rsidR="00665CBC" w:rsidRDefault="00195ED4">
    <w:pPr>
      <w:pStyle w:val="Header"/>
    </w:pPr>
    <w:r>
      <w:rPr>
        <w:noProof/>
      </w:rPr>
      <w:pict w14:anchorId="5DF729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4C62B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2CC8B" w14:textId="10143E39" w:rsidR="00665CBC" w:rsidRDefault="00665CBC" w:rsidP="00686AEB">
    <w:pPr>
      <w:pStyle w:val="Header"/>
      <w:jc w:val="center"/>
      <w:rPr>
        <w:rStyle w:val="PageNumber"/>
      </w:rPr>
    </w:pPr>
  </w:p>
  <w:p w14:paraId="73A3BDBC" w14:textId="111FCEF0" w:rsidR="00944334" w:rsidRDefault="00944334" w:rsidP="00944334">
    <w:pPr>
      <w:pStyle w:val="bpuHeadSpon"/>
    </w:pPr>
    <w:r w:rsidRPr="00944334">
      <w:rPr>
        <w:rStyle w:val="bpuHeadSponChar"/>
      </w:rPr>
      <w:t>SCR120</w:t>
    </w:r>
    <w:r>
      <w:t xml:space="preserve"> TESTA</w:t>
    </w:r>
  </w:p>
  <w:p w14:paraId="0C5286F6" w14:textId="5027ABF9" w:rsidR="00944334" w:rsidRDefault="00944334" w:rsidP="0094433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95ED4">
      <w:rPr>
        <w:noProof/>
      </w:rPr>
      <w:t>3</w:t>
    </w:r>
    <w:r>
      <w:fldChar w:fldCharType="end"/>
    </w:r>
  </w:p>
  <w:p w14:paraId="69BDF9E8" w14:textId="77777777" w:rsidR="00944334" w:rsidRDefault="00944334" w:rsidP="0094433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FFD2F" w14:textId="030FDE89" w:rsidR="00665CBC" w:rsidRDefault="00665CBC">
    <w:pPr>
      <w:pStyle w:val="Header"/>
    </w:pPr>
  </w:p>
  <w:p w14:paraId="12D8D051" w14:textId="1888AC3C" w:rsidR="00944334" w:rsidRDefault="00944334" w:rsidP="00944334">
    <w:pPr>
      <w:pStyle w:val="bpuHeadSpon"/>
    </w:pPr>
    <w:r w:rsidRPr="00944334">
      <w:rPr>
        <w:rStyle w:val="bpuHeadSponChar"/>
      </w:rPr>
      <w:t>SCR120</w:t>
    </w:r>
    <w:r>
      <w:t xml:space="preserve"> TESTA</w:t>
    </w:r>
  </w:p>
  <w:p w14:paraId="4E442627" w14:textId="06CCB05E" w:rsidR="00944334" w:rsidRDefault="00944334" w:rsidP="0094433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95ED4">
      <w:rPr>
        <w:noProof/>
      </w:rPr>
      <w:t>2</w:t>
    </w:r>
    <w:r>
      <w:fldChar w:fldCharType="end"/>
    </w:r>
  </w:p>
  <w:p w14:paraId="332D756E" w14:textId="77777777" w:rsidR="00944334" w:rsidRDefault="00944334" w:rsidP="0094433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E3C"/>
    <w:rsid w:val="000051BD"/>
    <w:rsid w:val="000160A5"/>
    <w:rsid w:val="0002335B"/>
    <w:rsid w:val="000244EE"/>
    <w:rsid w:val="0003549A"/>
    <w:rsid w:val="000367AE"/>
    <w:rsid w:val="00043B22"/>
    <w:rsid w:val="00054975"/>
    <w:rsid w:val="00057D20"/>
    <w:rsid w:val="0006197C"/>
    <w:rsid w:val="0006281F"/>
    <w:rsid w:val="00067DBD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210"/>
    <w:rsid w:val="000D7B4A"/>
    <w:rsid w:val="000D7D06"/>
    <w:rsid w:val="000E4006"/>
    <w:rsid w:val="000E5351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5ED4"/>
    <w:rsid w:val="0019707B"/>
    <w:rsid w:val="00197E8B"/>
    <w:rsid w:val="00197FA4"/>
    <w:rsid w:val="001A161A"/>
    <w:rsid w:val="001A3B79"/>
    <w:rsid w:val="001A43F8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516C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158"/>
    <w:rsid w:val="002D629D"/>
    <w:rsid w:val="002E09CE"/>
    <w:rsid w:val="002E6308"/>
    <w:rsid w:val="002E69D1"/>
    <w:rsid w:val="002F1A87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6D3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281F"/>
    <w:rsid w:val="003E26D4"/>
    <w:rsid w:val="003E47BA"/>
    <w:rsid w:val="003F3B37"/>
    <w:rsid w:val="0040195A"/>
    <w:rsid w:val="00402DC0"/>
    <w:rsid w:val="00411664"/>
    <w:rsid w:val="00416C4B"/>
    <w:rsid w:val="0041751E"/>
    <w:rsid w:val="004211E5"/>
    <w:rsid w:val="00422091"/>
    <w:rsid w:val="0042390E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538A"/>
    <w:rsid w:val="00484144"/>
    <w:rsid w:val="00484C19"/>
    <w:rsid w:val="00485866"/>
    <w:rsid w:val="00492076"/>
    <w:rsid w:val="00493B1D"/>
    <w:rsid w:val="00494127"/>
    <w:rsid w:val="00497037"/>
    <w:rsid w:val="004A3009"/>
    <w:rsid w:val="004A6940"/>
    <w:rsid w:val="004A77A4"/>
    <w:rsid w:val="004C742C"/>
    <w:rsid w:val="004C7CC3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3EE3"/>
    <w:rsid w:val="005B3F92"/>
    <w:rsid w:val="005B44ED"/>
    <w:rsid w:val="005B479C"/>
    <w:rsid w:val="005B561E"/>
    <w:rsid w:val="005B59DF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0173"/>
    <w:rsid w:val="00621B94"/>
    <w:rsid w:val="00626239"/>
    <w:rsid w:val="00635316"/>
    <w:rsid w:val="00635449"/>
    <w:rsid w:val="006378C5"/>
    <w:rsid w:val="00645E6A"/>
    <w:rsid w:val="00655A10"/>
    <w:rsid w:val="00665CBC"/>
    <w:rsid w:val="00667A5C"/>
    <w:rsid w:val="00677316"/>
    <w:rsid w:val="00686AEB"/>
    <w:rsid w:val="006B7897"/>
    <w:rsid w:val="006B7FA7"/>
    <w:rsid w:val="006C086A"/>
    <w:rsid w:val="006C21C1"/>
    <w:rsid w:val="006C5A49"/>
    <w:rsid w:val="006C7327"/>
    <w:rsid w:val="006D00E5"/>
    <w:rsid w:val="006D791B"/>
    <w:rsid w:val="006E2895"/>
    <w:rsid w:val="006E7D5A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47E5"/>
    <w:rsid w:val="007E7D47"/>
    <w:rsid w:val="007F485D"/>
    <w:rsid w:val="007F6050"/>
    <w:rsid w:val="007F6B53"/>
    <w:rsid w:val="00800348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62BE"/>
    <w:rsid w:val="008573B0"/>
    <w:rsid w:val="00866563"/>
    <w:rsid w:val="00867AC2"/>
    <w:rsid w:val="0087056E"/>
    <w:rsid w:val="0087502F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0288"/>
    <w:rsid w:val="008F1E5A"/>
    <w:rsid w:val="008F5F68"/>
    <w:rsid w:val="00901BDA"/>
    <w:rsid w:val="009121D8"/>
    <w:rsid w:val="00916F7A"/>
    <w:rsid w:val="00917FE3"/>
    <w:rsid w:val="009318C7"/>
    <w:rsid w:val="00931C09"/>
    <w:rsid w:val="009348C2"/>
    <w:rsid w:val="009440D0"/>
    <w:rsid w:val="00944334"/>
    <w:rsid w:val="009523A3"/>
    <w:rsid w:val="00957AC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4BAD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6DAB"/>
    <w:rsid w:val="00A11228"/>
    <w:rsid w:val="00A17C1C"/>
    <w:rsid w:val="00A222C2"/>
    <w:rsid w:val="00A305D6"/>
    <w:rsid w:val="00A342C4"/>
    <w:rsid w:val="00A50F6B"/>
    <w:rsid w:val="00A52237"/>
    <w:rsid w:val="00A551D6"/>
    <w:rsid w:val="00A6251B"/>
    <w:rsid w:val="00A6754E"/>
    <w:rsid w:val="00A70DDF"/>
    <w:rsid w:val="00A70F58"/>
    <w:rsid w:val="00A72987"/>
    <w:rsid w:val="00A7346B"/>
    <w:rsid w:val="00A84C4F"/>
    <w:rsid w:val="00A932A1"/>
    <w:rsid w:val="00A96E06"/>
    <w:rsid w:val="00AA43A6"/>
    <w:rsid w:val="00AA6197"/>
    <w:rsid w:val="00AA6C70"/>
    <w:rsid w:val="00AB16FD"/>
    <w:rsid w:val="00AB4813"/>
    <w:rsid w:val="00AC2E3C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EB0"/>
    <w:rsid w:val="00AF1A8C"/>
    <w:rsid w:val="00B0116D"/>
    <w:rsid w:val="00B01173"/>
    <w:rsid w:val="00B02F35"/>
    <w:rsid w:val="00B05A3C"/>
    <w:rsid w:val="00B07100"/>
    <w:rsid w:val="00B1138C"/>
    <w:rsid w:val="00B2574A"/>
    <w:rsid w:val="00B354E3"/>
    <w:rsid w:val="00B35D8A"/>
    <w:rsid w:val="00B45B34"/>
    <w:rsid w:val="00B47C05"/>
    <w:rsid w:val="00B57047"/>
    <w:rsid w:val="00B61D86"/>
    <w:rsid w:val="00B6342D"/>
    <w:rsid w:val="00B726BD"/>
    <w:rsid w:val="00B732BC"/>
    <w:rsid w:val="00B90E33"/>
    <w:rsid w:val="00B94839"/>
    <w:rsid w:val="00B9676B"/>
    <w:rsid w:val="00BA2EA5"/>
    <w:rsid w:val="00BA364B"/>
    <w:rsid w:val="00BA4E31"/>
    <w:rsid w:val="00BB1190"/>
    <w:rsid w:val="00BB31D0"/>
    <w:rsid w:val="00BB3A11"/>
    <w:rsid w:val="00BB4DDB"/>
    <w:rsid w:val="00BB5D79"/>
    <w:rsid w:val="00BB5F02"/>
    <w:rsid w:val="00BC7892"/>
    <w:rsid w:val="00BD3BAC"/>
    <w:rsid w:val="00BE24D6"/>
    <w:rsid w:val="00BE57D2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63CE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4FE5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36BC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6FFD"/>
    <w:rsid w:val="00D6711F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07E2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4A61"/>
    <w:rsid w:val="00FA0AFC"/>
    <w:rsid w:val="00FA1C82"/>
    <w:rsid w:val="00FA2ED1"/>
    <w:rsid w:val="00FA32E6"/>
    <w:rsid w:val="00FA4A52"/>
    <w:rsid w:val="00FB4045"/>
    <w:rsid w:val="00FB4D8E"/>
    <w:rsid w:val="00FB5C90"/>
    <w:rsid w:val="00FB642E"/>
    <w:rsid w:val="00FC0D0A"/>
    <w:rsid w:val="00FC1B0B"/>
    <w:rsid w:val="00FC6387"/>
    <w:rsid w:val="00FD2031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C5F47B1"/>
  <w15:docId w15:val="{01CDFBA2-F648-45BB-9921-998927C94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3616D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616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616D3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616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616D3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3616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616D3"/>
    <w:rPr>
      <w:rFonts w:ascii="Segoe UI" w:hAnsi="Segoe UI" w:cs="Segoe UI"/>
      <w:spacing w:val="4"/>
      <w:sz w:val="18"/>
      <w:szCs w:val="18"/>
    </w:rPr>
  </w:style>
  <w:style w:type="paragraph" w:customStyle="1" w:styleId="IndentHang">
    <w:name w:val="IndentHang"/>
    <w:basedOn w:val="Normal"/>
    <w:next w:val="Normal"/>
    <w:rsid w:val="003616D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ListParagraph">
    <w:name w:val="List Paragraph"/>
    <w:basedOn w:val="Normal"/>
    <w:uiPriority w:val="34"/>
    <w:qFormat/>
    <w:rsid w:val="000E53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5C90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5C90"/>
    <w:rPr>
      <w:color w:val="605E5C"/>
      <w:shd w:val="clear" w:color="auto" w:fill="E1DFDD"/>
    </w:rPr>
  </w:style>
  <w:style w:type="character" w:styleId="LineNumber">
    <w:name w:val="line number"/>
    <w:basedOn w:val="DefaultParagraphFont"/>
    <w:semiHidden/>
    <w:unhideWhenUsed/>
    <w:rsid w:val="00944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716</Words>
  <Characters>3740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SCR120</vt:lpstr>
    </vt:vector>
  </TitlesOfParts>
  <Manager>R229</Manager>
  <Company>NJ Office of Legislative Services</Company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SCR120</dc:title>
  <dc:subject/>
  <dc:creator>Senator  TESTA</dc:creator>
  <cp:keywords>SCR120|3|AU |323|310|247|N|0|</cp:keywords>
  <dc:description>INTRODUCED JUNE 30, 2020</dc:description>
  <cp:lastModifiedBy>Sommers, Shelly</cp:lastModifiedBy>
  <cp:revision>2</cp:revision>
  <cp:lastPrinted>2020-06-30T20:39:00Z</cp:lastPrinted>
  <dcterms:created xsi:type="dcterms:W3CDTF">2020-06-30T20:42:00Z</dcterms:created>
  <dcterms:modified xsi:type="dcterms:W3CDTF">2020-06-30T20:42:00Z</dcterms:modified>
  <cp:category>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