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E6BF1C" w14:textId="563E71EF" w:rsidR="000C1200" w:rsidRDefault="000C1200" w:rsidP="000C1200">
      <w:pPr>
        <w:pStyle w:val="bpuReprint"/>
      </w:pPr>
      <w:bookmarkStart w:id="0" w:name="bpuFrontPg"/>
      <w:bookmarkEnd w:id="0"/>
      <w:r>
        <w:t>[First Reprint]</w:t>
      </w:r>
    </w:p>
    <w:p w14:paraId="79C092B5" w14:textId="38594632" w:rsidR="00CA3719" w:rsidRDefault="00CA3719" w:rsidP="00CA3719">
      <w:pPr>
        <w:pStyle w:val="bpuBill"/>
      </w:pPr>
      <w:r>
        <w:t xml:space="preserve">SENATE CONCURRENT RESOLUTION No. 134 </w:t>
      </w:r>
    </w:p>
    <w:p w14:paraId="5DDF4F88" w14:textId="66F49FAB" w:rsidR="00CA3719" w:rsidRPr="009D38FF" w:rsidRDefault="00CA3719" w:rsidP="00CA3719">
      <w:pPr>
        <w:pStyle w:val="bpuWpGraphic"/>
      </w:pPr>
      <w:r>
        <w:object w:dxaOrig="8985" w:dyaOrig="255" w14:anchorId="5AFAEA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1516" r:id="rId7"/>
        </w:object>
      </w:r>
    </w:p>
    <w:p w14:paraId="792D33E6" w14:textId="77777777" w:rsidR="00CA3719" w:rsidRDefault="00CA3719" w:rsidP="00CA3719">
      <w:pPr>
        <w:pStyle w:val="bpuState"/>
      </w:pPr>
      <w:r>
        <w:t>STATE OF NEW JERSEY</w:t>
      </w:r>
    </w:p>
    <w:p w14:paraId="56D90329" w14:textId="77777777" w:rsidR="00CA3719" w:rsidRDefault="00CA3719" w:rsidP="00CA3719">
      <w:pPr>
        <w:pStyle w:val="bpuLegislature"/>
      </w:pPr>
      <w:r>
        <w:t>219th LEGISLATURE</w:t>
      </w:r>
    </w:p>
    <w:p w14:paraId="1CF18090" w14:textId="680A1735" w:rsidR="00CA3719" w:rsidRDefault="00CA3719" w:rsidP="00CA3719">
      <w:pPr>
        <w:pStyle w:val="bpuWpGraphic"/>
      </w:pPr>
      <w:r>
        <w:object w:dxaOrig="8985" w:dyaOrig="255" w14:anchorId="5E5B1A3A">
          <v:shape id="_x0000_i1026" type="#_x0000_t75" style="width:6in;height:12pt" o:ole="">
            <v:imagedata r:id="rId6" o:title=""/>
          </v:shape>
          <o:OLEObject Type="Embed" ProgID="WPWin6.1" ShapeID="_x0000_i1026" DrawAspect="Content" ObjectID="_1684321517" r:id="rId8"/>
        </w:object>
      </w:r>
      <w:r>
        <w:t xml:space="preserve">  </w:t>
      </w:r>
    </w:p>
    <w:p w14:paraId="57E9F0DF" w14:textId="77777777" w:rsidR="00CA3719" w:rsidRDefault="00CA3719" w:rsidP="00CA3719">
      <w:pPr>
        <w:pStyle w:val="bpuIntro"/>
      </w:pPr>
      <w:r>
        <w:t>INTRODUCED OCTOBER 22, 2020</w:t>
      </w:r>
    </w:p>
    <w:p w14:paraId="27CBEB88" w14:textId="77777777" w:rsidR="00CA3719" w:rsidRDefault="00CA3719" w:rsidP="00CA3719">
      <w:pPr>
        <w:pStyle w:val="bpuIntro"/>
      </w:pPr>
    </w:p>
    <w:p w14:paraId="01498552" w14:textId="77777777" w:rsidR="00CA3719" w:rsidRDefault="00CA3719" w:rsidP="00CA3719">
      <w:pPr>
        <w:pStyle w:val="bpuIntro"/>
        <w:sectPr w:rsidR="00CA3719" w:rsidSect="001A30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AAF5A64" w14:textId="77777777" w:rsidR="00CA3719" w:rsidRDefault="00CA3719" w:rsidP="00CA3719">
      <w:pPr>
        <w:pStyle w:val="bpuIntro"/>
      </w:pPr>
    </w:p>
    <w:p w14:paraId="02426B39" w14:textId="77777777" w:rsidR="00CA3719" w:rsidRDefault="00CA3719" w:rsidP="00CA3719">
      <w:pPr>
        <w:pStyle w:val="bpuSponsor"/>
      </w:pPr>
      <w:r>
        <w:t>Sponsored by:</w:t>
      </w:r>
    </w:p>
    <w:p w14:paraId="1C6987B6" w14:textId="77777777" w:rsidR="00CA3719" w:rsidRDefault="00CA3719" w:rsidP="00CA3719">
      <w:pPr>
        <w:pStyle w:val="bpuSponsor"/>
      </w:pPr>
      <w:r>
        <w:t>Senator  JOSEPH A. LAGANA</w:t>
      </w:r>
    </w:p>
    <w:p w14:paraId="23DCD107" w14:textId="77777777" w:rsidR="00CA3719" w:rsidRDefault="00CA3719" w:rsidP="00CA3719">
      <w:pPr>
        <w:pStyle w:val="bpuSponsor"/>
      </w:pPr>
      <w:r>
        <w:t>District 38 (Bergen and Passaic)</w:t>
      </w:r>
    </w:p>
    <w:p w14:paraId="439F9DBE" w14:textId="77777777" w:rsidR="00CA3719" w:rsidRDefault="00CA3719" w:rsidP="00CA3719">
      <w:pPr>
        <w:pStyle w:val="bpuSponsor"/>
      </w:pPr>
      <w:r>
        <w:t>Senator  NICHOLAS P. SCUTARI</w:t>
      </w:r>
    </w:p>
    <w:p w14:paraId="68319409" w14:textId="77777777" w:rsidR="00CA3719" w:rsidRDefault="00CA3719" w:rsidP="00CA3719">
      <w:pPr>
        <w:pStyle w:val="bpuSponsor"/>
      </w:pPr>
      <w:r>
        <w:t>District 22 (Middlesex, Somerset and Union)</w:t>
      </w:r>
    </w:p>
    <w:p w14:paraId="649749D1" w14:textId="77777777" w:rsidR="00CA3719" w:rsidRDefault="00CA3719" w:rsidP="00CA3719">
      <w:pPr>
        <w:pStyle w:val="bpuSponsor"/>
      </w:pPr>
    </w:p>
    <w:p w14:paraId="73E8F39F" w14:textId="40BAFAC1" w:rsidR="007B0C3D" w:rsidRDefault="001A30F8" w:rsidP="001A30F8">
      <w:pPr>
        <w:pStyle w:val="bpuSponsor"/>
      </w:pPr>
      <w:r>
        <w:t>Co-Sponsored by:</w:t>
      </w:r>
    </w:p>
    <w:p w14:paraId="60329541" w14:textId="0F94C1F9" w:rsidR="001A30F8" w:rsidRPr="001A30F8" w:rsidRDefault="001A30F8" w:rsidP="001A30F8">
      <w:pPr>
        <w:pStyle w:val="bpuSponsor"/>
      </w:pPr>
      <w:r w:rsidRPr="001A30F8">
        <w:t xml:space="preserve">Senators </w:t>
      </w:r>
      <w:proofErr w:type="spellStart"/>
      <w:r w:rsidRPr="001A30F8">
        <w:t>Diegnan</w:t>
      </w:r>
      <w:proofErr w:type="spellEnd"/>
      <w:r w:rsidRPr="001A30F8">
        <w:t>, Weinberg and Vitale</w:t>
      </w:r>
    </w:p>
    <w:p w14:paraId="34DCB966" w14:textId="5EB6F1EF" w:rsidR="007B0C3D" w:rsidRDefault="007B0C3D" w:rsidP="007B0C3D"/>
    <w:p w14:paraId="2B6C4F0B" w14:textId="77777777" w:rsidR="001A30F8" w:rsidRPr="007B0C3D" w:rsidRDefault="001A30F8" w:rsidP="007B0C3D"/>
    <w:p w14:paraId="7CF07190" w14:textId="77777777" w:rsidR="00CA3719" w:rsidRDefault="00CA3719" w:rsidP="00CA3719">
      <w:pPr>
        <w:pStyle w:val="bpuSponsor"/>
      </w:pPr>
    </w:p>
    <w:p w14:paraId="05090941" w14:textId="77777777" w:rsidR="00CA3719" w:rsidRDefault="00CA3719" w:rsidP="00CA3719">
      <w:pPr>
        <w:pStyle w:val="bpuSponsor"/>
      </w:pPr>
    </w:p>
    <w:p w14:paraId="2409160B" w14:textId="77777777" w:rsidR="00CA3719" w:rsidRDefault="00CA3719" w:rsidP="00CA3719">
      <w:pPr>
        <w:pStyle w:val="bpuSponsor"/>
      </w:pPr>
      <w:r>
        <w:t>SYNOPSIS</w:t>
      </w:r>
    </w:p>
    <w:p w14:paraId="5A9D2964" w14:textId="7E1EFD6E" w:rsidR="00CA3719" w:rsidRDefault="00CA3719" w:rsidP="00CA3719">
      <w:pPr>
        <w:pStyle w:val="bpuNormText"/>
      </w:pPr>
      <w:r>
        <w:tab/>
      </w:r>
      <w:r w:rsidR="00D311C2">
        <w:t xml:space="preserve">Honors Dr. Anthony </w:t>
      </w:r>
      <w:proofErr w:type="spellStart"/>
      <w:r w:rsidR="00D311C2">
        <w:t>Fauci</w:t>
      </w:r>
      <w:proofErr w:type="spellEnd"/>
      <w:r w:rsidR="00D311C2">
        <w:t>.</w:t>
      </w:r>
      <w:r>
        <w:t xml:space="preserve"> </w:t>
      </w:r>
    </w:p>
    <w:p w14:paraId="5A67693D" w14:textId="77777777" w:rsidR="00CA3719" w:rsidRDefault="00CA3719" w:rsidP="00CA3719">
      <w:pPr>
        <w:pStyle w:val="bpuNormText"/>
      </w:pPr>
    </w:p>
    <w:p w14:paraId="53AF4DA2" w14:textId="77777777" w:rsidR="00CA3719" w:rsidRDefault="00CA3719" w:rsidP="00CA3719">
      <w:pPr>
        <w:pStyle w:val="bpuSponsor"/>
      </w:pPr>
      <w:r>
        <w:t xml:space="preserve">CURRENT VERSION OF TEXT </w:t>
      </w:r>
    </w:p>
    <w:p w14:paraId="0188158E" w14:textId="22DC554E" w:rsidR="00CA3719" w:rsidRDefault="000C1200" w:rsidP="00CA3719">
      <w:pPr>
        <w:pStyle w:val="bpuNormText"/>
      </w:pPr>
      <w:r>
        <w:tab/>
        <w:t>As amended by the Senate on June 3, 2021.</w:t>
      </w:r>
    </w:p>
    <w:p w14:paraId="43BCDFAE" w14:textId="5CAF9850" w:rsidR="00CA3719" w:rsidRDefault="00CA3719" w:rsidP="00CA3719">
      <w:pPr>
        <w:pStyle w:val="bpuNormText"/>
      </w:pPr>
      <w:r>
        <w:rPr>
          <w:noProof/>
        </w:rPr>
        <w:drawing>
          <wp:anchor distT="0" distB="0" distL="114300" distR="114300" simplePos="0" relativeHeight="251659264" behindDoc="1" locked="0" layoutInCell="1" allowOverlap="1" wp14:anchorId="577329F3" wp14:editId="1587E9F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6C65470" w14:textId="77777777" w:rsidR="00CA3719" w:rsidRDefault="00CA3719" w:rsidP="008916EC">
      <w:pPr>
        <w:pStyle w:val="FronterPage"/>
        <w:tabs>
          <w:tab w:val="clear" w:pos="720"/>
          <w:tab w:val="clear" w:pos="1440"/>
          <w:tab w:val="clear" w:pos="2160"/>
          <w:tab w:val="clear" w:pos="2880"/>
          <w:tab w:val="clear" w:pos="3600"/>
          <w:tab w:val="clear" w:pos="4320"/>
          <w:tab w:val="clear" w:pos="5040"/>
        </w:tabs>
        <w:sectPr w:rsidR="00CA3719" w:rsidSect="00CA3719">
          <w:type w:val="continuous"/>
          <w:pgSz w:w="12240" w:h="20160" w:code="5"/>
          <w:pgMar w:top="1440" w:right="2275" w:bottom="1440" w:left="2275" w:header="72" w:footer="720" w:gutter="0"/>
          <w:pgNumType w:start="1"/>
          <w:cols w:space="720"/>
          <w:docGrid w:linePitch="360"/>
        </w:sectPr>
      </w:pPr>
    </w:p>
    <w:p w14:paraId="365C9F19" w14:textId="77777777" w:rsidR="000C1200" w:rsidRPr="000C1200" w:rsidRDefault="000C1200" w:rsidP="000C120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0C1200">
        <w:rPr>
          <w:b/>
          <w:smallCaps/>
          <w:szCs w:val="20"/>
        </w:rPr>
        <w:lastRenderedPageBreak/>
        <w:t>A Concurrent Resolution</w:t>
      </w:r>
      <w:r w:rsidRPr="000C1200">
        <w:t xml:space="preserve"> honoring </w:t>
      </w:r>
      <w:r w:rsidRPr="000C1200">
        <w:rPr>
          <w:rFonts w:ascii="Albertus Extra Bold" w:hAnsi="Albertus Extra Bold"/>
          <w:b/>
          <w:vertAlign w:val="superscript"/>
        </w:rPr>
        <w:t>1</w:t>
      </w:r>
      <w:r w:rsidRPr="000C1200">
        <w:rPr>
          <w:rFonts w:ascii="Albertus Extra Bold" w:hAnsi="Albertus Extra Bold"/>
          <w:b/>
        </w:rPr>
        <w:t>[</w:t>
      </w:r>
      <w:r w:rsidRPr="000C1200">
        <w:t>the life and work of</w:t>
      </w:r>
      <w:r w:rsidRPr="000C1200">
        <w:rPr>
          <w:rFonts w:ascii="Albertus Extra Bold" w:hAnsi="Albertus Extra Bold"/>
          <w:b/>
        </w:rPr>
        <w:t>]</w:t>
      </w:r>
      <w:r w:rsidRPr="000C1200">
        <w:rPr>
          <w:rFonts w:ascii="Albertus Extra Bold" w:hAnsi="Albertus Extra Bold"/>
          <w:b/>
          <w:vertAlign w:val="superscript"/>
        </w:rPr>
        <w:t>1</w:t>
      </w:r>
      <w:r w:rsidRPr="000C1200">
        <w:t xml:space="preserve"> Dr. Anthony </w:t>
      </w:r>
      <w:proofErr w:type="spellStart"/>
      <w:r w:rsidRPr="000C1200">
        <w:t>Fauci</w:t>
      </w:r>
      <w:proofErr w:type="spellEnd"/>
      <w:r w:rsidRPr="000C1200">
        <w:t>.</w:t>
      </w:r>
    </w:p>
    <w:p w14:paraId="283C5C16" w14:textId="77777777" w:rsidR="000B1054" w:rsidRDefault="000B1054" w:rsidP="000B1054"/>
    <w:p w14:paraId="2EA56DDE" w14:textId="3E9728FB" w:rsidR="00E22429" w:rsidRDefault="00E22429">
      <w:pPr>
        <w:pStyle w:val="IndentHang"/>
      </w:pPr>
      <w:r w:rsidRPr="00391B81">
        <w:rPr>
          <w:b/>
          <w:bCs/>
          <w:smallCaps/>
        </w:rPr>
        <w:t>Whereas,</w:t>
      </w:r>
      <w:r w:rsidRPr="001C43C8">
        <w:t xml:space="preserve"> </w:t>
      </w:r>
      <w:r w:rsidR="00E06557">
        <w:t xml:space="preserve"> </w:t>
      </w:r>
      <w:r w:rsidR="00E06557" w:rsidRPr="00E06557">
        <w:t xml:space="preserve">As </w:t>
      </w:r>
      <w:r w:rsidR="00E06557">
        <w:t>the National Institute of Allergy and Infectious Diseases (</w:t>
      </w:r>
      <w:r w:rsidR="00E06557" w:rsidRPr="00E06557">
        <w:t>NIAID</w:t>
      </w:r>
      <w:r w:rsidR="00E06557">
        <w:t xml:space="preserve">) </w:t>
      </w:r>
      <w:r w:rsidR="00E06557" w:rsidRPr="00E06557">
        <w:t>Director since 1984, Dr.</w:t>
      </w:r>
      <w:r w:rsidR="00323859">
        <w:t xml:space="preserve"> </w:t>
      </w:r>
      <w:r w:rsidR="00E06557">
        <w:t>Anthony</w:t>
      </w:r>
      <w:r w:rsidR="00E06557" w:rsidRPr="00E06557">
        <w:t xml:space="preserve"> </w:t>
      </w:r>
      <w:proofErr w:type="spellStart"/>
      <w:r w:rsidR="00E06557" w:rsidRPr="00E06557">
        <w:t>Fauci</w:t>
      </w:r>
      <w:proofErr w:type="spellEnd"/>
      <w:r w:rsidR="00E06557" w:rsidRPr="00E06557">
        <w:t xml:space="preserve"> has been at the forefront of the scientific response to prevent, diagnose and treat the world's most vexing infectious diseases, including HIV/AIDS, </w:t>
      </w:r>
      <w:proofErr w:type="spellStart"/>
      <w:r w:rsidR="00E06557" w:rsidRPr="00E06557">
        <w:t>Zika</w:t>
      </w:r>
      <w:proofErr w:type="spellEnd"/>
      <w:r w:rsidR="00E06557" w:rsidRPr="00E06557">
        <w:t>, Ebola and many o</w:t>
      </w:r>
      <w:r w:rsidR="004A7B29">
        <w:t>thers; and</w:t>
      </w:r>
    </w:p>
    <w:p w14:paraId="1B74A821" w14:textId="349DA3EA" w:rsidR="00E06557" w:rsidRDefault="00E06557" w:rsidP="00E06557">
      <w:pPr>
        <w:pStyle w:val="IndentHang"/>
      </w:pPr>
      <w:r w:rsidRPr="00391B81">
        <w:rPr>
          <w:b/>
          <w:bCs/>
          <w:smallCaps/>
        </w:rPr>
        <w:t>Whereas,</w:t>
      </w:r>
      <w:r w:rsidRPr="001C43C8">
        <w:t xml:space="preserve"> </w:t>
      </w:r>
      <w:r>
        <w:t xml:space="preserve"> Dr.</w:t>
      </w:r>
      <w:r w:rsidR="00323859">
        <w:t xml:space="preserve"> </w:t>
      </w:r>
      <w:proofErr w:type="spellStart"/>
      <w:r>
        <w:t>Fauci</w:t>
      </w:r>
      <w:proofErr w:type="spellEnd"/>
      <w:r>
        <w:t xml:space="preserve"> graduated first in his class from Cornell University Medical College and completed an internship and residency in internal medicine at the New York </w:t>
      </w:r>
      <w:r w:rsidR="004A7B29">
        <w:t>Hospital-Cornell Medical Center; and</w:t>
      </w:r>
    </w:p>
    <w:p w14:paraId="6562C298" w14:textId="0774B4A7" w:rsidR="004A7B29" w:rsidRDefault="004A7B29" w:rsidP="004A7B29">
      <w:pPr>
        <w:pStyle w:val="IndentHang"/>
      </w:pPr>
      <w:r w:rsidRPr="00391B81">
        <w:rPr>
          <w:b/>
          <w:bCs/>
          <w:smallCaps/>
        </w:rPr>
        <w:t>Whereas,</w:t>
      </w:r>
      <w:r w:rsidRPr="001C43C8">
        <w:t xml:space="preserve"> </w:t>
      </w:r>
      <w:r>
        <w:t xml:space="preserve"> In 1968, Dr. </w:t>
      </w:r>
      <w:proofErr w:type="spellStart"/>
      <w:r>
        <w:t>Fauci</w:t>
      </w:r>
      <w:proofErr w:type="spellEnd"/>
      <w:r>
        <w:t xml:space="preserve"> joined the NIAID as a clinical associate in the Laboratory of Clinical Investigation and has </w:t>
      </w:r>
      <w:r w:rsidR="0023132E">
        <w:t>served</w:t>
      </w:r>
      <w:r>
        <w:t xml:space="preserve"> in various leadership roles</w:t>
      </w:r>
      <w:r w:rsidR="00E66C65">
        <w:t xml:space="preserve"> in NIAID</w:t>
      </w:r>
      <w:r>
        <w:t xml:space="preserve"> that include serving as the Head of the Clinical Physiology Section in 1974 and </w:t>
      </w:r>
      <w:r w:rsidR="00F53B47">
        <w:t xml:space="preserve">the </w:t>
      </w:r>
      <w:r>
        <w:t xml:space="preserve">Chief of the Laboratory of </w:t>
      </w:r>
      <w:proofErr w:type="spellStart"/>
      <w:r>
        <w:t>Immunoregulation</w:t>
      </w:r>
      <w:proofErr w:type="spellEnd"/>
      <w:r>
        <w:t xml:space="preserve"> in 1980; and being appointed as the director of NIAID in 1984; and</w:t>
      </w:r>
    </w:p>
    <w:p w14:paraId="18D01B6F" w14:textId="30E8989B" w:rsidR="004A7B29" w:rsidRDefault="0023132E" w:rsidP="0023132E">
      <w:pPr>
        <w:pStyle w:val="IndentHang"/>
      </w:pPr>
      <w:r w:rsidRPr="00391B81">
        <w:rPr>
          <w:b/>
          <w:bCs/>
          <w:smallCaps/>
        </w:rPr>
        <w:t>Whereas,</w:t>
      </w:r>
      <w:r w:rsidRPr="001C43C8">
        <w:t xml:space="preserve"> </w:t>
      </w:r>
      <w:r>
        <w:t xml:space="preserve"> </w:t>
      </w:r>
      <w:r w:rsidRPr="0023132E">
        <w:t xml:space="preserve">At NIAID, </w:t>
      </w:r>
      <w:r w:rsidR="006A2887">
        <w:t>Dr.</w:t>
      </w:r>
      <w:r w:rsidR="00323859">
        <w:t xml:space="preserve"> </w:t>
      </w:r>
      <w:proofErr w:type="spellStart"/>
      <w:r w:rsidRPr="0023132E">
        <w:t>Fauci</w:t>
      </w:r>
      <w:proofErr w:type="spellEnd"/>
      <w:r w:rsidRPr="0023132E">
        <w:t xml:space="preserve"> oversees an extensive portfolio of research to prevent, diagnose, and treat infectious diseases such as HIV/AIDS, tuberculosis, and malaria, as well as emerging and re-emerging </w:t>
      </w:r>
      <w:r>
        <w:t xml:space="preserve">diseases such as Ebola and </w:t>
      </w:r>
      <w:proofErr w:type="spellStart"/>
      <w:r>
        <w:t>Zika</w:t>
      </w:r>
      <w:proofErr w:type="spellEnd"/>
      <w:r>
        <w:t>; and</w:t>
      </w:r>
    </w:p>
    <w:p w14:paraId="02B93F7A" w14:textId="151088CB" w:rsidR="0023132E" w:rsidRDefault="0023132E" w:rsidP="0023132E">
      <w:pPr>
        <w:pStyle w:val="IndentHang"/>
      </w:pPr>
      <w:r w:rsidRPr="00391B81">
        <w:rPr>
          <w:b/>
          <w:bCs/>
          <w:smallCaps/>
        </w:rPr>
        <w:t>Whereas,</w:t>
      </w:r>
      <w:r w:rsidRPr="001C43C8">
        <w:t xml:space="preserve"> </w:t>
      </w:r>
      <w:r>
        <w:t xml:space="preserve"> </w:t>
      </w:r>
      <w:r w:rsidRPr="0023132E">
        <w:t>During his career at NIAID,</w:t>
      </w:r>
      <w:r w:rsidR="004F79A8">
        <w:t xml:space="preserve"> </w:t>
      </w:r>
      <w:r w:rsidR="004F79A8" w:rsidRPr="004F79A8">
        <w:t xml:space="preserve">Dr. </w:t>
      </w:r>
      <w:proofErr w:type="spellStart"/>
      <w:r w:rsidR="004F79A8" w:rsidRPr="004F79A8">
        <w:t>Fauci</w:t>
      </w:r>
      <w:proofErr w:type="spellEnd"/>
      <w:r w:rsidR="004F79A8" w:rsidRPr="004F79A8">
        <w:t xml:space="preserve"> has demonstrated scientifically grounded leadership through several health crises and outbreaks including the HIV/AIDS epidemic; SARS, bird and swine flu; and the </w:t>
      </w:r>
      <w:proofErr w:type="spellStart"/>
      <w:r w:rsidR="004F79A8" w:rsidRPr="004F79A8">
        <w:t>Zika</w:t>
      </w:r>
      <w:proofErr w:type="spellEnd"/>
      <w:r w:rsidR="004F79A8" w:rsidRPr="004F79A8">
        <w:t xml:space="preserve"> and Ebola viruses</w:t>
      </w:r>
      <w:r w:rsidR="004F79A8">
        <w:t xml:space="preserve"> and </w:t>
      </w:r>
      <w:r w:rsidRPr="0023132E">
        <w:t xml:space="preserve">has advised six </w:t>
      </w:r>
      <w:r w:rsidR="00CC241C">
        <w:t>United States</w:t>
      </w:r>
      <w:r w:rsidRPr="0023132E">
        <w:t xml:space="preserve"> presidents on do</w:t>
      </w:r>
      <w:r w:rsidR="004F79A8">
        <w:t>mestic and global health issues; and</w:t>
      </w:r>
    </w:p>
    <w:p w14:paraId="17C4F01B" w14:textId="426902E3" w:rsidR="0023132E" w:rsidRPr="001C43C8" w:rsidRDefault="0023132E">
      <w:pPr>
        <w:pStyle w:val="IndentHang"/>
      </w:pPr>
      <w:r w:rsidRPr="00391B81">
        <w:rPr>
          <w:b/>
          <w:bCs/>
          <w:smallCaps/>
        </w:rPr>
        <w:t>Whereas,</w:t>
      </w:r>
      <w:r w:rsidRPr="001C43C8">
        <w:t xml:space="preserve"> </w:t>
      </w:r>
      <w:r>
        <w:t xml:space="preserve"> </w:t>
      </w:r>
      <w:r w:rsidR="00043BA7">
        <w:t>Dr.</w:t>
      </w:r>
      <w:r w:rsidR="00323859">
        <w:t xml:space="preserve"> </w:t>
      </w:r>
      <w:proofErr w:type="spellStart"/>
      <w:r w:rsidRPr="0023132E">
        <w:t>Fauci</w:t>
      </w:r>
      <w:proofErr w:type="spellEnd"/>
      <w:r w:rsidRPr="0023132E">
        <w:t xml:space="preserve"> has made many contributions to basic and clinical research on the pathogenesis and treatment of immune-m</w:t>
      </w:r>
      <w:r>
        <w:t xml:space="preserve">ediated and infectious diseases and </w:t>
      </w:r>
      <w:r w:rsidR="0038333C">
        <w:t>has</w:t>
      </w:r>
      <w:r w:rsidRPr="0023132E">
        <w:t xml:space="preserve"> helped pioneer</w:t>
      </w:r>
      <w:r>
        <w:t>ed</w:t>
      </w:r>
      <w:r w:rsidRPr="0023132E">
        <w:t xml:space="preserve"> the </w:t>
      </w:r>
      <w:r>
        <w:t xml:space="preserve">field of human </w:t>
      </w:r>
      <w:proofErr w:type="spellStart"/>
      <w:r>
        <w:t>immunoregulation</w:t>
      </w:r>
      <w:proofErr w:type="spellEnd"/>
      <w:r>
        <w:t>; and</w:t>
      </w:r>
    </w:p>
    <w:p w14:paraId="793C0BE8" w14:textId="6950DBF1" w:rsidR="0023132E" w:rsidRDefault="0023132E" w:rsidP="0023132E">
      <w:pPr>
        <w:pStyle w:val="IndentHang"/>
      </w:pPr>
      <w:r w:rsidRPr="00391B81">
        <w:rPr>
          <w:b/>
          <w:bCs/>
          <w:smallCaps/>
        </w:rPr>
        <w:t>Whereas,</w:t>
      </w:r>
      <w:r w:rsidRPr="001C43C8">
        <w:t xml:space="preserve"> </w:t>
      </w:r>
      <w:r>
        <w:t xml:space="preserve"> </w:t>
      </w:r>
      <w:r w:rsidR="004F79A8">
        <w:t>Dr.</w:t>
      </w:r>
      <w:r w:rsidR="00323859">
        <w:t xml:space="preserve"> </w:t>
      </w:r>
      <w:proofErr w:type="spellStart"/>
      <w:r w:rsidRPr="0023132E">
        <w:t>Fauci</w:t>
      </w:r>
      <w:proofErr w:type="spellEnd"/>
      <w:r w:rsidRPr="0023132E">
        <w:t xml:space="preserve"> </w:t>
      </w:r>
      <w:r>
        <w:t xml:space="preserve">has </w:t>
      </w:r>
      <w:r w:rsidRPr="0023132E">
        <w:t xml:space="preserve">made seminal discoveries to advance the understanding and treatment for HIV/AIDS and played a </w:t>
      </w:r>
      <w:r w:rsidR="007872C2">
        <w:t xml:space="preserve">critical role in designing the national </w:t>
      </w:r>
      <w:r w:rsidRPr="0023132E">
        <w:t>and international response to the epidemic</w:t>
      </w:r>
      <w:r>
        <w:t>,</w:t>
      </w:r>
      <w:r w:rsidR="007872C2">
        <w:t xml:space="preserve"> including</w:t>
      </w:r>
      <w:r>
        <w:t xml:space="preserve"> </w:t>
      </w:r>
      <w:r w:rsidR="007872C2">
        <w:t>contributing</w:t>
      </w:r>
      <w:r w:rsidRPr="0023132E">
        <w:t xml:space="preserve"> to the creation of the President’s Emergency Plan for AIDS Relief (PEPFAR), which has saved millions of lives throughout the world</w:t>
      </w:r>
      <w:r>
        <w:t>;</w:t>
      </w:r>
      <w:r w:rsidR="007872C2">
        <w:t xml:space="preserve"> and</w:t>
      </w:r>
      <w:r>
        <w:t xml:space="preserve"> helping</w:t>
      </w:r>
      <w:r w:rsidRPr="0023132E">
        <w:t xml:space="preserve"> </w:t>
      </w:r>
      <w:r w:rsidR="007872C2">
        <w:t xml:space="preserve">to </w:t>
      </w:r>
      <w:r w:rsidRPr="0023132E">
        <w:t>change the public’s stigmatizing view of those with HIV to</w:t>
      </w:r>
      <w:r w:rsidR="007872C2">
        <w:t xml:space="preserve"> a</w:t>
      </w:r>
      <w:r w:rsidRPr="0023132E">
        <w:t xml:space="preserve"> public understanding of the mechanisms of its viral transmission an</w:t>
      </w:r>
      <w:r w:rsidR="00405E04">
        <w:t>d effective treatments; and</w:t>
      </w:r>
    </w:p>
    <w:p w14:paraId="0FA1BACC" w14:textId="6D4EBE3A" w:rsidR="00E4262D" w:rsidRPr="00E4262D" w:rsidRDefault="00E4262D" w:rsidP="00E4262D">
      <w:pPr>
        <w:pStyle w:val="IndentHang"/>
      </w:pPr>
      <w:r w:rsidRPr="00391B81">
        <w:rPr>
          <w:b/>
          <w:bCs/>
          <w:smallCaps/>
        </w:rPr>
        <w:t>Whereas,</w:t>
      </w:r>
      <w:r w:rsidRPr="001C43C8">
        <w:t xml:space="preserve"> </w:t>
      </w:r>
      <w:r>
        <w:t xml:space="preserve"> Dr. </w:t>
      </w:r>
      <w:proofErr w:type="spellStart"/>
      <w:r>
        <w:t>Fauci</w:t>
      </w:r>
      <w:proofErr w:type="spellEnd"/>
      <w:r>
        <w:t xml:space="preserve"> </w:t>
      </w:r>
      <w:r w:rsidRPr="00E4262D">
        <w:t>is the recipient of numerous awards for his scientific and global health accomplishments, including th</w:t>
      </w:r>
      <w:r>
        <w:t xml:space="preserve">e Presidential Medal of Freedom, which is the </w:t>
      </w:r>
      <w:r w:rsidRPr="00E4262D">
        <w:t xml:space="preserve">highest honor given to a civilian by the President of the United States, the National Medal of Science, and the Mary Woodard </w:t>
      </w:r>
      <w:proofErr w:type="spellStart"/>
      <w:r w:rsidRPr="00E4262D">
        <w:t>La</w:t>
      </w:r>
      <w:r>
        <w:t>sker</w:t>
      </w:r>
      <w:proofErr w:type="spellEnd"/>
      <w:r>
        <w:t xml:space="preserve"> Award for Public Service;</w:t>
      </w:r>
      <w:r w:rsidR="00043BA7">
        <w:t xml:space="preserve"> </w:t>
      </w:r>
      <w:r w:rsidRPr="00E4262D">
        <w:t>has been awarded 45 honorary doctoral degrees</w:t>
      </w:r>
      <w:r>
        <w:t>;</w:t>
      </w:r>
      <w:r w:rsidRPr="00E4262D">
        <w:t xml:space="preserve"> and is the </w:t>
      </w:r>
      <w:r w:rsidRPr="00E4262D">
        <w:lastRenderedPageBreak/>
        <w:t>author, coauthor, or editor of more than 1,300 scientific publications, i</w:t>
      </w:r>
      <w:r>
        <w:t>nclud</w:t>
      </w:r>
      <w:r w:rsidR="002A6611">
        <w:t>ing several major textbook</w:t>
      </w:r>
      <w:r w:rsidR="00043BA7">
        <w:t>s</w:t>
      </w:r>
      <w:r w:rsidR="002A6611">
        <w:t>; and</w:t>
      </w:r>
    </w:p>
    <w:p w14:paraId="4A87CCCC" w14:textId="77777777" w:rsidR="00405E04" w:rsidRDefault="00405E04" w:rsidP="00405E04">
      <w:pPr>
        <w:pStyle w:val="IndentHang"/>
      </w:pPr>
      <w:r w:rsidRPr="00391B81">
        <w:rPr>
          <w:b/>
          <w:bCs/>
          <w:smallCaps/>
        </w:rPr>
        <w:t>Whereas,</w:t>
      </w:r>
      <w:r w:rsidRPr="001C43C8">
        <w:t xml:space="preserve"> </w:t>
      </w:r>
      <w:r>
        <w:t xml:space="preserve"> </w:t>
      </w:r>
      <w:r w:rsidRPr="00405E04">
        <w:t xml:space="preserve">In 2019 and 2020, Dr. </w:t>
      </w:r>
      <w:proofErr w:type="spellStart"/>
      <w:r w:rsidRPr="00405E04">
        <w:t>Fauci</w:t>
      </w:r>
      <w:proofErr w:type="spellEnd"/>
      <w:r w:rsidRPr="00405E04">
        <w:t xml:space="preserve"> served as a top advisor to the government on the</w:t>
      </w:r>
      <w:r>
        <w:t xml:space="preserve"> public health and medical</w:t>
      </w:r>
      <w:r w:rsidRPr="00405E04">
        <w:t xml:space="preserve"> response to the COVID-19 pandemic and led NIAID-sponsored research on </w:t>
      </w:r>
      <w:r>
        <w:t>ways to prevent, treat, and better understand SARS-CoV-2 and COVID-19; and</w:t>
      </w:r>
    </w:p>
    <w:p w14:paraId="56C879C9" w14:textId="29248E29" w:rsidR="00405E04" w:rsidRPr="00405E04" w:rsidRDefault="00405E04" w:rsidP="00405E04">
      <w:pPr>
        <w:pStyle w:val="IndentHang"/>
      </w:pPr>
      <w:r w:rsidRPr="00391B81">
        <w:rPr>
          <w:b/>
          <w:bCs/>
          <w:smallCaps/>
        </w:rPr>
        <w:t>Whereas,</w:t>
      </w:r>
      <w:r w:rsidRPr="001C43C8">
        <w:t xml:space="preserve"> </w:t>
      </w:r>
      <w:r>
        <w:t xml:space="preserve"> D</w:t>
      </w:r>
      <w:r w:rsidRPr="00405E04">
        <w:t xml:space="preserve">uring the coronavirus pandemic, Dr. </w:t>
      </w:r>
      <w:proofErr w:type="spellStart"/>
      <w:r w:rsidRPr="00405E04">
        <w:t>Fauci</w:t>
      </w:r>
      <w:proofErr w:type="spellEnd"/>
      <w:r w:rsidRPr="00405E04">
        <w:t xml:space="preserve"> has remained a leading and trusted voice for science and evidence-based decision-making, and his clear communication and even temperament have been key to advancing</w:t>
      </w:r>
      <w:r w:rsidR="00BC59BE">
        <w:t xml:space="preserve"> the</w:t>
      </w:r>
      <w:r w:rsidRPr="00405E04">
        <w:t xml:space="preserve"> understanding of the </w:t>
      </w:r>
      <w:r w:rsidR="00CB749D">
        <w:t>COVID-19 pandemic</w:t>
      </w:r>
      <w:r w:rsidRPr="00405E04">
        <w:t xml:space="preserve"> and promoting </w:t>
      </w:r>
      <w:r>
        <w:t>a massive, multilevel response; and</w:t>
      </w:r>
    </w:p>
    <w:p w14:paraId="63F4FF64" w14:textId="58236FA5" w:rsidR="00405E04" w:rsidRPr="00405E04" w:rsidRDefault="00405E04" w:rsidP="00405E04">
      <w:pPr>
        <w:pStyle w:val="IndentHang"/>
      </w:pPr>
      <w:r w:rsidRPr="00391B81">
        <w:rPr>
          <w:b/>
          <w:bCs/>
          <w:smallCaps/>
        </w:rPr>
        <w:t>Whereas,</w:t>
      </w:r>
      <w:r w:rsidRPr="001C43C8">
        <w:t xml:space="preserve"> </w:t>
      </w:r>
      <w:r>
        <w:t xml:space="preserve"> It is proper and fitting that this State</w:t>
      </w:r>
      <w:r w:rsidR="00BC59BE">
        <w:t xml:space="preserve">, which was an early epicenter for COVID-19 in the United States, </w:t>
      </w:r>
      <w:r>
        <w:t xml:space="preserve"> recognizes Dr. </w:t>
      </w:r>
      <w:proofErr w:type="spellStart"/>
      <w:r>
        <w:t>Fauci</w:t>
      </w:r>
      <w:proofErr w:type="spellEnd"/>
      <w:r>
        <w:t xml:space="preserve"> for his </w:t>
      </w:r>
      <w:r w:rsidR="00BC59BE">
        <w:t>leadership in</w:t>
      </w:r>
      <w:r w:rsidRPr="00405E04">
        <w:t xml:space="preserve"> public service</w:t>
      </w:r>
      <w:r w:rsidR="00BC59BE">
        <w:t xml:space="preserve"> and his contributions</w:t>
      </w:r>
      <w:r w:rsidRPr="00405E04">
        <w:t xml:space="preserve"> as a wo</w:t>
      </w:r>
      <w:r>
        <w:t xml:space="preserve">rld-class scientist </w:t>
      </w:r>
      <w:r w:rsidR="00BC59BE">
        <w:t xml:space="preserve">that </w:t>
      </w:r>
      <w:r w:rsidRPr="00405E04">
        <w:t>have advanced global health security and saved mil</w:t>
      </w:r>
      <w:r>
        <w:t>lions of lives around the world; now, ther</w:t>
      </w:r>
      <w:r w:rsidR="007A3B46">
        <w:t>e</w:t>
      </w:r>
      <w:r>
        <w:t>fore</w:t>
      </w:r>
      <w:r w:rsidR="00D0263B">
        <w:t>,</w:t>
      </w:r>
      <w:bookmarkStart w:id="1" w:name="_GoBack"/>
      <w:bookmarkEnd w:id="1"/>
    </w:p>
    <w:p w14:paraId="48F68455" w14:textId="77777777" w:rsidR="00E22429" w:rsidRPr="00D71D68" w:rsidRDefault="00E22429" w:rsidP="000B1054"/>
    <w:p w14:paraId="343F8506" w14:textId="7F29A492" w:rsidR="00686AEB" w:rsidRPr="00AA7880" w:rsidRDefault="00686AEB" w:rsidP="00686AEB">
      <w:r>
        <w:tab/>
      </w:r>
      <w:r w:rsidR="008C2855">
        <w:rPr>
          <w:rStyle w:val="BillHeading2"/>
        </w:rPr>
        <w:t>Be It Resolved</w:t>
      </w:r>
      <w:r>
        <w:rPr>
          <w:rStyle w:val="BillHeading2"/>
        </w:rPr>
        <w:t xml:space="preserve"> </w:t>
      </w:r>
      <w:r w:rsidR="008C2855">
        <w:rPr>
          <w:rStyle w:val="BillLanguage"/>
        </w:rPr>
        <w:t xml:space="preserve">by the </w:t>
      </w:r>
      <w:r w:rsidR="00211236">
        <w:rPr>
          <w:rStyle w:val="BillLanguage"/>
        </w:rPr>
        <w:t>Senate</w:t>
      </w:r>
      <w:r w:rsidR="008C2855">
        <w:rPr>
          <w:rStyle w:val="BillLanguage"/>
        </w:rPr>
        <w:t xml:space="preserve"> of the State of New Jersey (the </w:t>
      </w:r>
      <w:r w:rsidR="00211236">
        <w:rPr>
          <w:rStyle w:val="BillLanguage"/>
        </w:rPr>
        <w:t>General Assembly</w:t>
      </w:r>
      <w:r w:rsidR="008C2855">
        <w:rPr>
          <w:rStyle w:val="BillLanguage"/>
        </w:rPr>
        <w:t xml:space="preserve"> concurring):</w:t>
      </w:r>
    </w:p>
    <w:p w14:paraId="03DF1059" w14:textId="77777777" w:rsidR="00686AEB" w:rsidRPr="00D71D68" w:rsidRDefault="00686AEB" w:rsidP="00686AEB"/>
    <w:p w14:paraId="0FA9E843" w14:textId="77777777" w:rsidR="008D0836" w:rsidRPr="008D0836" w:rsidRDefault="008D0836" w:rsidP="008D083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D0836">
        <w:rPr>
          <w:spacing w:val="0"/>
        </w:rPr>
        <w:tab/>
        <w:t>1.</w:t>
      </w:r>
      <w:r w:rsidRPr="008D0836">
        <w:rPr>
          <w:spacing w:val="0"/>
        </w:rPr>
        <w:tab/>
        <w:t xml:space="preserve">This Legislature hereby honors </w:t>
      </w:r>
      <w:r w:rsidRPr="008D0836">
        <w:rPr>
          <w:rFonts w:ascii="Albertus Extra Bold" w:hAnsi="Albertus Extra Bold"/>
          <w:b/>
          <w:vertAlign w:val="superscript"/>
        </w:rPr>
        <w:t>1</w:t>
      </w:r>
      <w:r w:rsidRPr="008D0836">
        <w:rPr>
          <w:rFonts w:ascii="Albertus Extra Bold" w:hAnsi="Albertus Extra Bold"/>
          <w:b/>
        </w:rPr>
        <w:t>[</w:t>
      </w:r>
      <w:r w:rsidRPr="008D0836">
        <w:rPr>
          <w:spacing w:val="0"/>
        </w:rPr>
        <w:t>the life and work of</w:t>
      </w:r>
      <w:r w:rsidRPr="008D0836">
        <w:rPr>
          <w:rFonts w:ascii="Albertus Extra Bold" w:hAnsi="Albertus Extra Bold"/>
          <w:b/>
        </w:rPr>
        <w:t>]</w:t>
      </w:r>
      <w:r w:rsidRPr="008D0836">
        <w:rPr>
          <w:rFonts w:ascii="Albertus Extra Bold" w:hAnsi="Albertus Extra Bold"/>
          <w:b/>
          <w:vertAlign w:val="superscript"/>
        </w:rPr>
        <w:t>1</w:t>
      </w:r>
      <w:r w:rsidRPr="008D0836">
        <w:rPr>
          <w:spacing w:val="0"/>
        </w:rPr>
        <w:t xml:space="preserve"> Dr. Anthony </w:t>
      </w:r>
      <w:proofErr w:type="spellStart"/>
      <w:r w:rsidRPr="008D0836">
        <w:rPr>
          <w:spacing w:val="0"/>
        </w:rPr>
        <w:t>Fauci</w:t>
      </w:r>
      <w:proofErr w:type="spellEnd"/>
      <w:r w:rsidRPr="008D0836">
        <w:rPr>
          <w:spacing w:val="0"/>
        </w:rPr>
        <w:t xml:space="preserve"> as an exceptionally dedicated and talented physician, scientist, educator, administrator, spokesperson, politician, and advisor to our Congress and Presidents and recognizes his significant contributions to science, medicine, and the promotion of global health security.</w:t>
      </w:r>
    </w:p>
    <w:p w14:paraId="7ACAE1C8" w14:textId="77777777" w:rsidR="00E22429" w:rsidRDefault="00E22429" w:rsidP="00686AEB"/>
    <w:p w14:paraId="5444A6DF" w14:textId="373F8FD0" w:rsidR="00E22429" w:rsidRPr="00AA7880" w:rsidRDefault="00ED2E8C" w:rsidP="00686AEB">
      <w:r>
        <w:tab/>
        <w:t>2.</w:t>
      </w:r>
      <w:r>
        <w:tab/>
      </w:r>
      <w:r w:rsidR="00E22429">
        <w:t xml:space="preserve">Copies of this resolution, as filed with the Secretary of State, shall be transmitted by the Clerk of the General Assembly or the Secretary of the Senate to Dr. Anthony </w:t>
      </w:r>
      <w:proofErr w:type="spellStart"/>
      <w:r w:rsidR="00E22429">
        <w:t>Fauci</w:t>
      </w:r>
      <w:proofErr w:type="spellEnd"/>
      <w:r w:rsidR="00E22429">
        <w:t xml:space="preserve">. </w:t>
      </w:r>
    </w:p>
    <w:sectPr w:rsidR="00E22429" w:rsidRPr="00AA7880" w:rsidSect="008D0836">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B9D050" w14:textId="77777777" w:rsidR="00D377EB" w:rsidRDefault="00D377EB">
      <w:r>
        <w:separator/>
      </w:r>
    </w:p>
  </w:endnote>
  <w:endnote w:type="continuationSeparator" w:id="0">
    <w:p w14:paraId="18E02179" w14:textId="77777777" w:rsidR="00D377EB" w:rsidRDefault="00D37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8BD92" w14:textId="76767DEB" w:rsidR="007B0C3D" w:rsidRDefault="001A30F8" w:rsidP="001A30F8">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2FE5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119DB" w14:textId="77777777" w:rsidR="000C1200" w:rsidRPr="00921C91" w:rsidRDefault="000C120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8F9D573" w14:textId="77777777" w:rsidR="000C1200" w:rsidRPr="00921C91" w:rsidRDefault="000C1200">
    <w:pPr>
      <w:pStyle w:val="Footer"/>
      <w:rPr>
        <w:szCs w:val="18"/>
      </w:rPr>
    </w:pPr>
  </w:p>
  <w:p w14:paraId="237E9663" w14:textId="77777777" w:rsidR="000C1200" w:rsidRPr="00921C91" w:rsidRDefault="000C120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C6388C2" w14:textId="05E30B2C" w:rsidR="000C1200" w:rsidRDefault="000C1200" w:rsidP="00686AEB">
    <w:pPr>
      <w:pStyle w:val="Footer"/>
    </w:pPr>
    <w:r>
      <w:tab/>
      <w:t>Matter enclosed in superscript numerals has been adopted as follows:</w:t>
    </w:r>
  </w:p>
  <w:p w14:paraId="72303DB8" w14:textId="3626726B" w:rsidR="000C1200" w:rsidRDefault="000C120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p w14:paraId="7C004032" w14:textId="77777777" w:rsidR="000C1200" w:rsidRPr="000C1200" w:rsidRDefault="000C120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C7D88" w14:textId="77777777" w:rsidR="00D377EB" w:rsidRDefault="00D377EB">
      <w:r>
        <w:separator/>
      </w:r>
    </w:p>
  </w:footnote>
  <w:footnote w:type="continuationSeparator" w:id="0">
    <w:p w14:paraId="25F53D36" w14:textId="77777777" w:rsidR="00D377EB" w:rsidRDefault="00D37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600EB" w14:textId="77777777" w:rsidR="00665CBC" w:rsidRDefault="00951732">
    <w:pPr>
      <w:pStyle w:val="Header"/>
    </w:pPr>
    <w:r>
      <w:rPr>
        <w:noProof/>
      </w:rPr>
      <w:pict w14:anchorId="75F6F8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CC13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AC710" w14:textId="03CF8573" w:rsidR="00665CBC" w:rsidRDefault="00665CBC" w:rsidP="00686AEB">
    <w:pPr>
      <w:pStyle w:val="Header"/>
      <w:jc w:val="center"/>
      <w:rPr>
        <w:rStyle w:val="PageNumber"/>
      </w:rPr>
    </w:pPr>
  </w:p>
  <w:p w14:paraId="4B3F304B" w14:textId="2BBD7CE3" w:rsidR="00CA3719" w:rsidRDefault="00CA3719" w:rsidP="00CA3719">
    <w:pPr>
      <w:pStyle w:val="bpuHeadSpon"/>
    </w:pPr>
    <w:r w:rsidRPr="00CA3719">
      <w:rPr>
        <w:rStyle w:val="bpuHeadSponChar"/>
      </w:rPr>
      <w:t>SCR134</w:t>
    </w:r>
    <w:r>
      <w:t xml:space="preserve"> </w:t>
    </w:r>
    <w:r w:rsidR="000C1200">
      <w:t xml:space="preserve">[1R] </w:t>
    </w:r>
    <w:r>
      <w:t>LAGANA, SCUTARI</w:t>
    </w:r>
  </w:p>
  <w:p w14:paraId="30A3954C" w14:textId="46333E37" w:rsidR="00CA3719" w:rsidRDefault="00CA3719" w:rsidP="00CA3719">
    <w:pPr>
      <w:pStyle w:val="bpuHeadSpon"/>
    </w:pPr>
    <w:r>
      <w:fldChar w:fldCharType="begin"/>
    </w:r>
    <w:r>
      <w:instrText xml:space="preserve"> PAGE  \* MERGEFORMAT </w:instrText>
    </w:r>
    <w:r>
      <w:fldChar w:fldCharType="separate"/>
    </w:r>
    <w:r w:rsidR="00951732">
      <w:rPr>
        <w:noProof/>
      </w:rPr>
      <w:t>3</w:t>
    </w:r>
    <w:r>
      <w:fldChar w:fldCharType="end"/>
    </w:r>
  </w:p>
  <w:p w14:paraId="1D90C9B9" w14:textId="77777777" w:rsidR="00CA3719" w:rsidRDefault="00CA3719" w:rsidP="00CA37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99E48" w14:textId="0E1DC3A5" w:rsidR="00665CBC" w:rsidRDefault="00665CBC">
    <w:pPr>
      <w:pStyle w:val="Header"/>
    </w:pPr>
  </w:p>
  <w:p w14:paraId="26E75BB9" w14:textId="18202A80" w:rsidR="00CA3719" w:rsidRDefault="00CA3719" w:rsidP="00CA3719">
    <w:pPr>
      <w:pStyle w:val="bpuHeadSpon"/>
    </w:pPr>
    <w:r w:rsidRPr="00CA3719">
      <w:rPr>
        <w:rStyle w:val="bpuHeadSponChar"/>
      </w:rPr>
      <w:t>SCR134</w:t>
    </w:r>
    <w:r>
      <w:t xml:space="preserve"> </w:t>
    </w:r>
    <w:r w:rsidR="000C1200">
      <w:t xml:space="preserve">[1R] </w:t>
    </w:r>
    <w:r>
      <w:t>LAGANA, SCUTARI</w:t>
    </w:r>
  </w:p>
  <w:p w14:paraId="3F55DAF5" w14:textId="4D95AAD0" w:rsidR="00CA3719" w:rsidRDefault="00CA3719" w:rsidP="00CA3719">
    <w:pPr>
      <w:pStyle w:val="bpuHeadSpon"/>
    </w:pPr>
    <w:r>
      <w:fldChar w:fldCharType="begin"/>
    </w:r>
    <w:r>
      <w:instrText xml:space="preserve"> PAGE  \* MERGEFORMAT </w:instrText>
    </w:r>
    <w:r>
      <w:fldChar w:fldCharType="separate"/>
    </w:r>
    <w:r w:rsidR="00951732">
      <w:rPr>
        <w:noProof/>
      </w:rPr>
      <w:t>2</w:t>
    </w:r>
    <w:r>
      <w:fldChar w:fldCharType="end"/>
    </w:r>
  </w:p>
  <w:p w14:paraId="26AFC466" w14:textId="77777777" w:rsidR="00CA3719" w:rsidRDefault="00CA3719" w:rsidP="00CA37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F95"/>
    <w:rsid w:val="000051BD"/>
    <w:rsid w:val="000160A5"/>
    <w:rsid w:val="0002335B"/>
    <w:rsid w:val="00024D4E"/>
    <w:rsid w:val="00027A8C"/>
    <w:rsid w:val="0003549A"/>
    <w:rsid w:val="000367AE"/>
    <w:rsid w:val="00043B22"/>
    <w:rsid w:val="00043BA7"/>
    <w:rsid w:val="00054975"/>
    <w:rsid w:val="00057D20"/>
    <w:rsid w:val="0006197C"/>
    <w:rsid w:val="0006281F"/>
    <w:rsid w:val="0008141C"/>
    <w:rsid w:val="00094A55"/>
    <w:rsid w:val="000A44A7"/>
    <w:rsid w:val="000B1054"/>
    <w:rsid w:val="000B3411"/>
    <w:rsid w:val="000C054C"/>
    <w:rsid w:val="000C1200"/>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0F8"/>
    <w:rsid w:val="001A3B79"/>
    <w:rsid w:val="001A66B6"/>
    <w:rsid w:val="001A7B05"/>
    <w:rsid w:val="001B4716"/>
    <w:rsid w:val="001B4EA4"/>
    <w:rsid w:val="001C7C52"/>
    <w:rsid w:val="001D25F3"/>
    <w:rsid w:val="001E15F1"/>
    <w:rsid w:val="001E16FA"/>
    <w:rsid w:val="001E6213"/>
    <w:rsid w:val="001F14C7"/>
    <w:rsid w:val="001F7405"/>
    <w:rsid w:val="00205533"/>
    <w:rsid w:val="00211236"/>
    <w:rsid w:val="00212B8D"/>
    <w:rsid w:val="00222983"/>
    <w:rsid w:val="0023132E"/>
    <w:rsid w:val="002370D0"/>
    <w:rsid w:val="00255958"/>
    <w:rsid w:val="00257FA2"/>
    <w:rsid w:val="00261AF2"/>
    <w:rsid w:val="0026574A"/>
    <w:rsid w:val="002660BB"/>
    <w:rsid w:val="002720E8"/>
    <w:rsid w:val="00275293"/>
    <w:rsid w:val="002776B0"/>
    <w:rsid w:val="00282939"/>
    <w:rsid w:val="00286C7E"/>
    <w:rsid w:val="00295BAE"/>
    <w:rsid w:val="002A1029"/>
    <w:rsid w:val="002A3A1A"/>
    <w:rsid w:val="002A4692"/>
    <w:rsid w:val="002A51BA"/>
    <w:rsid w:val="002A6611"/>
    <w:rsid w:val="002B2E26"/>
    <w:rsid w:val="002B3FE6"/>
    <w:rsid w:val="002C2D81"/>
    <w:rsid w:val="002C461E"/>
    <w:rsid w:val="002C6CEC"/>
    <w:rsid w:val="002D6F31"/>
    <w:rsid w:val="002E09CE"/>
    <w:rsid w:val="002E45C8"/>
    <w:rsid w:val="002E69D1"/>
    <w:rsid w:val="002F3BA6"/>
    <w:rsid w:val="0030058F"/>
    <w:rsid w:val="00314BD4"/>
    <w:rsid w:val="00315320"/>
    <w:rsid w:val="0032385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333C"/>
    <w:rsid w:val="003840E5"/>
    <w:rsid w:val="00391DA4"/>
    <w:rsid w:val="003A3C64"/>
    <w:rsid w:val="003A3F83"/>
    <w:rsid w:val="003C43EF"/>
    <w:rsid w:val="003C5A6B"/>
    <w:rsid w:val="003C7FB2"/>
    <w:rsid w:val="003D24DE"/>
    <w:rsid w:val="003E0502"/>
    <w:rsid w:val="003E26D4"/>
    <w:rsid w:val="003E47BA"/>
    <w:rsid w:val="003F3B37"/>
    <w:rsid w:val="0040195A"/>
    <w:rsid w:val="00402DC0"/>
    <w:rsid w:val="00405E0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B29"/>
    <w:rsid w:val="004B562A"/>
    <w:rsid w:val="004C0656"/>
    <w:rsid w:val="004C742C"/>
    <w:rsid w:val="004E1F3E"/>
    <w:rsid w:val="004F21BD"/>
    <w:rsid w:val="004F4F1D"/>
    <w:rsid w:val="004F74DD"/>
    <w:rsid w:val="004F79A8"/>
    <w:rsid w:val="00501317"/>
    <w:rsid w:val="0050495C"/>
    <w:rsid w:val="00505DC9"/>
    <w:rsid w:val="00506E1E"/>
    <w:rsid w:val="00513C81"/>
    <w:rsid w:val="00527BFB"/>
    <w:rsid w:val="00532A32"/>
    <w:rsid w:val="00540B0B"/>
    <w:rsid w:val="0054460F"/>
    <w:rsid w:val="00546DEB"/>
    <w:rsid w:val="005536CD"/>
    <w:rsid w:val="00554051"/>
    <w:rsid w:val="00557240"/>
    <w:rsid w:val="005629A4"/>
    <w:rsid w:val="005651F3"/>
    <w:rsid w:val="00572184"/>
    <w:rsid w:val="00577A15"/>
    <w:rsid w:val="00580533"/>
    <w:rsid w:val="0059131D"/>
    <w:rsid w:val="005934B9"/>
    <w:rsid w:val="005B3F92"/>
    <w:rsid w:val="005B479C"/>
    <w:rsid w:val="005B561E"/>
    <w:rsid w:val="005C07E4"/>
    <w:rsid w:val="005C2124"/>
    <w:rsid w:val="005C336F"/>
    <w:rsid w:val="005C7F3C"/>
    <w:rsid w:val="005E017C"/>
    <w:rsid w:val="005E18C4"/>
    <w:rsid w:val="005E50C6"/>
    <w:rsid w:val="005F2A97"/>
    <w:rsid w:val="005F399B"/>
    <w:rsid w:val="006019F8"/>
    <w:rsid w:val="00602754"/>
    <w:rsid w:val="00605B20"/>
    <w:rsid w:val="0061156F"/>
    <w:rsid w:val="00613FF5"/>
    <w:rsid w:val="006155A8"/>
    <w:rsid w:val="00621076"/>
    <w:rsid w:val="00621B94"/>
    <w:rsid w:val="00626239"/>
    <w:rsid w:val="00632AA2"/>
    <w:rsid w:val="00635316"/>
    <w:rsid w:val="00635449"/>
    <w:rsid w:val="006378C5"/>
    <w:rsid w:val="00645E6A"/>
    <w:rsid w:val="00665CBC"/>
    <w:rsid w:val="00667A5C"/>
    <w:rsid w:val="00677316"/>
    <w:rsid w:val="00686AEB"/>
    <w:rsid w:val="006A2887"/>
    <w:rsid w:val="006B7897"/>
    <w:rsid w:val="006B7FA7"/>
    <w:rsid w:val="006C086A"/>
    <w:rsid w:val="006C21C1"/>
    <w:rsid w:val="006C7327"/>
    <w:rsid w:val="006D00E5"/>
    <w:rsid w:val="006D791B"/>
    <w:rsid w:val="006E1D1A"/>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72C2"/>
    <w:rsid w:val="00794B94"/>
    <w:rsid w:val="00794BD4"/>
    <w:rsid w:val="007A2F73"/>
    <w:rsid w:val="007A3061"/>
    <w:rsid w:val="007A3B46"/>
    <w:rsid w:val="007A5A0B"/>
    <w:rsid w:val="007B0C3D"/>
    <w:rsid w:val="007C0E14"/>
    <w:rsid w:val="007C7DE4"/>
    <w:rsid w:val="007D40CB"/>
    <w:rsid w:val="007D5796"/>
    <w:rsid w:val="007D59C0"/>
    <w:rsid w:val="007D7D9C"/>
    <w:rsid w:val="007E288F"/>
    <w:rsid w:val="007F485D"/>
    <w:rsid w:val="007F6050"/>
    <w:rsid w:val="00800C7A"/>
    <w:rsid w:val="00813627"/>
    <w:rsid w:val="00832816"/>
    <w:rsid w:val="00837109"/>
    <w:rsid w:val="00840365"/>
    <w:rsid w:val="008406A3"/>
    <w:rsid w:val="00841D2C"/>
    <w:rsid w:val="00844C93"/>
    <w:rsid w:val="00845F3C"/>
    <w:rsid w:val="008461B8"/>
    <w:rsid w:val="008462F1"/>
    <w:rsid w:val="00847EF1"/>
    <w:rsid w:val="008538FA"/>
    <w:rsid w:val="00854C68"/>
    <w:rsid w:val="008573B0"/>
    <w:rsid w:val="00866563"/>
    <w:rsid w:val="00867AC2"/>
    <w:rsid w:val="0087056E"/>
    <w:rsid w:val="00875402"/>
    <w:rsid w:val="00884D51"/>
    <w:rsid w:val="008916EC"/>
    <w:rsid w:val="00891E4F"/>
    <w:rsid w:val="008A0F8B"/>
    <w:rsid w:val="008A31C5"/>
    <w:rsid w:val="008A4F9A"/>
    <w:rsid w:val="008B2850"/>
    <w:rsid w:val="008C2855"/>
    <w:rsid w:val="008C79B3"/>
    <w:rsid w:val="008D0836"/>
    <w:rsid w:val="008D77BD"/>
    <w:rsid w:val="008E454C"/>
    <w:rsid w:val="008F1E5A"/>
    <w:rsid w:val="00901BDA"/>
    <w:rsid w:val="009121D8"/>
    <w:rsid w:val="00916F7A"/>
    <w:rsid w:val="00917FE3"/>
    <w:rsid w:val="00931807"/>
    <w:rsid w:val="009318C7"/>
    <w:rsid w:val="00931C09"/>
    <w:rsid w:val="009348C2"/>
    <w:rsid w:val="009440D0"/>
    <w:rsid w:val="0095173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DA5"/>
    <w:rsid w:val="00A11228"/>
    <w:rsid w:val="00A222C2"/>
    <w:rsid w:val="00A305D6"/>
    <w:rsid w:val="00A342C4"/>
    <w:rsid w:val="00A50F6B"/>
    <w:rsid w:val="00A52237"/>
    <w:rsid w:val="00A551D6"/>
    <w:rsid w:val="00A6251B"/>
    <w:rsid w:val="00A6566F"/>
    <w:rsid w:val="00A6754E"/>
    <w:rsid w:val="00A70F58"/>
    <w:rsid w:val="00A72987"/>
    <w:rsid w:val="00A7346B"/>
    <w:rsid w:val="00A84C4F"/>
    <w:rsid w:val="00A91C9A"/>
    <w:rsid w:val="00A932A1"/>
    <w:rsid w:val="00A96E06"/>
    <w:rsid w:val="00AA5417"/>
    <w:rsid w:val="00AA6197"/>
    <w:rsid w:val="00AA6C70"/>
    <w:rsid w:val="00AA71F7"/>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F95"/>
    <w:rsid w:val="00B1138C"/>
    <w:rsid w:val="00B2574A"/>
    <w:rsid w:val="00B34816"/>
    <w:rsid w:val="00B35D8A"/>
    <w:rsid w:val="00B45B34"/>
    <w:rsid w:val="00B57047"/>
    <w:rsid w:val="00B61D86"/>
    <w:rsid w:val="00B6275F"/>
    <w:rsid w:val="00B6342D"/>
    <w:rsid w:val="00B726BD"/>
    <w:rsid w:val="00B732BC"/>
    <w:rsid w:val="00B90E33"/>
    <w:rsid w:val="00B9676B"/>
    <w:rsid w:val="00BA2EA5"/>
    <w:rsid w:val="00BA364B"/>
    <w:rsid w:val="00BB1190"/>
    <w:rsid w:val="00BB31D0"/>
    <w:rsid w:val="00BB3A11"/>
    <w:rsid w:val="00BB4DDB"/>
    <w:rsid w:val="00BB5D79"/>
    <w:rsid w:val="00BB5F02"/>
    <w:rsid w:val="00BC59BE"/>
    <w:rsid w:val="00BC7892"/>
    <w:rsid w:val="00BE24D6"/>
    <w:rsid w:val="00BE7EFA"/>
    <w:rsid w:val="00BF06AD"/>
    <w:rsid w:val="00BF2C67"/>
    <w:rsid w:val="00C04F4D"/>
    <w:rsid w:val="00C12E48"/>
    <w:rsid w:val="00C13D14"/>
    <w:rsid w:val="00C15F53"/>
    <w:rsid w:val="00C20C40"/>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719"/>
    <w:rsid w:val="00CA4725"/>
    <w:rsid w:val="00CB6246"/>
    <w:rsid w:val="00CB749D"/>
    <w:rsid w:val="00CC0A17"/>
    <w:rsid w:val="00CC241C"/>
    <w:rsid w:val="00CD0F93"/>
    <w:rsid w:val="00CD1BD1"/>
    <w:rsid w:val="00CD528D"/>
    <w:rsid w:val="00CE78BF"/>
    <w:rsid w:val="00CF65EB"/>
    <w:rsid w:val="00CF72AD"/>
    <w:rsid w:val="00D02441"/>
    <w:rsid w:val="00D0263B"/>
    <w:rsid w:val="00D039F4"/>
    <w:rsid w:val="00D10496"/>
    <w:rsid w:val="00D11173"/>
    <w:rsid w:val="00D1215F"/>
    <w:rsid w:val="00D16561"/>
    <w:rsid w:val="00D17FF8"/>
    <w:rsid w:val="00D268AC"/>
    <w:rsid w:val="00D27FF3"/>
    <w:rsid w:val="00D311C2"/>
    <w:rsid w:val="00D343D0"/>
    <w:rsid w:val="00D3664D"/>
    <w:rsid w:val="00D377E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757"/>
    <w:rsid w:val="00E01B71"/>
    <w:rsid w:val="00E05CC9"/>
    <w:rsid w:val="00E06557"/>
    <w:rsid w:val="00E15573"/>
    <w:rsid w:val="00E22429"/>
    <w:rsid w:val="00E24D97"/>
    <w:rsid w:val="00E25A5B"/>
    <w:rsid w:val="00E373C7"/>
    <w:rsid w:val="00E4262D"/>
    <w:rsid w:val="00E4267B"/>
    <w:rsid w:val="00E42F13"/>
    <w:rsid w:val="00E452DF"/>
    <w:rsid w:val="00E543CF"/>
    <w:rsid w:val="00E546FD"/>
    <w:rsid w:val="00E608F1"/>
    <w:rsid w:val="00E611B9"/>
    <w:rsid w:val="00E66C65"/>
    <w:rsid w:val="00E7041D"/>
    <w:rsid w:val="00E7144F"/>
    <w:rsid w:val="00E73D74"/>
    <w:rsid w:val="00E76A79"/>
    <w:rsid w:val="00E80692"/>
    <w:rsid w:val="00E80C24"/>
    <w:rsid w:val="00E81AFA"/>
    <w:rsid w:val="00E912E1"/>
    <w:rsid w:val="00E93836"/>
    <w:rsid w:val="00EA7C16"/>
    <w:rsid w:val="00EC5281"/>
    <w:rsid w:val="00EC791D"/>
    <w:rsid w:val="00EC7CA6"/>
    <w:rsid w:val="00ED2E8C"/>
    <w:rsid w:val="00ED3C5D"/>
    <w:rsid w:val="00ED4553"/>
    <w:rsid w:val="00F00D08"/>
    <w:rsid w:val="00F1350D"/>
    <w:rsid w:val="00F15583"/>
    <w:rsid w:val="00F200EE"/>
    <w:rsid w:val="00F22481"/>
    <w:rsid w:val="00F2542E"/>
    <w:rsid w:val="00F27278"/>
    <w:rsid w:val="00F318C5"/>
    <w:rsid w:val="00F344E3"/>
    <w:rsid w:val="00F34D58"/>
    <w:rsid w:val="00F40FC9"/>
    <w:rsid w:val="00F41A9D"/>
    <w:rsid w:val="00F44314"/>
    <w:rsid w:val="00F4490B"/>
    <w:rsid w:val="00F53B4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8A7A19"/>
  <w15:docId w15:val="{1C4CDCC7-3662-4032-BD77-78B09E90C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2242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A3719"/>
  </w:style>
  <w:style w:type="paragraph" w:styleId="BalloonText">
    <w:name w:val="Balloon Text"/>
    <w:basedOn w:val="Normal"/>
    <w:link w:val="BalloonTextChar"/>
    <w:semiHidden/>
    <w:unhideWhenUsed/>
    <w:rsid w:val="00261A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1A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718</Words>
  <Characters>3957</Characters>
  <Application>Microsoft Office Word</Application>
  <DocSecurity>0</DocSecurity>
  <Lines>108</Lines>
  <Paragraphs>31</Paragraphs>
  <ScaleCrop>false</ScaleCrop>
  <HeadingPairs>
    <vt:vector size="2" baseType="variant">
      <vt:variant>
        <vt:lpstr>Title</vt:lpstr>
      </vt:variant>
      <vt:variant>
        <vt:i4>1</vt:i4>
      </vt:variant>
    </vt:vector>
  </HeadingPairs>
  <TitlesOfParts>
    <vt:vector size="1" baseType="lpstr">
      <vt:lpstr>SCR134</vt:lpstr>
    </vt:vector>
  </TitlesOfParts>
  <Manager>R230</Manager>
  <Company>NJ Office of Legislative Services</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SCR134 1R</dc:title>
  <dc:subject>20-10802</dc:subject>
  <dc:creator>Senator  LAGANA, Senator  SCUTARI</dc:creator>
  <cp:keywords>SCR134|3|HS |321|219|285|!|0|</cp:keywords>
  <dc:description>INTRODUCED OCTOBER 22, 2020_x000d_
AMENDED JUNE 3, 2021</dc:description>
  <cp:lastModifiedBy>Bektas, Brenda</cp:lastModifiedBy>
  <cp:revision>2</cp:revision>
  <cp:lastPrinted>2020-11-17T21:33:00Z</cp:lastPrinted>
  <dcterms:created xsi:type="dcterms:W3CDTF">2021-06-04T18:18:00Z</dcterms:created>
  <dcterms:modified xsi:type="dcterms:W3CDTF">2021-06-04T18:18:00Z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