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E30" w:rsidRDefault="00581E30" w:rsidP="00581E30">
      <w:pPr>
        <w:pStyle w:val="bpuBill"/>
      </w:pPr>
      <w:bookmarkStart w:id="0" w:name="bpuFrontPg"/>
      <w:bookmarkStart w:id="1" w:name="_GoBack"/>
      <w:bookmarkEnd w:id="0"/>
      <w:bookmarkEnd w:id="1"/>
      <w:r>
        <w:t xml:space="preserve">SENATE CONCURRENT RESOLUTION No. 146 </w:t>
      </w:r>
    </w:p>
    <w:p w:rsidR="00581E30" w:rsidRPr="009D38FF" w:rsidRDefault="00581E30" w:rsidP="00581E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513224" r:id="rId8"/>
        </w:object>
      </w:r>
    </w:p>
    <w:p w:rsidR="00581E30" w:rsidRDefault="00581E30" w:rsidP="00581E30">
      <w:pPr>
        <w:pStyle w:val="bpuState"/>
      </w:pPr>
      <w:r>
        <w:t>STATE OF NEW JERSEY</w:t>
      </w:r>
    </w:p>
    <w:p w:rsidR="00581E30" w:rsidRDefault="00581E30" w:rsidP="00581E30">
      <w:pPr>
        <w:pStyle w:val="bpuLegislature"/>
      </w:pPr>
      <w:r>
        <w:t>219th LEGISLATURE</w:t>
      </w:r>
    </w:p>
    <w:p w:rsidR="00581E30" w:rsidRDefault="00581E30" w:rsidP="00581E30">
      <w:pPr>
        <w:pStyle w:val="bpuWpGraphic"/>
      </w:pPr>
      <w:r>
        <w:object w:dxaOrig="8985" w:dyaOrig="255">
          <v:shape id="_x0000_i1026" type="#_x0000_t75" style="width:6in;height:12pt" o:ole="">
            <v:imagedata r:id="rId7" o:title=""/>
          </v:shape>
          <o:OLEObject Type="Embed" ProgID="WPWin6.1" ShapeID="_x0000_i1026" DrawAspect="Content" ObjectID="_1680513225" r:id="rId9"/>
        </w:object>
      </w:r>
      <w:r>
        <w:t xml:space="preserve">  </w:t>
      </w:r>
    </w:p>
    <w:p w:rsidR="00581E30" w:rsidRDefault="00581E30" w:rsidP="00581E30">
      <w:pPr>
        <w:pStyle w:val="bpuIntro"/>
      </w:pPr>
      <w:r>
        <w:t xml:space="preserve">INTRODUCED </w:t>
      </w:r>
      <w:r w:rsidR="002C2783">
        <w:t>APRIL 19, 2021</w:t>
      </w:r>
    </w:p>
    <w:p w:rsidR="00581E30" w:rsidRDefault="00581E30" w:rsidP="00581E30">
      <w:pPr>
        <w:pStyle w:val="bpuIntro"/>
      </w:pPr>
    </w:p>
    <w:p w:rsidR="00581E30" w:rsidRDefault="00581E30" w:rsidP="00581E30">
      <w:pPr>
        <w:pStyle w:val="bpuIntro"/>
        <w:sectPr w:rsidR="00581E30" w:rsidSect="00E67D9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1E30" w:rsidRDefault="00581E30" w:rsidP="00581E30">
      <w:pPr>
        <w:pStyle w:val="bpuIntro"/>
      </w:pPr>
    </w:p>
    <w:p w:rsidR="00581E30" w:rsidRDefault="00581E30" w:rsidP="00581E30">
      <w:pPr>
        <w:pStyle w:val="bpuSponsor"/>
      </w:pPr>
      <w:r>
        <w:t>Sponsored by:</w:t>
      </w:r>
    </w:p>
    <w:p w:rsidR="00581E30" w:rsidRDefault="00581E30" w:rsidP="00581E30">
      <w:pPr>
        <w:pStyle w:val="bpuSponsor"/>
      </w:pPr>
      <w:r>
        <w:t>Senator  STEVEN V. OROHO</w:t>
      </w:r>
    </w:p>
    <w:p w:rsidR="00581E30" w:rsidRDefault="00581E30" w:rsidP="00581E30">
      <w:pPr>
        <w:pStyle w:val="bpuSponsor"/>
      </w:pPr>
      <w:r>
        <w:t>District 24 (Morris, Sussex and Warren)</w:t>
      </w:r>
    </w:p>
    <w:p w:rsidR="00581E30" w:rsidRDefault="00581E30" w:rsidP="00581E30">
      <w:pPr>
        <w:pStyle w:val="bpuSponsor"/>
      </w:pPr>
      <w:r>
        <w:t>Senator  RICHARD J. CODEY</w:t>
      </w:r>
    </w:p>
    <w:p w:rsidR="00581E30" w:rsidRDefault="00581E30" w:rsidP="00581E30">
      <w:pPr>
        <w:pStyle w:val="bpuSponsor"/>
      </w:pPr>
      <w:r>
        <w:t>District 27 (Essex and Morris)</w:t>
      </w:r>
    </w:p>
    <w:p w:rsidR="00581E30" w:rsidRDefault="00581E30" w:rsidP="00581E30">
      <w:pPr>
        <w:pStyle w:val="bpuSponsor"/>
      </w:pPr>
    </w:p>
    <w:p w:rsidR="00B81A03" w:rsidRDefault="00E67D91" w:rsidP="00E67D91">
      <w:pPr>
        <w:pStyle w:val="bpuSponsor"/>
      </w:pPr>
      <w:r>
        <w:t>Co-Sponsored by:</w:t>
      </w:r>
    </w:p>
    <w:p w:rsidR="00E67D91" w:rsidRPr="00E67D91" w:rsidRDefault="00E67D91" w:rsidP="00E67D91">
      <w:pPr>
        <w:pStyle w:val="bpuSponsor"/>
      </w:pPr>
      <w:r w:rsidRPr="00E67D91">
        <w:t xml:space="preserve">Senators </w:t>
      </w:r>
      <w:proofErr w:type="spellStart"/>
      <w:r w:rsidRPr="00E67D91">
        <w:t>Pennacchio</w:t>
      </w:r>
      <w:proofErr w:type="spellEnd"/>
      <w:r w:rsidRPr="00E67D91">
        <w:t xml:space="preserve">, </w:t>
      </w:r>
      <w:proofErr w:type="spellStart"/>
      <w:r w:rsidRPr="00E67D91">
        <w:t>A.M.Bucco</w:t>
      </w:r>
      <w:proofErr w:type="spellEnd"/>
      <w:r w:rsidRPr="00E67D91">
        <w:t xml:space="preserve">, Doherty and </w:t>
      </w:r>
      <w:proofErr w:type="spellStart"/>
      <w:r w:rsidRPr="00E67D91">
        <w:t>Corrado</w:t>
      </w:r>
      <w:proofErr w:type="spellEnd"/>
    </w:p>
    <w:p w:rsidR="00581E30" w:rsidRDefault="00581E30" w:rsidP="00581E30">
      <w:pPr>
        <w:pStyle w:val="bpuSponsor"/>
      </w:pPr>
    </w:p>
    <w:p w:rsidR="00581E30" w:rsidRDefault="00581E30" w:rsidP="00581E30">
      <w:pPr>
        <w:pStyle w:val="bpuSponsor"/>
      </w:pPr>
    </w:p>
    <w:p w:rsidR="00E67D91" w:rsidRDefault="00E67D91" w:rsidP="00E67D91"/>
    <w:p w:rsidR="00E67D91" w:rsidRPr="00E67D91" w:rsidRDefault="00E67D91" w:rsidP="00E67D91"/>
    <w:p w:rsidR="00581E30" w:rsidRDefault="00581E30" w:rsidP="00581E30">
      <w:pPr>
        <w:pStyle w:val="bpuSponsor"/>
      </w:pPr>
      <w:r>
        <w:t>SYNOPSIS</w:t>
      </w:r>
    </w:p>
    <w:p w:rsidR="00581E30" w:rsidRDefault="00581E30" w:rsidP="00581E30">
      <w:pPr>
        <w:pStyle w:val="bpuNormText"/>
      </w:pPr>
      <w:r>
        <w:tab/>
        <w:t xml:space="preserve">Urges federal Department of Veterans Affairs to establish Vet Center in Northwestern New Jersey. </w:t>
      </w:r>
    </w:p>
    <w:p w:rsidR="00581E30" w:rsidRDefault="00581E30" w:rsidP="00581E30">
      <w:pPr>
        <w:pStyle w:val="bpuNormText"/>
      </w:pPr>
    </w:p>
    <w:p w:rsidR="00581E30" w:rsidRDefault="00581E30" w:rsidP="00581E30">
      <w:pPr>
        <w:pStyle w:val="bpuSponsor"/>
      </w:pPr>
      <w:r>
        <w:t xml:space="preserve">CURRENT VERSION OF TEXT </w:t>
      </w:r>
    </w:p>
    <w:p w:rsidR="00581E30" w:rsidRDefault="00581E30" w:rsidP="00581E30">
      <w:pPr>
        <w:pStyle w:val="bpuNormText"/>
      </w:pPr>
      <w:r>
        <w:tab/>
        <w:t>As introduced.</w:t>
      </w:r>
    </w:p>
    <w:p w:rsidR="00581E30" w:rsidRDefault="00581E30" w:rsidP="00581E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1E30" w:rsidRDefault="00581E30" w:rsidP="008916EC">
      <w:pPr>
        <w:pStyle w:val="FronterPage"/>
        <w:tabs>
          <w:tab w:val="clear" w:pos="720"/>
          <w:tab w:val="clear" w:pos="1440"/>
          <w:tab w:val="clear" w:pos="2160"/>
          <w:tab w:val="clear" w:pos="2880"/>
          <w:tab w:val="clear" w:pos="3600"/>
          <w:tab w:val="clear" w:pos="4320"/>
          <w:tab w:val="clear" w:pos="5040"/>
        </w:tabs>
        <w:sectPr w:rsidR="00581E30" w:rsidSect="00581E30">
          <w:type w:val="continuous"/>
          <w:pgSz w:w="12240" w:h="20160" w:code="5"/>
          <w:pgMar w:top="1440" w:right="2275" w:bottom="1440" w:left="2275" w:header="72" w:footer="720" w:gutter="0"/>
          <w:pgNumType w:start="1"/>
          <w:cols w:space="720"/>
          <w:docGrid w:linePitch="360"/>
        </w:sectPr>
      </w:pPr>
    </w:p>
    <w:p w:rsidR="00686AEB" w:rsidRDefault="00363756"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913E2D">
        <w:rPr>
          <w:rStyle w:val="HangingAnActChar"/>
        </w:rPr>
        <w:t xml:space="preserve">urging the </w:t>
      </w:r>
      <w:r w:rsidR="00FE6C3E">
        <w:rPr>
          <w:rStyle w:val="HangingAnActChar"/>
        </w:rPr>
        <w:t xml:space="preserve">federal </w:t>
      </w:r>
      <w:r w:rsidR="00913E2D">
        <w:rPr>
          <w:rStyle w:val="HangingAnActChar"/>
        </w:rPr>
        <w:t xml:space="preserve">Department of Veterans Affairs to establish a Vet Center in </w:t>
      </w:r>
      <w:r w:rsidR="00C34758">
        <w:rPr>
          <w:rStyle w:val="HangingAnActChar"/>
        </w:rPr>
        <w:t>Northwestern New Jersey</w:t>
      </w:r>
      <w:r w:rsidR="00913E2D">
        <w:rPr>
          <w:rStyle w:val="HangingAnActChar"/>
        </w:rPr>
        <w:t>.</w:t>
      </w:r>
    </w:p>
    <w:p w:rsidR="00913E2D" w:rsidRDefault="00913E2D" w:rsidP="00913E2D"/>
    <w:p w:rsidR="004934E9" w:rsidRDefault="004934E9">
      <w:pPr>
        <w:pStyle w:val="IndentHang"/>
      </w:pPr>
      <w:r w:rsidRPr="00391B81">
        <w:rPr>
          <w:b/>
          <w:bCs/>
          <w:smallCaps/>
        </w:rPr>
        <w:t>Whereas,</w:t>
      </w:r>
      <w:r w:rsidRPr="001C43C8">
        <w:t xml:space="preserve"> </w:t>
      </w:r>
      <w:r w:rsidR="005114AF">
        <w:t>Veterans in the Stat</w:t>
      </w:r>
      <w:r w:rsidR="001E31FB">
        <w:t xml:space="preserve">e of New Jersey deserve </w:t>
      </w:r>
      <w:r w:rsidR="005F5382">
        <w:t>high quality</w:t>
      </w:r>
      <w:r w:rsidR="005114AF">
        <w:t xml:space="preserve"> and accessible </w:t>
      </w:r>
      <w:r w:rsidR="00CC7340">
        <w:t xml:space="preserve">mental health </w:t>
      </w:r>
      <w:r w:rsidR="005114AF">
        <w:t>care; and</w:t>
      </w:r>
    </w:p>
    <w:p w:rsidR="00285C6A" w:rsidRDefault="00285C6A" w:rsidP="00285C6A">
      <w:pPr>
        <w:pStyle w:val="IndentHang"/>
      </w:pPr>
      <w:r w:rsidRPr="00391B81">
        <w:rPr>
          <w:b/>
          <w:bCs/>
          <w:smallCaps/>
        </w:rPr>
        <w:t>Whereas,</w:t>
      </w:r>
      <w:r w:rsidRPr="001C43C8">
        <w:t xml:space="preserve"> </w:t>
      </w:r>
      <w:r>
        <w:t xml:space="preserve">The United States has a long history of providing assistance to veterans, beginning in the colonial era; and </w:t>
      </w:r>
    </w:p>
    <w:p w:rsidR="00F26067" w:rsidRDefault="000F2FEC" w:rsidP="000F2FEC">
      <w:pPr>
        <w:pStyle w:val="IndentHang"/>
      </w:pPr>
      <w:r w:rsidRPr="00391B81">
        <w:rPr>
          <w:b/>
          <w:bCs/>
          <w:smallCaps/>
        </w:rPr>
        <w:t>Whereas,</w:t>
      </w:r>
      <w:r w:rsidRPr="001C43C8">
        <w:t xml:space="preserve"> </w:t>
      </w:r>
      <w:r w:rsidR="00FE6C3E">
        <w:t>During the Civil War</w:t>
      </w:r>
      <w:r w:rsidR="0095437E">
        <w:t xml:space="preserve">, President Abraham Lincoln signed a law to establish </w:t>
      </w:r>
      <w:r w:rsidR="0095437E" w:rsidRPr="0095437E">
        <w:t>a national soldiers and sailors asylum</w:t>
      </w:r>
      <w:r w:rsidR="0095437E">
        <w:t>, cre</w:t>
      </w:r>
      <w:r w:rsidR="00396207">
        <w:t>ating the</w:t>
      </w:r>
      <w:r w:rsidR="0095437E">
        <w:t xml:space="preserve"> blueprint for future </w:t>
      </w:r>
      <w:r w:rsidR="002B395B">
        <w:t>VA</w:t>
      </w:r>
      <w:r w:rsidR="0095437E">
        <w:t xml:space="preserve"> hospitals; and</w:t>
      </w:r>
    </w:p>
    <w:p w:rsidR="00F26067" w:rsidRPr="00F26067" w:rsidRDefault="00F26067" w:rsidP="00F26067">
      <w:pPr>
        <w:pStyle w:val="IndentHang"/>
      </w:pPr>
      <w:r w:rsidRPr="00391B81">
        <w:rPr>
          <w:b/>
          <w:bCs/>
          <w:smallCaps/>
        </w:rPr>
        <w:t>Whereas,</w:t>
      </w:r>
      <w:r w:rsidRPr="001C43C8">
        <w:t xml:space="preserve"> </w:t>
      </w:r>
      <w:r>
        <w:t>In 1917, the United States Congress established a new system for veterans benefits, expanding services</w:t>
      </w:r>
      <w:r w:rsidR="00FE6C3E">
        <w:t xml:space="preserve"> and providing soldiers returning from World War I </w:t>
      </w:r>
      <w:r w:rsidR="002B395B">
        <w:t xml:space="preserve">with </w:t>
      </w:r>
      <w:r w:rsidR="00FE6C3E">
        <w:t>access to newly established hospitals</w:t>
      </w:r>
      <w:r w:rsidR="002B395B">
        <w:t xml:space="preserve"> that </w:t>
      </w:r>
      <w:r w:rsidR="00FE6C3E">
        <w:t xml:space="preserve">specifically </w:t>
      </w:r>
      <w:r w:rsidR="002B395B">
        <w:t>addressed</w:t>
      </w:r>
      <w:r w:rsidR="00FE6C3E">
        <w:t xml:space="preserve"> the needs of veterans</w:t>
      </w:r>
      <w:r>
        <w:t xml:space="preserve">; and </w:t>
      </w:r>
    </w:p>
    <w:p w:rsidR="000F2FEC" w:rsidRPr="00941962" w:rsidRDefault="00F26067" w:rsidP="00F26067">
      <w:pPr>
        <w:pStyle w:val="IndentHang"/>
      </w:pPr>
      <w:r w:rsidRPr="00941962">
        <w:rPr>
          <w:b/>
          <w:bCs/>
          <w:smallCaps/>
        </w:rPr>
        <w:t>Whereas,</w:t>
      </w:r>
      <w:r w:rsidR="0095437E" w:rsidRPr="00941962">
        <w:t xml:space="preserve"> </w:t>
      </w:r>
      <w:r w:rsidR="002B395B">
        <w:t xml:space="preserve">After World War II, the </w:t>
      </w:r>
      <w:r w:rsidR="00A95B14" w:rsidRPr="00941962">
        <w:t xml:space="preserve">population </w:t>
      </w:r>
      <w:r w:rsidR="002B395B">
        <w:t xml:space="preserve">of veterans </w:t>
      </w:r>
      <w:r w:rsidR="00A95B14" w:rsidRPr="00941962">
        <w:t xml:space="preserve">increased, leading the United States Congress to </w:t>
      </w:r>
      <w:r w:rsidR="00941962" w:rsidRPr="00941962">
        <w:t>enact new benefits for veterans</w:t>
      </w:r>
      <w:r w:rsidR="00941962">
        <w:t xml:space="preserve"> and </w:t>
      </w:r>
      <w:r w:rsidR="00B06AD6">
        <w:t xml:space="preserve">to </w:t>
      </w:r>
      <w:r w:rsidR="00941962">
        <w:t>the modernization of the VA</w:t>
      </w:r>
      <w:r w:rsidR="00941962" w:rsidRPr="00941962">
        <w:t xml:space="preserve">; and </w:t>
      </w:r>
    </w:p>
    <w:p w:rsidR="005114AF" w:rsidRDefault="005114AF" w:rsidP="005114AF">
      <w:pPr>
        <w:pStyle w:val="IndentHang"/>
      </w:pPr>
      <w:r w:rsidRPr="00391B81">
        <w:rPr>
          <w:b/>
          <w:bCs/>
          <w:smallCaps/>
        </w:rPr>
        <w:t>Whereas,</w:t>
      </w:r>
      <w:r w:rsidRPr="001C43C8">
        <w:t xml:space="preserve"> </w:t>
      </w:r>
      <w:r>
        <w:t>In 1979</w:t>
      </w:r>
      <w:r w:rsidR="003D77A1">
        <w:t>,</w:t>
      </w:r>
      <w:r>
        <w:t xml:space="preserve"> the United States Congress recognized the </w:t>
      </w:r>
      <w:r w:rsidR="003B7732">
        <w:t xml:space="preserve">mental health </w:t>
      </w:r>
      <w:r>
        <w:t xml:space="preserve">needs of veterans </w:t>
      </w:r>
      <w:r w:rsidR="00963806">
        <w:t>who had returned</w:t>
      </w:r>
      <w:r>
        <w:t xml:space="preserve"> from Vietnam </w:t>
      </w:r>
      <w:r w:rsidR="003B7732">
        <w:t>and created Vet Centers to provide mental health and readjustment services to veterans</w:t>
      </w:r>
      <w:r>
        <w:t>; and</w:t>
      </w:r>
    </w:p>
    <w:p w:rsidR="005114AF" w:rsidRPr="00211081" w:rsidRDefault="005114AF" w:rsidP="005114AF">
      <w:pPr>
        <w:pStyle w:val="IndentHang"/>
      </w:pPr>
      <w:r w:rsidRPr="00211081">
        <w:rPr>
          <w:b/>
          <w:bCs/>
          <w:smallCaps/>
        </w:rPr>
        <w:t>Whereas,</w:t>
      </w:r>
      <w:r w:rsidRPr="00211081">
        <w:t xml:space="preserve"> </w:t>
      </w:r>
      <w:r w:rsidR="00211081" w:rsidRPr="00211081">
        <w:t xml:space="preserve">Vet Centers </w:t>
      </w:r>
      <w:r w:rsidR="002214DE" w:rsidRPr="00211081">
        <w:t>provide a broad range of counseling, outreach, and referral services to eligibl</w:t>
      </w:r>
      <w:r w:rsidR="00211081" w:rsidRPr="00211081">
        <w:t>e veterans in order to help the veteran</w:t>
      </w:r>
      <w:r w:rsidR="002214DE" w:rsidRPr="00211081">
        <w:t xml:space="preserve"> make a </w:t>
      </w:r>
      <w:r w:rsidR="00211081" w:rsidRPr="00211081">
        <w:t>successful</w:t>
      </w:r>
      <w:r w:rsidR="002214DE" w:rsidRPr="00211081">
        <w:t xml:space="preserve"> readjustment to civilian life; and</w:t>
      </w:r>
    </w:p>
    <w:p w:rsidR="008D6A88" w:rsidRPr="008D6A88" w:rsidRDefault="008D6A88" w:rsidP="008D6A88">
      <w:pPr>
        <w:pStyle w:val="IndentHang"/>
      </w:pPr>
      <w:r w:rsidRPr="00391B81">
        <w:rPr>
          <w:b/>
          <w:bCs/>
          <w:smallCaps/>
        </w:rPr>
        <w:t>Whereas,</w:t>
      </w:r>
      <w:r w:rsidRPr="001C43C8">
        <w:t xml:space="preserve"> </w:t>
      </w:r>
      <w:r>
        <w:t xml:space="preserve">Vet Centers provide veterans, service members, and their families with readjustment counseling including individual and group counseling, family counseling, bereavement counseling, military sexual trauma counseling and referral, </w:t>
      </w:r>
      <w:r w:rsidR="002B395B">
        <w:t xml:space="preserve">and </w:t>
      </w:r>
      <w:r>
        <w:t xml:space="preserve">substance abuse assessment and referral, and </w:t>
      </w:r>
      <w:r w:rsidR="002B395B">
        <w:t xml:space="preserve">with </w:t>
      </w:r>
      <w:r>
        <w:t xml:space="preserve">other medical and social services to assist veterans; and </w:t>
      </w:r>
    </w:p>
    <w:p w:rsidR="002214DE" w:rsidRDefault="002214DE">
      <w:pPr>
        <w:pStyle w:val="IndentHang"/>
      </w:pPr>
      <w:r w:rsidRPr="00391B81">
        <w:rPr>
          <w:b/>
          <w:bCs/>
          <w:smallCaps/>
        </w:rPr>
        <w:t>Whereas,</w:t>
      </w:r>
      <w:r w:rsidRPr="001C43C8">
        <w:t xml:space="preserve"> </w:t>
      </w:r>
      <w:r w:rsidR="00682179">
        <w:t>S</w:t>
      </w:r>
      <w:r w:rsidR="00781F33">
        <w:t xml:space="preserve">eparate from VA sites to ensure confidentiality </w:t>
      </w:r>
      <w:r w:rsidR="004E244E">
        <w:t xml:space="preserve">of services </w:t>
      </w:r>
      <w:r w:rsidR="00781F33">
        <w:t>and easy access to care</w:t>
      </w:r>
      <w:r w:rsidR="00682179">
        <w:t>, Vet Centers are located within the community to best serve veterans, service members, and their families</w:t>
      </w:r>
      <w:r w:rsidR="00781F33">
        <w:t>; and</w:t>
      </w:r>
    </w:p>
    <w:p w:rsidR="00ED0CFC" w:rsidRDefault="00D774EA" w:rsidP="00ED0CFC">
      <w:pPr>
        <w:pStyle w:val="IndentHang"/>
      </w:pPr>
      <w:r w:rsidRPr="00391B81">
        <w:rPr>
          <w:b/>
          <w:bCs/>
          <w:smallCaps/>
        </w:rPr>
        <w:t>Whereas,</w:t>
      </w:r>
      <w:r w:rsidRPr="001C43C8">
        <w:t xml:space="preserve"> </w:t>
      </w:r>
      <w:r w:rsidR="00211081">
        <w:t>There are currently five Vet Centers in New Jersey, none of which are located in the northwestern part of the State</w:t>
      </w:r>
      <w:r w:rsidR="00ED0CFC">
        <w:t>; and</w:t>
      </w:r>
    </w:p>
    <w:p w:rsidR="00402342" w:rsidRPr="00402342" w:rsidRDefault="00402342" w:rsidP="00402342">
      <w:pPr>
        <w:pStyle w:val="IndentHang"/>
      </w:pPr>
      <w:r w:rsidRPr="00391B81">
        <w:rPr>
          <w:b/>
          <w:bCs/>
          <w:smallCaps/>
        </w:rPr>
        <w:t>Whereas,</w:t>
      </w:r>
      <w:r w:rsidRPr="001C43C8">
        <w:t xml:space="preserve"> </w:t>
      </w:r>
      <w:r>
        <w:t>As of September 30, 2020,</w:t>
      </w:r>
      <w:r w:rsidRPr="00591601">
        <w:t xml:space="preserve"> </w:t>
      </w:r>
      <w:r>
        <w:t>t</w:t>
      </w:r>
      <w:r w:rsidRPr="00591601">
        <w:t>he United State</w:t>
      </w:r>
      <w:r w:rsidR="005F5382">
        <w:t>s</w:t>
      </w:r>
      <w:r w:rsidRPr="00591601">
        <w:t xml:space="preserve"> Department of Veterans Affairs has estimated that about</w:t>
      </w:r>
      <w:r>
        <w:t xml:space="preserve"> 40,000 veterans reside in Morris, Sussex, Warren, and Hunterdon counties; and</w:t>
      </w:r>
    </w:p>
    <w:p w:rsidR="003D77A1" w:rsidRDefault="002B4252" w:rsidP="00B81A03">
      <w:pPr>
        <w:pStyle w:val="IndentHang"/>
      </w:pPr>
      <w:r w:rsidRPr="00391B81">
        <w:rPr>
          <w:b/>
          <w:bCs/>
          <w:smallCaps/>
        </w:rPr>
        <w:t>Whereas,</w:t>
      </w:r>
      <w:r w:rsidRPr="001C43C8">
        <w:t xml:space="preserve"> </w:t>
      </w:r>
      <w:r w:rsidR="00A83EAF">
        <w:t>The lack of a Vet Center in the northwestern part of the State creates a burden on veterans, service members, and their families w</w:t>
      </w:r>
      <w:r w:rsidR="007C6D2E">
        <w:t>h</w:t>
      </w:r>
      <w:r w:rsidR="00A83EAF">
        <w:t xml:space="preserve">o are forced to travel long distances or travel out of State to receive much needed mental health services; </w:t>
      </w:r>
      <w:r w:rsidR="0071226F">
        <w:t>now, therefore,</w:t>
      </w:r>
      <w:r w:rsidR="00B81A03">
        <w:br w:type="page"/>
      </w:r>
    </w:p>
    <w:p w:rsidR="00686AEB" w:rsidRPr="00AA7880" w:rsidRDefault="003D77A1" w:rsidP="00686AEB">
      <w:r>
        <w:tab/>
      </w:r>
      <w:r w:rsidR="00363756">
        <w:rPr>
          <w:rStyle w:val="BillHeading2"/>
        </w:rPr>
        <w:t>Be It Resolved</w:t>
      </w:r>
      <w:r w:rsidR="00686AEB">
        <w:rPr>
          <w:rStyle w:val="BillHeading2"/>
        </w:rPr>
        <w:t xml:space="preserve"> </w:t>
      </w:r>
      <w:r w:rsidR="00363756">
        <w:rPr>
          <w:rStyle w:val="BillLanguage"/>
        </w:rPr>
        <w:t>by the Senate of the State of New Jersey (the General Assembly concurring):</w:t>
      </w:r>
    </w:p>
    <w:p w:rsidR="00686AEB" w:rsidRPr="00D71D68" w:rsidRDefault="00686AEB" w:rsidP="00686AEB"/>
    <w:p w:rsidR="0031597B" w:rsidRDefault="00686AEB" w:rsidP="00686AEB">
      <w:r>
        <w:tab/>
      </w:r>
      <w:r w:rsidR="00A83EAF">
        <w:t>1.</w:t>
      </w:r>
      <w:r w:rsidR="00B81A03">
        <w:t xml:space="preserve"> </w:t>
      </w:r>
      <w:r w:rsidR="00A83EAF">
        <w:t xml:space="preserve"> The Legislature of the</w:t>
      </w:r>
      <w:r w:rsidR="0031597B">
        <w:t xml:space="preserve"> State </w:t>
      </w:r>
      <w:r w:rsidR="00A83EAF">
        <w:t xml:space="preserve">of New Jersey </w:t>
      </w:r>
      <w:r w:rsidR="00622A26">
        <w:t xml:space="preserve">respectfully </w:t>
      </w:r>
      <w:r w:rsidR="0031597B">
        <w:t>urges the</w:t>
      </w:r>
      <w:r w:rsidR="00A83EAF">
        <w:t xml:space="preserve"> federal</w:t>
      </w:r>
      <w:r w:rsidR="0031597B">
        <w:t xml:space="preserve"> Departme</w:t>
      </w:r>
      <w:r w:rsidR="00A83EAF">
        <w:t>nt of Veterans Affairs to establish</w:t>
      </w:r>
      <w:r w:rsidR="00C34758">
        <w:t xml:space="preserve"> a Vet Center in Northwestern New Jersey</w:t>
      </w:r>
      <w:r w:rsidR="0031597B">
        <w:t xml:space="preserve">. </w:t>
      </w:r>
    </w:p>
    <w:p w:rsidR="0031597B" w:rsidRDefault="0031597B" w:rsidP="00686AEB"/>
    <w:p w:rsidR="00686AEB" w:rsidRPr="00AA7880" w:rsidRDefault="0031597B" w:rsidP="00686AEB">
      <w:r>
        <w:tab/>
        <w:t xml:space="preserve">2. </w:t>
      </w:r>
      <w:r w:rsidR="00B81A03">
        <w:t xml:space="preserve"> </w:t>
      </w:r>
      <w:r>
        <w:t xml:space="preserve">Copies of this resolution, as filed with the Secretary of State, </w:t>
      </w:r>
      <w:r w:rsidR="00913E2D">
        <w:t xml:space="preserve">shall be transmitted by the Secretary of the Senate to the </w:t>
      </w:r>
      <w:r w:rsidR="001F415B">
        <w:t xml:space="preserve">Director </w:t>
      </w:r>
      <w:r w:rsidR="00C60E14">
        <w:t>of the Veterans Affairs New Jersey Health Care System</w:t>
      </w:r>
      <w:r w:rsidR="00FA0693">
        <w:t>,</w:t>
      </w:r>
      <w:r w:rsidR="00A1028E">
        <w:t xml:space="preserve"> </w:t>
      </w:r>
      <w:r w:rsidR="00A1028E" w:rsidRPr="00A1028E">
        <w:t>to the</w:t>
      </w:r>
      <w:r w:rsidR="00A1028E">
        <w:t xml:space="preserve"> </w:t>
      </w:r>
      <w:r w:rsidR="00A1028E" w:rsidRPr="00A1028E">
        <w:t>Secretary of Veteran</w:t>
      </w:r>
      <w:r w:rsidR="00153EF0">
        <w:t>s</w:t>
      </w:r>
      <w:r w:rsidR="00A1028E" w:rsidRPr="00A1028E">
        <w:t xml:space="preserve"> Affairs</w:t>
      </w:r>
      <w:r w:rsidR="00A1028E">
        <w:t>,</w:t>
      </w:r>
      <w:r w:rsidR="00A1028E" w:rsidRPr="00A1028E">
        <w:t xml:space="preserve"> </w:t>
      </w:r>
      <w:r w:rsidR="00C60E14">
        <w:t xml:space="preserve">and every member of Congress from this State. </w:t>
      </w:r>
    </w:p>
    <w:p w:rsidR="00686AEB" w:rsidRDefault="00686AEB" w:rsidP="00686AEB"/>
    <w:p w:rsidR="00D9512E" w:rsidRPr="00CE7BD8" w:rsidRDefault="00D9512E" w:rsidP="00686AEB"/>
    <w:p w:rsidR="00686AEB" w:rsidRDefault="00686AEB" w:rsidP="00686AEB">
      <w:pPr>
        <w:jc w:val="center"/>
      </w:pPr>
      <w:r w:rsidRPr="00D71D68">
        <w:t>STATEMENT</w:t>
      </w:r>
    </w:p>
    <w:p w:rsidR="00CC7340" w:rsidRPr="00AA7880" w:rsidRDefault="00CC7340" w:rsidP="00686AEB">
      <w:pPr>
        <w:jc w:val="center"/>
      </w:pPr>
    </w:p>
    <w:p w:rsidR="00686AEB" w:rsidRDefault="00CC7340" w:rsidP="00686AEB">
      <w:r>
        <w:tab/>
        <w:t xml:space="preserve">This resolution urges the </w:t>
      </w:r>
      <w:r w:rsidR="006D65E7">
        <w:t xml:space="preserve">federal </w:t>
      </w:r>
      <w:r>
        <w:t xml:space="preserve">Department of Veterans Affairs to establish a Vet Center in </w:t>
      </w:r>
      <w:r w:rsidR="002271EF">
        <w:t>Northwestern New Jersey</w:t>
      </w:r>
      <w:r w:rsidR="00E27426">
        <w:t>.</w:t>
      </w:r>
      <w:r w:rsidR="002F121B">
        <w:t xml:space="preserve"> </w:t>
      </w:r>
      <w:r w:rsidR="00E27426">
        <w:t xml:space="preserve"> </w:t>
      </w:r>
      <w:r w:rsidR="00F8611C">
        <w:t>The United States has a long history of providing services to veterans, beginning in colonial times</w:t>
      </w:r>
      <w:r w:rsidR="003D77A1">
        <w:t xml:space="preserve"> and s</w:t>
      </w:r>
      <w:r w:rsidR="00F8611C">
        <w:t xml:space="preserve">ervices available to veterans </w:t>
      </w:r>
      <w:r w:rsidR="003D77A1">
        <w:t xml:space="preserve">have </w:t>
      </w:r>
      <w:r w:rsidR="00F8611C">
        <w:t>c</w:t>
      </w:r>
      <w:r w:rsidR="00806315">
        <w:t>ontinued to evolve with time</w:t>
      </w:r>
      <w:r w:rsidR="00F8611C">
        <w:t xml:space="preserve">.  </w:t>
      </w:r>
      <w:r w:rsidR="00E27426">
        <w:t>F</w:t>
      </w:r>
      <w:r>
        <w:t>irst established in 1979</w:t>
      </w:r>
      <w:r w:rsidR="00E27426">
        <w:t>, Vet Centers</w:t>
      </w:r>
      <w:r>
        <w:t xml:space="preserve"> offer community-based counsel</w:t>
      </w:r>
      <w:r w:rsidR="00E27426">
        <w:t>ing and</w:t>
      </w:r>
      <w:r>
        <w:t xml:space="preserve"> a wide range of social and psychological services.</w:t>
      </w:r>
      <w:r w:rsidR="002F121B">
        <w:t xml:space="preserve"> </w:t>
      </w:r>
      <w:r>
        <w:t xml:space="preserve"> </w:t>
      </w:r>
      <w:r w:rsidR="00D32C90">
        <w:t>There are five Vet Centers in the State of New Jersey</w:t>
      </w:r>
      <w:r w:rsidR="006D65E7">
        <w:t>, none of which are located in the northwestern part of the State</w:t>
      </w:r>
      <w:r w:rsidR="00D32C90">
        <w:t>.</w:t>
      </w:r>
    </w:p>
    <w:p w:rsidR="00D32C90" w:rsidRDefault="00D32C90" w:rsidP="00686AEB">
      <w:r>
        <w:tab/>
        <w:t>As o</w:t>
      </w:r>
      <w:r w:rsidR="002B395B">
        <w:t xml:space="preserve">f September 30, 2020, there were </w:t>
      </w:r>
      <w:r>
        <w:t xml:space="preserve">approximately 40,000 veterans residing in Morris, Sussex, Warren, and Hunterdon counties. </w:t>
      </w:r>
      <w:r w:rsidR="002F121B">
        <w:t xml:space="preserve"> </w:t>
      </w:r>
      <w:r>
        <w:t xml:space="preserve">Those veterans travel </w:t>
      </w:r>
      <w:r w:rsidR="006D65E7">
        <w:t xml:space="preserve">long distances or </w:t>
      </w:r>
      <w:r>
        <w:t xml:space="preserve">out-of-state </w:t>
      </w:r>
      <w:r w:rsidR="006D65E7">
        <w:t>to receive mental health care</w:t>
      </w:r>
      <w:r>
        <w:t xml:space="preserve">. </w:t>
      </w:r>
      <w:r w:rsidR="002F121B">
        <w:t xml:space="preserve"> </w:t>
      </w:r>
      <w:r w:rsidR="00C34758">
        <w:t>The veterans’ community in Sussex, Warren, Morris, and Hunterdon Counties has identified the need for an additional Vet Center in Northwestern New Jersey, which would help service the needs of New Jersey veterans, service members, and their families</w:t>
      </w:r>
      <w:r w:rsidR="00FA0693">
        <w:t>.</w:t>
      </w:r>
    </w:p>
    <w:sectPr w:rsidR="00D32C90" w:rsidSect="00581E3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EC0" w:rsidRDefault="00183EC0">
      <w:r>
        <w:separator/>
      </w:r>
    </w:p>
  </w:endnote>
  <w:endnote w:type="continuationSeparator" w:id="0">
    <w:p w:rsidR="00183EC0" w:rsidRDefault="00183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D91" w:rsidRDefault="00E67D91" w:rsidP="00E67D91">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EC0" w:rsidRDefault="00183EC0">
      <w:r>
        <w:separator/>
      </w:r>
    </w:p>
  </w:footnote>
  <w:footnote w:type="continuationSeparator" w:id="0">
    <w:p w:rsidR="00183EC0" w:rsidRDefault="00183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63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1E30" w:rsidRDefault="00581E30" w:rsidP="00581E30">
    <w:pPr>
      <w:pStyle w:val="bpuHeadSpon"/>
    </w:pPr>
    <w:r w:rsidRPr="00581E30">
      <w:rPr>
        <w:rStyle w:val="bpuHeadSponChar"/>
      </w:rPr>
      <w:t>SCR146</w:t>
    </w:r>
    <w:r>
      <w:t xml:space="preserve"> OROHO, CODEY</w:t>
    </w:r>
  </w:p>
  <w:p w:rsidR="00581E30" w:rsidRDefault="00581E30" w:rsidP="00581E30">
    <w:pPr>
      <w:pStyle w:val="bpuHeadSpon"/>
    </w:pPr>
    <w:r>
      <w:fldChar w:fldCharType="begin"/>
    </w:r>
    <w:r>
      <w:instrText xml:space="preserve"> PAGE  \* MERGEFORMAT </w:instrText>
    </w:r>
    <w:r>
      <w:fldChar w:fldCharType="separate"/>
    </w:r>
    <w:r w:rsidR="009F01F2">
      <w:rPr>
        <w:noProof/>
      </w:rPr>
      <w:t>3</w:t>
    </w:r>
    <w:r>
      <w:fldChar w:fldCharType="end"/>
    </w:r>
  </w:p>
  <w:p w:rsidR="00581E30" w:rsidRDefault="00581E30" w:rsidP="00581E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1E30" w:rsidRDefault="00581E30" w:rsidP="00581E30">
    <w:pPr>
      <w:pStyle w:val="bpuHeadSpon"/>
    </w:pPr>
    <w:r w:rsidRPr="00581E30">
      <w:rPr>
        <w:rStyle w:val="bpuHeadSponChar"/>
      </w:rPr>
      <w:t>SCR146</w:t>
    </w:r>
    <w:r>
      <w:t xml:space="preserve"> OROHO, CODEY</w:t>
    </w:r>
  </w:p>
  <w:p w:rsidR="00581E30" w:rsidRDefault="00581E30" w:rsidP="00581E30">
    <w:pPr>
      <w:pStyle w:val="bpuHeadSpon"/>
    </w:pPr>
    <w:r>
      <w:fldChar w:fldCharType="begin"/>
    </w:r>
    <w:r>
      <w:instrText xml:space="preserve"> PAGE  \* MERGEFORMAT </w:instrText>
    </w:r>
    <w:r>
      <w:fldChar w:fldCharType="separate"/>
    </w:r>
    <w:r w:rsidR="004C63C3">
      <w:rPr>
        <w:noProof/>
      </w:rPr>
      <w:t>2</w:t>
    </w:r>
    <w:r>
      <w:fldChar w:fldCharType="end"/>
    </w:r>
  </w:p>
  <w:p w:rsidR="00581E30" w:rsidRDefault="00581E30" w:rsidP="00581E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EC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7362"/>
    <w:rsid w:val="000B1054"/>
    <w:rsid w:val="000B3269"/>
    <w:rsid w:val="000B3411"/>
    <w:rsid w:val="000C054C"/>
    <w:rsid w:val="000C12C2"/>
    <w:rsid w:val="000C5038"/>
    <w:rsid w:val="000D11AF"/>
    <w:rsid w:val="000D6255"/>
    <w:rsid w:val="000D6262"/>
    <w:rsid w:val="000D7B4A"/>
    <w:rsid w:val="000E4006"/>
    <w:rsid w:val="000F2FEC"/>
    <w:rsid w:val="000F3DA2"/>
    <w:rsid w:val="000F5FDE"/>
    <w:rsid w:val="000F7466"/>
    <w:rsid w:val="00114409"/>
    <w:rsid w:val="0013000E"/>
    <w:rsid w:val="00133F81"/>
    <w:rsid w:val="00135943"/>
    <w:rsid w:val="0014664C"/>
    <w:rsid w:val="00153EF0"/>
    <w:rsid w:val="001645FB"/>
    <w:rsid w:val="0017230E"/>
    <w:rsid w:val="00173D2B"/>
    <w:rsid w:val="00181676"/>
    <w:rsid w:val="00183603"/>
    <w:rsid w:val="00183EC0"/>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1FB"/>
    <w:rsid w:val="001E6213"/>
    <w:rsid w:val="001F14C7"/>
    <w:rsid w:val="001F415B"/>
    <w:rsid w:val="001F7405"/>
    <w:rsid w:val="00205533"/>
    <w:rsid w:val="00211081"/>
    <w:rsid w:val="00212B8D"/>
    <w:rsid w:val="002206C8"/>
    <w:rsid w:val="002214DE"/>
    <w:rsid w:val="00222983"/>
    <w:rsid w:val="002271EF"/>
    <w:rsid w:val="00233994"/>
    <w:rsid w:val="00234C10"/>
    <w:rsid w:val="002370D0"/>
    <w:rsid w:val="00255958"/>
    <w:rsid w:val="00257FA2"/>
    <w:rsid w:val="0026574A"/>
    <w:rsid w:val="002660BB"/>
    <w:rsid w:val="002720E8"/>
    <w:rsid w:val="00275293"/>
    <w:rsid w:val="002776B0"/>
    <w:rsid w:val="002807EB"/>
    <w:rsid w:val="00285C6A"/>
    <w:rsid w:val="00286C7E"/>
    <w:rsid w:val="002A1029"/>
    <w:rsid w:val="002A3A1A"/>
    <w:rsid w:val="002A4692"/>
    <w:rsid w:val="002A51BA"/>
    <w:rsid w:val="002B2E26"/>
    <w:rsid w:val="002B395B"/>
    <w:rsid w:val="002B3FE6"/>
    <w:rsid w:val="002B4252"/>
    <w:rsid w:val="002C0564"/>
    <w:rsid w:val="002C2783"/>
    <w:rsid w:val="002C2D81"/>
    <w:rsid w:val="002C461E"/>
    <w:rsid w:val="002C6CEC"/>
    <w:rsid w:val="002E09CE"/>
    <w:rsid w:val="002E69D1"/>
    <w:rsid w:val="002F121B"/>
    <w:rsid w:val="002F3BA6"/>
    <w:rsid w:val="00307D05"/>
    <w:rsid w:val="00315320"/>
    <w:rsid w:val="0031597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756"/>
    <w:rsid w:val="00363CF5"/>
    <w:rsid w:val="00364344"/>
    <w:rsid w:val="003702CA"/>
    <w:rsid w:val="00370617"/>
    <w:rsid w:val="0037503A"/>
    <w:rsid w:val="00382F1F"/>
    <w:rsid w:val="003840E5"/>
    <w:rsid w:val="00391DA4"/>
    <w:rsid w:val="00396207"/>
    <w:rsid w:val="003A3C64"/>
    <w:rsid w:val="003A3F83"/>
    <w:rsid w:val="003B7732"/>
    <w:rsid w:val="003C43EF"/>
    <w:rsid w:val="003C5A6B"/>
    <w:rsid w:val="003C7FB2"/>
    <w:rsid w:val="003D24DE"/>
    <w:rsid w:val="003D77A1"/>
    <w:rsid w:val="003E26D4"/>
    <w:rsid w:val="003E47BA"/>
    <w:rsid w:val="003F3B37"/>
    <w:rsid w:val="0040195A"/>
    <w:rsid w:val="00402342"/>
    <w:rsid w:val="00402DC0"/>
    <w:rsid w:val="00416C4B"/>
    <w:rsid w:val="0041751E"/>
    <w:rsid w:val="004211E5"/>
    <w:rsid w:val="00422091"/>
    <w:rsid w:val="0043386C"/>
    <w:rsid w:val="00436F2D"/>
    <w:rsid w:val="00436F5D"/>
    <w:rsid w:val="00441B42"/>
    <w:rsid w:val="00443739"/>
    <w:rsid w:val="0045118A"/>
    <w:rsid w:val="00455D51"/>
    <w:rsid w:val="00456BF9"/>
    <w:rsid w:val="00461057"/>
    <w:rsid w:val="004704A8"/>
    <w:rsid w:val="00471102"/>
    <w:rsid w:val="00471F18"/>
    <w:rsid w:val="00484144"/>
    <w:rsid w:val="00484C19"/>
    <w:rsid w:val="00485866"/>
    <w:rsid w:val="00492076"/>
    <w:rsid w:val="004934E9"/>
    <w:rsid w:val="00493B1D"/>
    <w:rsid w:val="00497037"/>
    <w:rsid w:val="004A3009"/>
    <w:rsid w:val="004A6940"/>
    <w:rsid w:val="004A77A4"/>
    <w:rsid w:val="004C63C3"/>
    <w:rsid w:val="004C742C"/>
    <w:rsid w:val="004E1F3E"/>
    <w:rsid w:val="004E244E"/>
    <w:rsid w:val="004F21BD"/>
    <w:rsid w:val="004F4F1D"/>
    <w:rsid w:val="004F74DD"/>
    <w:rsid w:val="00501317"/>
    <w:rsid w:val="00504650"/>
    <w:rsid w:val="0050495C"/>
    <w:rsid w:val="00505DC9"/>
    <w:rsid w:val="00506E1E"/>
    <w:rsid w:val="005114AF"/>
    <w:rsid w:val="00513C81"/>
    <w:rsid w:val="00527BFB"/>
    <w:rsid w:val="00527F70"/>
    <w:rsid w:val="00532A32"/>
    <w:rsid w:val="00540B0B"/>
    <w:rsid w:val="0054460F"/>
    <w:rsid w:val="005536CD"/>
    <w:rsid w:val="00554051"/>
    <w:rsid w:val="00557240"/>
    <w:rsid w:val="005629A4"/>
    <w:rsid w:val="005651F3"/>
    <w:rsid w:val="00572184"/>
    <w:rsid w:val="00577A15"/>
    <w:rsid w:val="00580533"/>
    <w:rsid w:val="00581E30"/>
    <w:rsid w:val="0059131D"/>
    <w:rsid w:val="00591601"/>
    <w:rsid w:val="005B3F92"/>
    <w:rsid w:val="005B479C"/>
    <w:rsid w:val="005B561E"/>
    <w:rsid w:val="005C07E4"/>
    <w:rsid w:val="005C2124"/>
    <w:rsid w:val="005C336F"/>
    <w:rsid w:val="005C7F3C"/>
    <w:rsid w:val="005E017C"/>
    <w:rsid w:val="005E50C6"/>
    <w:rsid w:val="005F2A97"/>
    <w:rsid w:val="005F399B"/>
    <w:rsid w:val="005F5382"/>
    <w:rsid w:val="006019F8"/>
    <w:rsid w:val="00602754"/>
    <w:rsid w:val="00605B20"/>
    <w:rsid w:val="0061156F"/>
    <w:rsid w:val="00613FF5"/>
    <w:rsid w:val="006155A8"/>
    <w:rsid w:val="0062067B"/>
    <w:rsid w:val="00621076"/>
    <w:rsid w:val="00621B94"/>
    <w:rsid w:val="00622A26"/>
    <w:rsid w:val="00626239"/>
    <w:rsid w:val="00635316"/>
    <w:rsid w:val="00635449"/>
    <w:rsid w:val="00636DB3"/>
    <w:rsid w:val="006378C5"/>
    <w:rsid w:val="00645E6A"/>
    <w:rsid w:val="00665CBC"/>
    <w:rsid w:val="00667A5C"/>
    <w:rsid w:val="00677316"/>
    <w:rsid w:val="00682179"/>
    <w:rsid w:val="00686AEB"/>
    <w:rsid w:val="006B7897"/>
    <w:rsid w:val="006B7FA7"/>
    <w:rsid w:val="006C086A"/>
    <w:rsid w:val="006C21C1"/>
    <w:rsid w:val="006C7327"/>
    <w:rsid w:val="006D00E5"/>
    <w:rsid w:val="006D65E7"/>
    <w:rsid w:val="006D791B"/>
    <w:rsid w:val="006E2895"/>
    <w:rsid w:val="006F180D"/>
    <w:rsid w:val="006F4334"/>
    <w:rsid w:val="006F47AF"/>
    <w:rsid w:val="006F6B8A"/>
    <w:rsid w:val="00707CD3"/>
    <w:rsid w:val="0071226F"/>
    <w:rsid w:val="00716BB9"/>
    <w:rsid w:val="007256D1"/>
    <w:rsid w:val="007279FD"/>
    <w:rsid w:val="00744393"/>
    <w:rsid w:val="007466BC"/>
    <w:rsid w:val="007502CB"/>
    <w:rsid w:val="00752D79"/>
    <w:rsid w:val="00752E20"/>
    <w:rsid w:val="00756EDE"/>
    <w:rsid w:val="00764456"/>
    <w:rsid w:val="00781B4D"/>
    <w:rsid w:val="00781F33"/>
    <w:rsid w:val="007824BF"/>
    <w:rsid w:val="00783B8D"/>
    <w:rsid w:val="00794B94"/>
    <w:rsid w:val="00794BD4"/>
    <w:rsid w:val="007A2F73"/>
    <w:rsid w:val="007A3061"/>
    <w:rsid w:val="007A5A0B"/>
    <w:rsid w:val="007A6F93"/>
    <w:rsid w:val="007C0E14"/>
    <w:rsid w:val="007C6D2E"/>
    <w:rsid w:val="007C7DE4"/>
    <w:rsid w:val="007D40CB"/>
    <w:rsid w:val="007D5796"/>
    <w:rsid w:val="007D59C0"/>
    <w:rsid w:val="007D7D9C"/>
    <w:rsid w:val="007F485D"/>
    <w:rsid w:val="007F6050"/>
    <w:rsid w:val="0080631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3C"/>
    <w:rsid w:val="0087056E"/>
    <w:rsid w:val="00875402"/>
    <w:rsid w:val="00884D51"/>
    <w:rsid w:val="008916EC"/>
    <w:rsid w:val="00891E4F"/>
    <w:rsid w:val="008A31C5"/>
    <w:rsid w:val="008A4F9A"/>
    <w:rsid w:val="008B2850"/>
    <w:rsid w:val="008C79B3"/>
    <w:rsid w:val="008D4FC5"/>
    <w:rsid w:val="008D6A88"/>
    <w:rsid w:val="008D77BD"/>
    <w:rsid w:val="008E454C"/>
    <w:rsid w:val="008F1E5A"/>
    <w:rsid w:val="00901BDA"/>
    <w:rsid w:val="009071AC"/>
    <w:rsid w:val="009121D8"/>
    <w:rsid w:val="00912D9C"/>
    <w:rsid w:val="00913E2D"/>
    <w:rsid w:val="00916F7A"/>
    <w:rsid w:val="00917FE3"/>
    <w:rsid w:val="009318C7"/>
    <w:rsid w:val="00931C09"/>
    <w:rsid w:val="00933C47"/>
    <w:rsid w:val="009348C2"/>
    <w:rsid w:val="00941962"/>
    <w:rsid w:val="009440D0"/>
    <w:rsid w:val="009523A3"/>
    <w:rsid w:val="0095437E"/>
    <w:rsid w:val="00960958"/>
    <w:rsid w:val="0096380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59A"/>
    <w:rsid w:val="009D7934"/>
    <w:rsid w:val="009D7CCF"/>
    <w:rsid w:val="009E5961"/>
    <w:rsid w:val="009F01F2"/>
    <w:rsid w:val="009F4FAC"/>
    <w:rsid w:val="00A017C0"/>
    <w:rsid w:val="00A1028E"/>
    <w:rsid w:val="00A11228"/>
    <w:rsid w:val="00A222C2"/>
    <w:rsid w:val="00A305D6"/>
    <w:rsid w:val="00A342C4"/>
    <w:rsid w:val="00A50F6B"/>
    <w:rsid w:val="00A52237"/>
    <w:rsid w:val="00A551D6"/>
    <w:rsid w:val="00A6251B"/>
    <w:rsid w:val="00A6754E"/>
    <w:rsid w:val="00A70F58"/>
    <w:rsid w:val="00A72987"/>
    <w:rsid w:val="00A7346B"/>
    <w:rsid w:val="00A83EAF"/>
    <w:rsid w:val="00A84C4F"/>
    <w:rsid w:val="00A932A1"/>
    <w:rsid w:val="00A95B14"/>
    <w:rsid w:val="00A96E06"/>
    <w:rsid w:val="00AA6197"/>
    <w:rsid w:val="00AA6C70"/>
    <w:rsid w:val="00AB16FD"/>
    <w:rsid w:val="00AB4813"/>
    <w:rsid w:val="00AC4BBE"/>
    <w:rsid w:val="00AC6466"/>
    <w:rsid w:val="00AC7639"/>
    <w:rsid w:val="00AD08BB"/>
    <w:rsid w:val="00AD0EC0"/>
    <w:rsid w:val="00AD4535"/>
    <w:rsid w:val="00AD70D6"/>
    <w:rsid w:val="00AD75BC"/>
    <w:rsid w:val="00AD7BB0"/>
    <w:rsid w:val="00AD7BC9"/>
    <w:rsid w:val="00AE1871"/>
    <w:rsid w:val="00AF0DB9"/>
    <w:rsid w:val="00AF1A8C"/>
    <w:rsid w:val="00B0116D"/>
    <w:rsid w:val="00B01173"/>
    <w:rsid w:val="00B02F35"/>
    <w:rsid w:val="00B05A3C"/>
    <w:rsid w:val="00B06AD6"/>
    <w:rsid w:val="00B07100"/>
    <w:rsid w:val="00B1138C"/>
    <w:rsid w:val="00B2574A"/>
    <w:rsid w:val="00B35D8A"/>
    <w:rsid w:val="00B45B34"/>
    <w:rsid w:val="00B57047"/>
    <w:rsid w:val="00B61D86"/>
    <w:rsid w:val="00B6342D"/>
    <w:rsid w:val="00B70EE7"/>
    <w:rsid w:val="00B726BD"/>
    <w:rsid w:val="00B732BC"/>
    <w:rsid w:val="00B81A03"/>
    <w:rsid w:val="00B90E33"/>
    <w:rsid w:val="00B9676B"/>
    <w:rsid w:val="00BA2EA5"/>
    <w:rsid w:val="00BA364B"/>
    <w:rsid w:val="00BB1190"/>
    <w:rsid w:val="00BB31D0"/>
    <w:rsid w:val="00BB3A11"/>
    <w:rsid w:val="00BB4DDB"/>
    <w:rsid w:val="00BB5D79"/>
    <w:rsid w:val="00BB5F02"/>
    <w:rsid w:val="00BC2DF8"/>
    <w:rsid w:val="00BC7892"/>
    <w:rsid w:val="00BE24D6"/>
    <w:rsid w:val="00BE7EFA"/>
    <w:rsid w:val="00BF06AD"/>
    <w:rsid w:val="00BF2C67"/>
    <w:rsid w:val="00C04F4D"/>
    <w:rsid w:val="00C12E48"/>
    <w:rsid w:val="00C13D14"/>
    <w:rsid w:val="00C15F53"/>
    <w:rsid w:val="00C23F09"/>
    <w:rsid w:val="00C25356"/>
    <w:rsid w:val="00C328D0"/>
    <w:rsid w:val="00C34758"/>
    <w:rsid w:val="00C46BC1"/>
    <w:rsid w:val="00C5235F"/>
    <w:rsid w:val="00C54CE2"/>
    <w:rsid w:val="00C60E1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BB6"/>
    <w:rsid w:val="00CC0A17"/>
    <w:rsid w:val="00CC7340"/>
    <w:rsid w:val="00CD0F93"/>
    <w:rsid w:val="00CD1BD1"/>
    <w:rsid w:val="00CD528D"/>
    <w:rsid w:val="00CE78BF"/>
    <w:rsid w:val="00CF5B09"/>
    <w:rsid w:val="00CF65EB"/>
    <w:rsid w:val="00CF72AD"/>
    <w:rsid w:val="00D02441"/>
    <w:rsid w:val="00D039F4"/>
    <w:rsid w:val="00D10496"/>
    <w:rsid w:val="00D11173"/>
    <w:rsid w:val="00D1215F"/>
    <w:rsid w:val="00D16561"/>
    <w:rsid w:val="00D17FF8"/>
    <w:rsid w:val="00D268AC"/>
    <w:rsid w:val="00D27FF3"/>
    <w:rsid w:val="00D32C90"/>
    <w:rsid w:val="00D343D0"/>
    <w:rsid w:val="00D3664D"/>
    <w:rsid w:val="00D500E9"/>
    <w:rsid w:val="00D507BC"/>
    <w:rsid w:val="00D6090A"/>
    <w:rsid w:val="00D62FA3"/>
    <w:rsid w:val="00D63B6F"/>
    <w:rsid w:val="00D64A90"/>
    <w:rsid w:val="00D7686D"/>
    <w:rsid w:val="00D774EA"/>
    <w:rsid w:val="00D9410B"/>
    <w:rsid w:val="00D9512E"/>
    <w:rsid w:val="00D9695B"/>
    <w:rsid w:val="00DA2417"/>
    <w:rsid w:val="00DA5585"/>
    <w:rsid w:val="00DB02AC"/>
    <w:rsid w:val="00DB6AA2"/>
    <w:rsid w:val="00DC3F38"/>
    <w:rsid w:val="00DE10D1"/>
    <w:rsid w:val="00DE2514"/>
    <w:rsid w:val="00DE6851"/>
    <w:rsid w:val="00DF03EE"/>
    <w:rsid w:val="00E01B71"/>
    <w:rsid w:val="00E05CC9"/>
    <w:rsid w:val="00E15573"/>
    <w:rsid w:val="00E25A5B"/>
    <w:rsid w:val="00E27426"/>
    <w:rsid w:val="00E373C7"/>
    <w:rsid w:val="00E4267B"/>
    <w:rsid w:val="00E42F13"/>
    <w:rsid w:val="00E452DF"/>
    <w:rsid w:val="00E543CF"/>
    <w:rsid w:val="00E546FD"/>
    <w:rsid w:val="00E608F1"/>
    <w:rsid w:val="00E611B9"/>
    <w:rsid w:val="00E67D91"/>
    <w:rsid w:val="00E7144F"/>
    <w:rsid w:val="00E73D74"/>
    <w:rsid w:val="00E76A79"/>
    <w:rsid w:val="00E80692"/>
    <w:rsid w:val="00E80C24"/>
    <w:rsid w:val="00E93836"/>
    <w:rsid w:val="00EA7C16"/>
    <w:rsid w:val="00EC5281"/>
    <w:rsid w:val="00EC791D"/>
    <w:rsid w:val="00EC7CA6"/>
    <w:rsid w:val="00ED0CFC"/>
    <w:rsid w:val="00ED3C5D"/>
    <w:rsid w:val="00ED4553"/>
    <w:rsid w:val="00F00D08"/>
    <w:rsid w:val="00F0589A"/>
    <w:rsid w:val="00F1350D"/>
    <w:rsid w:val="00F15583"/>
    <w:rsid w:val="00F17C18"/>
    <w:rsid w:val="00F200EE"/>
    <w:rsid w:val="00F22481"/>
    <w:rsid w:val="00F2542E"/>
    <w:rsid w:val="00F26067"/>
    <w:rsid w:val="00F27278"/>
    <w:rsid w:val="00F344E3"/>
    <w:rsid w:val="00F34D58"/>
    <w:rsid w:val="00F40FC9"/>
    <w:rsid w:val="00F41A9D"/>
    <w:rsid w:val="00F44314"/>
    <w:rsid w:val="00F443DE"/>
    <w:rsid w:val="00F54B9C"/>
    <w:rsid w:val="00F56E96"/>
    <w:rsid w:val="00F573DD"/>
    <w:rsid w:val="00F608E3"/>
    <w:rsid w:val="00F61E59"/>
    <w:rsid w:val="00F63D99"/>
    <w:rsid w:val="00F6426B"/>
    <w:rsid w:val="00F709B3"/>
    <w:rsid w:val="00F71A5E"/>
    <w:rsid w:val="00F80AAC"/>
    <w:rsid w:val="00F8611C"/>
    <w:rsid w:val="00FA0693"/>
    <w:rsid w:val="00FA0AFC"/>
    <w:rsid w:val="00FA1C82"/>
    <w:rsid w:val="00FA2ED1"/>
    <w:rsid w:val="00FA4A52"/>
    <w:rsid w:val="00FA4EEC"/>
    <w:rsid w:val="00FB4045"/>
    <w:rsid w:val="00FB4D8E"/>
    <w:rsid w:val="00FC0D0A"/>
    <w:rsid w:val="00FC1B0B"/>
    <w:rsid w:val="00FD2F97"/>
    <w:rsid w:val="00FE6C3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45A8E4"/>
  <w15:docId w15:val="{0BF3D0F8-F311-48A2-939E-ADDD754D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934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81E30"/>
  </w:style>
  <w:style w:type="paragraph" w:styleId="BalloonText">
    <w:name w:val="Balloon Text"/>
    <w:basedOn w:val="Normal"/>
    <w:link w:val="BalloonTextChar"/>
    <w:semiHidden/>
    <w:unhideWhenUsed/>
    <w:rsid w:val="009F01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01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68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3973F-20D2-478B-ABF8-8FBCE94C6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694</Words>
  <Characters>3798</Characters>
  <Application>Microsoft Office Word</Application>
  <DocSecurity>0</DocSecurity>
  <Lines>109</Lines>
  <Paragraphs>34</Paragraphs>
  <ScaleCrop>false</ScaleCrop>
  <HeadingPairs>
    <vt:vector size="2" baseType="variant">
      <vt:variant>
        <vt:lpstr>Title</vt:lpstr>
      </vt:variant>
      <vt:variant>
        <vt:i4>1</vt:i4>
      </vt:variant>
    </vt:vector>
  </HeadingPairs>
  <TitlesOfParts>
    <vt:vector size="1" baseType="lpstr">
      <vt:lpstr>SCR146</vt:lpstr>
    </vt:vector>
  </TitlesOfParts>
  <Manager>R229</Manager>
  <Company>NJ Office of Legislative Services</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SCR146</dc:title>
  <dc:subject/>
  <dc:creator>Senator  OROHO, Senator  CODEY</dc:creator>
  <cp:keywords>SCR146|3|SG |328|76|247|N|0|</cp:keywords>
  <dc:description>INTRODUCED APRIL 19, 2021</dc:description>
  <cp:lastModifiedBy>Todaro, Vivian</cp:lastModifiedBy>
  <cp:revision>2</cp:revision>
  <cp:lastPrinted>2021-04-21T16:26:00Z</cp:lastPrinted>
  <dcterms:created xsi:type="dcterms:W3CDTF">2021-04-21T16:26:00Z</dcterms:created>
  <dcterms:modified xsi:type="dcterms:W3CDTF">2021-04-21T16:26:00Z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