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6A1" w:rsidRDefault="00F176A1" w:rsidP="00F176A1">
      <w:pPr>
        <w:pStyle w:val="bpuBill"/>
      </w:pPr>
      <w:bookmarkStart w:id="0" w:name="bpuFrontPg"/>
      <w:bookmarkStart w:id="1" w:name="_GoBack"/>
      <w:bookmarkEnd w:id="0"/>
      <w:bookmarkEnd w:id="1"/>
      <w:r>
        <w:t xml:space="preserve">SENATE CONCURRENT RESOLUTION No. 152 </w:t>
      </w:r>
    </w:p>
    <w:p w:rsidR="00F176A1" w:rsidRPr="009D38FF" w:rsidRDefault="00F176A1" w:rsidP="00F176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076465" r:id="rId8"/>
        </w:object>
      </w:r>
    </w:p>
    <w:p w:rsidR="00F176A1" w:rsidRDefault="00F176A1" w:rsidP="00F176A1">
      <w:pPr>
        <w:pStyle w:val="bpuState"/>
      </w:pPr>
      <w:r>
        <w:t>STATE OF NEW JERSEY</w:t>
      </w:r>
    </w:p>
    <w:p w:rsidR="00F176A1" w:rsidRDefault="00F176A1" w:rsidP="00F176A1">
      <w:pPr>
        <w:pStyle w:val="bpuLegislature"/>
      </w:pPr>
      <w:r>
        <w:t>219th LEGISLATURE</w:t>
      </w:r>
    </w:p>
    <w:p w:rsidR="00F176A1" w:rsidRDefault="00F176A1" w:rsidP="00F176A1">
      <w:pPr>
        <w:pStyle w:val="bpuWpGraphic"/>
      </w:pPr>
      <w:r>
        <w:object w:dxaOrig="8985" w:dyaOrig="255">
          <v:shape id="_x0000_i1026" type="#_x0000_t75" style="width:6in;height:12.1pt" o:ole="">
            <v:imagedata r:id="rId7" o:title=""/>
          </v:shape>
          <o:OLEObject Type="Embed" ProgID="WPWin6.1" ShapeID="_x0000_i1026" DrawAspect="Content" ObjectID="_1684076466" r:id="rId9"/>
        </w:object>
      </w:r>
      <w:r>
        <w:t xml:space="preserve">  </w:t>
      </w:r>
    </w:p>
    <w:p w:rsidR="00F176A1" w:rsidRDefault="002E42D3" w:rsidP="00F176A1">
      <w:pPr>
        <w:pStyle w:val="bpuIntro"/>
      </w:pPr>
      <w:r>
        <w:t>INTRODUCED JUNE 1</w:t>
      </w:r>
      <w:r w:rsidR="00F176A1">
        <w:t>, 2021</w:t>
      </w:r>
    </w:p>
    <w:p w:rsidR="00F176A1" w:rsidRDefault="00F176A1" w:rsidP="00F176A1">
      <w:pPr>
        <w:pStyle w:val="bpuIntro"/>
      </w:pPr>
    </w:p>
    <w:p w:rsidR="00F176A1" w:rsidRDefault="00F176A1" w:rsidP="00F176A1">
      <w:pPr>
        <w:pStyle w:val="bpuIntro"/>
        <w:sectPr w:rsidR="00F176A1" w:rsidSect="00F176A1">
          <w:headerReference w:type="even" r:id="rId10"/>
          <w:headerReference w:type="default" r:id="rId11"/>
          <w:pgSz w:w="12240" w:h="20160" w:code="5"/>
          <w:pgMar w:top="2160" w:right="1440" w:bottom="1440" w:left="1440" w:header="72" w:footer="720" w:gutter="0"/>
          <w:pgNumType w:start="1"/>
          <w:cols w:space="720"/>
          <w:docGrid w:linePitch="360"/>
        </w:sectPr>
      </w:pPr>
    </w:p>
    <w:p w:rsidR="00F176A1" w:rsidRDefault="00F176A1" w:rsidP="00F176A1">
      <w:pPr>
        <w:pStyle w:val="bpuIntro"/>
      </w:pPr>
    </w:p>
    <w:p w:rsidR="00F176A1" w:rsidRDefault="00F176A1" w:rsidP="00F176A1">
      <w:pPr>
        <w:pStyle w:val="bpuSponsor"/>
      </w:pPr>
      <w:r>
        <w:t>Sponsored by:</w:t>
      </w:r>
    </w:p>
    <w:p w:rsidR="00F176A1" w:rsidRDefault="00F176A1" w:rsidP="00F176A1">
      <w:pPr>
        <w:pStyle w:val="bpuSponsor"/>
      </w:pPr>
      <w:proofErr w:type="gramStart"/>
      <w:r>
        <w:t>Senator  SAMUEL</w:t>
      </w:r>
      <w:proofErr w:type="gramEnd"/>
      <w:r>
        <w:t xml:space="preserve"> D. THOMPSON</w:t>
      </w:r>
    </w:p>
    <w:p w:rsidR="00F176A1" w:rsidRDefault="00F176A1" w:rsidP="00F176A1">
      <w:pPr>
        <w:pStyle w:val="bpuSponsor"/>
      </w:pPr>
      <w:r>
        <w:t>District 12 (Burlington, Middlesex, Monmouth and Ocean)</w:t>
      </w:r>
    </w:p>
    <w:p w:rsidR="00F176A1" w:rsidRDefault="00F176A1" w:rsidP="00F176A1">
      <w:pPr>
        <w:pStyle w:val="bpuSponsor"/>
      </w:pPr>
    </w:p>
    <w:p w:rsidR="00F176A1" w:rsidRDefault="00F176A1" w:rsidP="00F176A1">
      <w:pPr>
        <w:pStyle w:val="bpuSponsor"/>
      </w:pPr>
    </w:p>
    <w:p w:rsidR="00F176A1" w:rsidRDefault="00F176A1" w:rsidP="00F176A1">
      <w:pPr>
        <w:pStyle w:val="bpuSponsor"/>
      </w:pPr>
    </w:p>
    <w:p w:rsidR="00F176A1" w:rsidRDefault="00F176A1" w:rsidP="00F176A1">
      <w:pPr>
        <w:pStyle w:val="bpuSponsor"/>
      </w:pPr>
    </w:p>
    <w:p w:rsidR="00F176A1" w:rsidRDefault="00F176A1" w:rsidP="00F176A1">
      <w:pPr>
        <w:pStyle w:val="bpuSponsor"/>
      </w:pPr>
      <w:r>
        <w:t>SYNOPSIS</w:t>
      </w:r>
    </w:p>
    <w:p w:rsidR="00F176A1" w:rsidRDefault="00F176A1" w:rsidP="00F176A1">
      <w:pPr>
        <w:pStyle w:val="bpuNormText"/>
      </w:pPr>
      <w:r>
        <w:tab/>
        <w:t xml:space="preserve">Proposes constitutional amendment dedicating certain assessments paid by mutual holding company to reduce health insurance premiums for the company’s policyholders. </w:t>
      </w:r>
    </w:p>
    <w:p w:rsidR="00F176A1" w:rsidRDefault="00F176A1" w:rsidP="00F176A1">
      <w:pPr>
        <w:pStyle w:val="bpuNormText"/>
      </w:pPr>
    </w:p>
    <w:p w:rsidR="00F176A1" w:rsidRDefault="00F176A1" w:rsidP="00F176A1">
      <w:pPr>
        <w:pStyle w:val="bpuSponsor"/>
      </w:pPr>
      <w:r>
        <w:t xml:space="preserve">CURRENT VERSION OF TEXT </w:t>
      </w:r>
    </w:p>
    <w:p w:rsidR="00F176A1" w:rsidRDefault="00F176A1" w:rsidP="00F176A1">
      <w:pPr>
        <w:pStyle w:val="bpuNormText"/>
      </w:pPr>
      <w:r>
        <w:tab/>
        <w:t>As introduced.</w:t>
      </w:r>
    </w:p>
    <w:p w:rsidR="00F176A1" w:rsidRDefault="00F176A1" w:rsidP="00F176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176A1" w:rsidRDefault="00F176A1" w:rsidP="008916EC">
      <w:pPr>
        <w:pStyle w:val="FronterPage"/>
        <w:tabs>
          <w:tab w:val="clear" w:pos="720"/>
          <w:tab w:val="clear" w:pos="1440"/>
          <w:tab w:val="clear" w:pos="2160"/>
          <w:tab w:val="clear" w:pos="2880"/>
          <w:tab w:val="clear" w:pos="3600"/>
          <w:tab w:val="clear" w:pos="4320"/>
          <w:tab w:val="clear" w:pos="5040"/>
        </w:tabs>
        <w:sectPr w:rsidR="00F176A1" w:rsidSect="00F176A1">
          <w:type w:val="continuous"/>
          <w:pgSz w:w="12240" w:h="20160" w:code="5"/>
          <w:pgMar w:top="1440" w:right="2275" w:bottom="1440" w:left="2275" w:header="72" w:footer="720" w:gutter="0"/>
          <w:pgNumType w:start="1"/>
          <w:cols w:space="720"/>
          <w:docGrid w:linePitch="360"/>
        </w:sectPr>
      </w:pPr>
    </w:p>
    <w:p w:rsidR="008468F1" w:rsidRPr="00677316" w:rsidRDefault="008468F1" w:rsidP="008468F1">
      <w:pPr>
        <w:pStyle w:val="HangingAnAct"/>
        <w:rPr>
          <w:rStyle w:val="HangingAnActChar"/>
        </w:rPr>
      </w:pPr>
      <w:r w:rsidRPr="008468F1">
        <w:rPr>
          <w:rStyle w:val="BillHead"/>
        </w:rPr>
        <w:lastRenderedPageBreak/>
        <w:t>A Concurrent Resolution</w:t>
      </w:r>
      <w:r w:rsidRPr="006B7FA7">
        <w:rPr>
          <w:rStyle w:val="HangingAnActChar"/>
        </w:rPr>
        <w:t xml:space="preserve"> </w:t>
      </w:r>
      <w:r w:rsidRPr="009A4C96">
        <w:rPr>
          <w:rStyle w:val="HangingAnActChar"/>
        </w:rPr>
        <w:t xml:space="preserve">proposing to amend Article </w:t>
      </w:r>
      <w:r>
        <w:rPr>
          <w:rStyle w:val="HangingAnActChar"/>
        </w:rPr>
        <w:t>VIII, Section II</w:t>
      </w:r>
      <w:r w:rsidRPr="009A4C96">
        <w:rPr>
          <w:rStyle w:val="HangingAnActChar"/>
        </w:rPr>
        <w:t xml:space="preserve"> of the New Jersey Constitution by adding a new paragraph.</w:t>
      </w:r>
    </w:p>
    <w:p w:rsidR="008468F1" w:rsidRPr="00D71D68" w:rsidRDefault="008468F1" w:rsidP="008468F1"/>
    <w:p w:rsidR="008468F1" w:rsidRPr="00AA7880" w:rsidRDefault="008468F1" w:rsidP="008468F1">
      <w:r>
        <w:tab/>
      </w:r>
      <w:r>
        <w:rPr>
          <w:rStyle w:val="BillHeading2"/>
        </w:rPr>
        <w:t xml:space="preserve">Be It Resolved </w:t>
      </w:r>
      <w:r>
        <w:rPr>
          <w:rStyle w:val="BillLanguage"/>
        </w:rPr>
        <w:t>by the General Assembly of the State of New Jersey (the Senate concurring):</w:t>
      </w:r>
    </w:p>
    <w:p w:rsidR="008468F1" w:rsidRDefault="008468F1" w:rsidP="008468F1"/>
    <w:p w:rsidR="008468F1" w:rsidRDefault="008468F1" w:rsidP="008468F1">
      <w:r>
        <w:tab/>
        <w:t>1.</w:t>
      </w:r>
      <w:r>
        <w:tab/>
        <w:t>The following proposed amendment to the Constitution of the State of New Jersey is agreed to:</w:t>
      </w:r>
    </w:p>
    <w:p w:rsidR="008468F1" w:rsidRDefault="008468F1" w:rsidP="008468F1"/>
    <w:p w:rsidR="008468F1" w:rsidRDefault="008468F1" w:rsidP="008468F1">
      <w:pPr>
        <w:jc w:val="center"/>
      </w:pPr>
      <w:r>
        <w:t>PROPOSED AMENDMENT</w:t>
      </w:r>
    </w:p>
    <w:p w:rsidR="008468F1" w:rsidRDefault="008468F1" w:rsidP="008468F1"/>
    <w:p w:rsidR="008468F1" w:rsidRDefault="008468F1" w:rsidP="008468F1">
      <w:r>
        <w:tab/>
        <w:t>Amend Article VIII, Section II by adding a new paragraph 10 to read as follows:</w:t>
      </w:r>
    </w:p>
    <w:p w:rsidR="008468F1" w:rsidRDefault="008468F1" w:rsidP="008468F1">
      <w:r>
        <w:tab/>
        <w:t>10.</w:t>
      </w:r>
      <w:r>
        <w:tab/>
        <w:t>If a health service corporation reorganizes as a mutual holding company system pursuant to P.L.2020, c.145 (C.        ), there shall be credited annually to a special account in the General Fund an amount equivalent to the revenue annually derived from the assessments paid by the reorganized mutual holding company and its affiliates pursuant to section 13 of P.L.2020, c.145 (C.        ).</w:t>
      </w:r>
    </w:p>
    <w:p w:rsidR="008468F1" w:rsidRDefault="008468F1" w:rsidP="008468F1">
      <w:r>
        <w:tab/>
        <w:t>The Legislature shall appropriate the revenue credited pursuant to this paragraph to reducing the cost of premiums for health benefits coverage provided by the reorganized insurer that is formed as part of the reorganization pursuant to P.L.2020, c.145 (C.        ).  The provisions of this paragraph shall apply to a reorganization pursuant to P.L.2020, c.145 (C.        ) or any subsequent law of similar effect.</w:t>
      </w:r>
    </w:p>
    <w:p w:rsidR="008468F1" w:rsidRDefault="008468F1" w:rsidP="008468F1"/>
    <w:p w:rsidR="008468F1" w:rsidRDefault="008468F1" w:rsidP="008468F1">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8468F1" w:rsidRDefault="008468F1" w:rsidP="008468F1"/>
    <w:p w:rsidR="008468F1" w:rsidRDefault="008468F1" w:rsidP="008468F1">
      <w:r>
        <w:tab/>
        <w:t>3.</w:t>
      </w:r>
      <w:r>
        <w:tab/>
        <w:t>This proposed amendment to the Constitution shall be submitted to the people at that election in the following manner and form:</w:t>
      </w:r>
    </w:p>
    <w:p w:rsidR="008468F1" w:rsidRDefault="008468F1" w:rsidP="008468F1">
      <w:r>
        <w:tab/>
        <w:t>There shall be printed on each official ballot to be used at the general election, the following:</w:t>
      </w:r>
    </w:p>
    <w:p w:rsidR="008468F1" w:rsidRDefault="008468F1" w:rsidP="008468F1">
      <w:r>
        <w:tab/>
      </w:r>
      <w:proofErr w:type="gramStart"/>
      <w:r>
        <w:t>a</w:t>
      </w:r>
      <w:proofErr w:type="gramEnd"/>
      <w:r>
        <w:t>.</w:t>
      </w:r>
      <w:r>
        <w:tab/>
        <w:t>In every municipality in which voting machines are not used, a legend which shall immediately precede the question as follows:</w:t>
      </w:r>
    </w:p>
    <w:p w:rsidR="008468F1" w:rsidRDefault="008468F1" w:rsidP="008468F1">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8468F1" w:rsidRDefault="008468F1" w:rsidP="008468F1">
      <w:pPr>
        <w:rPr>
          <w:rStyle w:val="11ptChar"/>
        </w:rPr>
      </w:pPr>
      <w:r>
        <w:rPr>
          <w:rStyle w:val="11ptChar"/>
        </w:rPr>
        <w:lastRenderedPageBreak/>
        <w:tab/>
        <w:t>b.</w:t>
      </w:r>
      <w:r>
        <w:rPr>
          <w:rStyle w:val="11ptChar"/>
        </w:rPr>
        <w:tab/>
        <w:t>In every municipality the following question:</w:t>
      </w:r>
    </w:p>
    <w:p w:rsidR="008468F1" w:rsidRDefault="008468F1" w:rsidP="008468F1">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8468F1" w:rsidTr="00391BEC">
        <w:trPr>
          <w:cantSplit/>
          <w:trHeight w:val="576"/>
        </w:trPr>
        <w:tc>
          <w:tcPr>
            <w:tcW w:w="648" w:type="dxa"/>
            <w:tcBorders>
              <w:bottom w:val="nil"/>
            </w:tcBorders>
          </w:tcPr>
          <w:p w:rsidR="008468F1" w:rsidRDefault="008468F1" w:rsidP="00391BEC">
            <w:bookmarkStart w:id="2" w:name="_Hlk60651071"/>
          </w:p>
        </w:tc>
        <w:tc>
          <w:tcPr>
            <w:tcW w:w="1080" w:type="dxa"/>
            <w:tcBorders>
              <w:bottom w:val="nil"/>
            </w:tcBorders>
          </w:tcPr>
          <w:p w:rsidR="008468F1" w:rsidRDefault="008468F1" w:rsidP="00391BEC"/>
        </w:tc>
        <w:tc>
          <w:tcPr>
            <w:tcW w:w="4723" w:type="dxa"/>
            <w:tcBorders>
              <w:bottom w:val="nil"/>
            </w:tcBorders>
            <w:tcMar>
              <w:top w:w="58" w:type="dxa"/>
            </w:tcMar>
          </w:tcPr>
          <w:p w:rsidR="008468F1" w:rsidRPr="00C4258C" w:rsidRDefault="008468F1" w:rsidP="00391BEC">
            <w:pPr>
              <w:jc w:val="center"/>
            </w:pPr>
            <w:r>
              <w:t>CONSTITUTIONAL AMENDMENT DEDICATING CERTAIN ASSESSMENTS PAID BY A MUTUAL HOLDING COMPANY</w:t>
            </w:r>
          </w:p>
        </w:tc>
      </w:tr>
      <w:tr w:rsidR="008468F1" w:rsidTr="00391BEC">
        <w:trPr>
          <w:trHeight w:val="461"/>
        </w:trPr>
        <w:tc>
          <w:tcPr>
            <w:tcW w:w="648" w:type="dxa"/>
            <w:tcBorders>
              <w:top w:val="nil"/>
            </w:tcBorders>
          </w:tcPr>
          <w:p w:rsidR="008468F1" w:rsidRDefault="008468F1" w:rsidP="00391BEC"/>
        </w:tc>
        <w:tc>
          <w:tcPr>
            <w:tcW w:w="1080" w:type="dxa"/>
            <w:tcBorders>
              <w:top w:val="nil"/>
            </w:tcBorders>
            <w:vAlign w:val="center"/>
          </w:tcPr>
          <w:p w:rsidR="008468F1" w:rsidRDefault="008468F1" w:rsidP="00391BEC">
            <w:pPr>
              <w:jc w:val="center"/>
              <w:rPr>
                <w:sz w:val="22"/>
                <w:szCs w:val="22"/>
              </w:rPr>
            </w:pPr>
            <w:r w:rsidRPr="00C4258C">
              <w:rPr>
                <w:sz w:val="22"/>
                <w:szCs w:val="22"/>
              </w:rPr>
              <w:t>YES</w:t>
            </w:r>
          </w:p>
          <w:p w:rsidR="008468F1" w:rsidRDefault="008468F1" w:rsidP="00391BEC">
            <w:pPr>
              <w:jc w:val="center"/>
              <w:rPr>
                <w:sz w:val="22"/>
                <w:szCs w:val="22"/>
              </w:rPr>
            </w:pPr>
          </w:p>
          <w:p w:rsidR="008468F1" w:rsidRDefault="008468F1" w:rsidP="00391BEC">
            <w:pPr>
              <w:jc w:val="center"/>
              <w:rPr>
                <w:sz w:val="22"/>
                <w:szCs w:val="22"/>
              </w:rPr>
            </w:pPr>
          </w:p>
          <w:p w:rsidR="008468F1" w:rsidRDefault="008468F1" w:rsidP="00391BEC">
            <w:pPr>
              <w:jc w:val="center"/>
              <w:rPr>
                <w:sz w:val="22"/>
                <w:szCs w:val="22"/>
              </w:rPr>
            </w:pPr>
          </w:p>
          <w:p w:rsidR="008468F1" w:rsidRPr="00C4258C" w:rsidRDefault="008468F1" w:rsidP="00391BEC">
            <w:pPr>
              <w:jc w:val="center"/>
              <w:rPr>
                <w:sz w:val="22"/>
                <w:szCs w:val="22"/>
              </w:rPr>
            </w:pPr>
          </w:p>
        </w:tc>
        <w:tc>
          <w:tcPr>
            <w:tcW w:w="4723" w:type="dxa"/>
            <w:tcBorders>
              <w:top w:val="nil"/>
            </w:tcBorders>
          </w:tcPr>
          <w:p w:rsidR="008468F1" w:rsidRDefault="008468F1" w:rsidP="00391BEC">
            <w:r>
              <w:t xml:space="preserve">     Do you approve amending the State Constitution to dedicate certain assessments paid by a mutual holding company?</w:t>
            </w:r>
          </w:p>
          <w:p w:rsidR="008468F1" w:rsidRDefault="008468F1" w:rsidP="00391BEC">
            <w:r>
              <w:t xml:space="preserve">     Current law requires a health service corporation to pay an assessment to the State if it converts to a mutual holding company.  This amendment requires the State to use the assessment to lower the cost of health insurance provided by that company.</w:t>
            </w:r>
          </w:p>
        </w:tc>
      </w:tr>
      <w:tr w:rsidR="008468F1" w:rsidTr="00391BEC">
        <w:trPr>
          <w:trHeight w:val="461"/>
        </w:trPr>
        <w:tc>
          <w:tcPr>
            <w:tcW w:w="648" w:type="dxa"/>
            <w:tcBorders>
              <w:bottom w:val="nil"/>
            </w:tcBorders>
          </w:tcPr>
          <w:p w:rsidR="008468F1" w:rsidRDefault="008468F1" w:rsidP="00391BEC">
            <w:bookmarkStart w:id="3" w:name="_Hlk60238696"/>
            <w:bookmarkEnd w:id="2"/>
          </w:p>
        </w:tc>
        <w:tc>
          <w:tcPr>
            <w:tcW w:w="1080" w:type="dxa"/>
            <w:tcBorders>
              <w:bottom w:val="nil"/>
            </w:tcBorders>
          </w:tcPr>
          <w:p w:rsidR="008468F1" w:rsidRDefault="008468F1" w:rsidP="00391BEC"/>
        </w:tc>
        <w:tc>
          <w:tcPr>
            <w:tcW w:w="4723" w:type="dxa"/>
            <w:tcBorders>
              <w:bottom w:val="nil"/>
            </w:tcBorders>
            <w:vAlign w:val="center"/>
          </w:tcPr>
          <w:p w:rsidR="008468F1" w:rsidRPr="00C4258C" w:rsidRDefault="008468F1" w:rsidP="008468F1">
            <w:pPr>
              <w:jc w:val="center"/>
            </w:pPr>
            <w:r>
              <w:t>INTERPRETIVE STATEMENT</w:t>
            </w:r>
          </w:p>
        </w:tc>
      </w:tr>
      <w:tr w:rsidR="008468F1" w:rsidTr="00391BEC">
        <w:trPr>
          <w:trHeight w:val="461"/>
        </w:trPr>
        <w:tc>
          <w:tcPr>
            <w:tcW w:w="648" w:type="dxa"/>
            <w:tcBorders>
              <w:top w:val="nil"/>
              <w:bottom w:val="nil"/>
            </w:tcBorders>
          </w:tcPr>
          <w:p w:rsidR="008468F1" w:rsidRDefault="008468F1" w:rsidP="00391BEC"/>
        </w:tc>
        <w:tc>
          <w:tcPr>
            <w:tcW w:w="1080" w:type="dxa"/>
            <w:tcBorders>
              <w:top w:val="nil"/>
              <w:bottom w:val="nil"/>
            </w:tcBorders>
            <w:vAlign w:val="bottom"/>
          </w:tcPr>
          <w:p w:rsidR="008468F1" w:rsidRDefault="008468F1" w:rsidP="00391BEC">
            <w:pPr>
              <w:jc w:val="center"/>
              <w:rPr>
                <w:sz w:val="22"/>
                <w:szCs w:val="22"/>
              </w:rPr>
            </w:pPr>
            <w:r>
              <w:rPr>
                <w:sz w:val="22"/>
                <w:szCs w:val="22"/>
              </w:rPr>
              <w:t>NO</w:t>
            </w:r>
          </w:p>
          <w:p w:rsidR="008468F1" w:rsidRDefault="008468F1" w:rsidP="00391BEC">
            <w:pPr>
              <w:jc w:val="center"/>
              <w:rPr>
                <w:sz w:val="22"/>
                <w:szCs w:val="22"/>
              </w:rPr>
            </w:pPr>
          </w:p>
          <w:p w:rsidR="008468F1" w:rsidRDefault="008468F1" w:rsidP="00391BEC">
            <w:pPr>
              <w:jc w:val="center"/>
              <w:rPr>
                <w:sz w:val="22"/>
                <w:szCs w:val="22"/>
              </w:rPr>
            </w:pPr>
          </w:p>
          <w:p w:rsidR="008468F1" w:rsidRPr="00C4258C" w:rsidRDefault="008468F1" w:rsidP="00391BEC">
            <w:pPr>
              <w:jc w:val="center"/>
              <w:rPr>
                <w:sz w:val="22"/>
                <w:szCs w:val="22"/>
              </w:rPr>
            </w:pPr>
          </w:p>
        </w:tc>
        <w:tc>
          <w:tcPr>
            <w:tcW w:w="4723" w:type="dxa"/>
            <w:tcBorders>
              <w:top w:val="nil"/>
              <w:bottom w:val="nil"/>
            </w:tcBorders>
          </w:tcPr>
          <w:p w:rsidR="008468F1" w:rsidRDefault="008468F1" w:rsidP="00391BEC">
            <w:r>
              <w:t xml:space="preserve">     A health service corporation is a type of health insurer.  Current law permits a health service corporation to reorganize as a mutual holding company.  Current law also requires the company to pay an assessment to the State if it reorganizes.  The company would continue to provide health insurance after the reorganization.</w:t>
            </w:r>
          </w:p>
        </w:tc>
      </w:tr>
      <w:tr w:rsidR="008468F1" w:rsidTr="00391BEC">
        <w:trPr>
          <w:trHeight w:val="461"/>
        </w:trPr>
        <w:tc>
          <w:tcPr>
            <w:tcW w:w="648" w:type="dxa"/>
            <w:tcBorders>
              <w:top w:val="nil"/>
            </w:tcBorders>
          </w:tcPr>
          <w:p w:rsidR="008468F1" w:rsidRDefault="008468F1" w:rsidP="00391BEC"/>
        </w:tc>
        <w:tc>
          <w:tcPr>
            <w:tcW w:w="1080" w:type="dxa"/>
            <w:tcBorders>
              <w:top w:val="nil"/>
            </w:tcBorders>
            <w:vAlign w:val="bottom"/>
          </w:tcPr>
          <w:p w:rsidR="008468F1" w:rsidRDefault="008468F1" w:rsidP="00391BEC">
            <w:pPr>
              <w:rPr>
                <w:sz w:val="22"/>
                <w:szCs w:val="22"/>
              </w:rPr>
            </w:pPr>
          </w:p>
        </w:tc>
        <w:tc>
          <w:tcPr>
            <w:tcW w:w="4723" w:type="dxa"/>
            <w:tcBorders>
              <w:top w:val="nil"/>
            </w:tcBorders>
          </w:tcPr>
          <w:p w:rsidR="008468F1" w:rsidRDefault="008468F1" w:rsidP="00391BEC">
            <w:pPr>
              <w:tabs>
                <w:tab w:val="clear" w:pos="288"/>
                <w:tab w:val="left" w:pos="376"/>
              </w:tabs>
            </w:pPr>
            <w:r>
              <w:t xml:space="preserve">     This constitutional amendment would require that the assessments from the reorganized company be used to reduce the cost of its health insurance.</w:t>
            </w:r>
          </w:p>
        </w:tc>
      </w:tr>
      <w:bookmarkEnd w:id="3"/>
    </w:tbl>
    <w:p w:rsidR="008468F1" w:rsidRDefault="008468F1" w:rsidP="008468F1">
      <w:pPr>
        <w:rPr>
          <w:rStyle w:val="11ptChar"/>
        </w:rPr>
      </w:pPr>
    </w:p>
    <w:p w:rsidR="008468F1" w:rsidRPr="00CE7BD8" w:rsidRDefault="008468F1" w:rsidP="008468F1"/>
    <w:p w:rsidR="008468F1" w:rsidRPr="00AA7880" w:rsidRDefault="008468F1" w:rsidP="008468F1">
      <w:pPr>
        <w:jc w:val="center"/>
      </w:pPr>
      <w:r w:rsidRPr="00D71D68">
        <w:t>STATEMENT</w:t>
      </w:r>
    </w:p>
    <w:p w:rsidR="008468F1" w:rsidRDefault="008468F1" w:rsidP="008468F1"/>
    <w:p w:rsidR="008468F1" w:rsidRDefault="008468F1" w:rsidP="008468F1">
      <w:r>
        <w:tab/>
        <w:t>This constitutional amendment requires revenue generated pursuant to certain assessments of a mutual holding company to be used to reduce health insurance premiums for the company’s policyholders.</w:t>
      </w:r>
    </w:p>
    <w:p w:rsidR="008468F1" w:rsidRDefault="008468F1" w:rsidP="008468F1">
      <w:r>
        <w:tab/>
        <w:t xml:space="preserve">Current law permits a health service corporation, which is a type of health insurer, to reorganize as a mutual holding company.  The mutual holding company would continue to offer health insurance after the reorganization.  Pursuant to the law, the mutual holding company, or any affiliate benefiting from the establishment of a mutual holding company, is to pay to the State an initial assessment of $600 million and 17 annual assessments, not to exceed a total of $650 million.  </w:t>
      </w:r>
    </w:p>
    <w:p w:rsidR="008468F1" w:rsidRDefault="008468F1">
      <w:r>
        <w:tab/>
        <w:t xml:space="preserve">Current law does not specify how the revenue generated by the initial assessment or annual assessments may be used.  This constitutional amendment would require that the assessments from </w:t>
      </w:r>
      <w:r>
        <w:lastRenderedPageBreak/>
        <w:t>the reorganized company be used to reduce the cost of its health insurance to its policyholders.  Horizon Blue Cross Blue Shield of New Jersey is the only health service corporation in the State.</w:t>
      </w:r>
    </w:p>
    <w:sectPr w:rsidR="008468F1" w:rsidSect="00F176A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E81" w:rsidRDefault="00B55E81">
      <w:r>
        <w:separator/>
      </w:r>
    </w:p>
  </w:endnote>
  <w:endnote w:type="continuationSeparator" w:id="0">
    <w:p w:rsidR="00B55E81" w:rsidRDefault="00B55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E81" w:rsidRDefault="00B55E81">
      <w:r>
        <w:separator/>
      </w:r>
    </w:p>
  </w:footnote>
  <w:footnote w:type="continuationSeparator" w:id="0">
    <w:p w:rsidR="00B55E81" w:rsidRDefault="00B55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0A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76A1" w:rsidRDefault="00F176A1" w:rsidP="00F176A1">
    <w:pPr>
      <w:pStyle w:val="bpuHeadSpon"/>
    </w:pPr>
    <w:r w:rsidRPr="00F176A1">
      <w:rPr>
        <w:rStyle w:val="bpuHeadSponChar"/>
      </w:rPr>
      <w:t>SCR152</w:t>
    </w:r>
    <w:r>
      <w:t xml:space="preserve"> THOMPSON</w:t>
    </w:r>
  </w:p>
  <w:p w:rsidR="00F176A1" w:rsidRDefault="00F176A1" w:rsidP="00F176A1">
    <w:pPr>
      <w:pStyle w:val="bpuHeadSpon"/>
    </w:pPr>
    <w:r>
      <w:fldChar w:fldCharType="begin"/>
    </w:r>
    <w:r>
      <w:instrText xml:space="preserve"> PAGE  \* MERGEFORMAT </w:instrText>
    </w:r>
    <w:r>
      <w:fldChar w:fldCharType="separate"/>
    </w:r>
    <w:r w:rsidR="001A0A9F">
      <w:rPr>
        <w:noProof/>
      </w:rPr>
      <w:t>4</w:t>
    </w:r>
    <w:r>
      <w:fldChar w:fldCharType="end"/>
    </w:r>
  </w:p>
  <w:p w:rsidR="00F176A1" w:rsidRDefault="00F176A1" w:rsidP="00F176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76A1" w:rsidRDefault="00F176A1" w:rsidP="00F176A1">
    <w:pPr>
      <w:pStyle w:val="bpuHeadSpon"/>
    </w:pPr>
    <w:r w:rsidRPr="00F176A1">
      <w:rPr>
        <w:rStyle w:val="bpuHeadSponChar"/>
      </w:rPr>
      <w:t>SCR152</w:t>
    </w:r>
    <w:r>
      <w:t xml:space="preserve"> THOMPSON</w:t>
    </w:r>
  </w:p>
  <w:p w:rsidR="00F176A1" w:rsidRDefault="00F176A1" w:rsidP="00F176A1">
    <w:pPr>
      <w:pStyle w:val="bpuHeadSpon"/>
    </w:pPr>
    <w:r>
      <w:fldChar w:fldCharType="begin"/>
    </w:r>
    <w:r>
      <w:instrText xml:space="preserve"> PAGE  \* MERGEFORMAT </w:instrText>
    </w:r>
    <w:r>
      <w:fldChar w:fldCharType="separate"/>
    </w:r>
    <w:r w:rsidR="001A0A9F">
      <w:rPr>
        <w:noProof/>
      </w:rPr>
      <w:t>2</w:t>
    </w:r>
    <w:r>
      <w:fldChar w:fldCharType="end"/>
    </w:r>
  </w:p>
  <w:p w:rsidR="00F176A1" w:rsidRDefault="00F176A1" w:rsidP="00F176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E8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0A9F"/>
    <w:rsid w:val="001A161A"/>
    <w:rsid w:val="001A3B79"/>
    <w:rsid w:val="001A66B6"/>
    <w:rsid w:val="001B4716"/>
    <w:rsid w:val="001B4EA4"/>
    <w:rsid w:val="001B63C6"/>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2853"/>
    <w:rsid w:val="002A1029"/>
    <w:rsid w:val="002A3A1A"/>
    <w:rsid w:val="002A4692"/>
    <w:rsid w:val="002A51BA"/>
    <w:rsid w:val="002B2E26"/>
    <w:rsid w:val="002B3FE6"/>
    <w:rsid w:val="002C2D81"/>
    <w:rsid w:val="002C461E"/>
    <w:rsid w:val="002C6CEC"/>
    <w:rsid w:val="002E09CE"/>
    <w:rsid w:val="002E42D3"/>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8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4B30"/>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C9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BDD"/>
    <w:rsid w:val="00AF0DB9"/>
    <w:rsid w:val="00AF1A8C"/>
    <w:rsid w:val="00B0116D"/>
    <w:rsid w:val="00B01173"/>
    <w:rsid w:val="00B02F35"/>
    <w:rsid w:val="00B05A3C"/>
    <w:rsid w:val="00B07100"/>
    <w:rsid w:val="00B1138C"/>
    <w:rsid w:val="00B2574A"/>
    <w:rsid w:val="00B35D8A"/>
    <w:rsid w:val="00B45B34"/>
    <w:rsid w:val="00B55E8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A09"/>
    <w:rsid w:val="00E7144F"/>
    <w:rsid w:val="00E73D74"/>
    <w:rsid w:val="00E76822"/>
    <w:rsid w:val="00E76A79"/>
    <w:rsid w:val="00E80692"/>
    <w:rsid w:val="00E80C24"/>
    <w:rsid w:val="00E93836"/>
    <w:rsid w:val="00EA7C16"/>
    <w:rsid w:val="00EC5281"/>
    <w:rsid w:val="00EC791D"/>
    <w:rsid w:val="00EC7CA6"/>
    <w:rsid w:val="00ED3C5D"/>
    <w:rsid w:val="00ED4553"/>
    <w:rsid w:val="00F00D08"/>
    <w:rsid w:val="00F1350D"/>
    <w:rsid w:val="00F15583"/>
    <w:rsid w:val="00F176A1"/>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649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594DCE-8077-4C8C-948A-E0FA738DC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17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F0392-5F66-400C-A1E7-B55602367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760</Words>
  <Characters>3990</Characters>
  <Application>Microsoft Office Word</Application>
  <DocSecurity>0</DocSecurity>
  <Lines>141</Lines>
  <Paragraphs>36</Paragraphs>
  <ScaleCrop>false</ScaleCrop>
  <HeadingPairs>
    <vt:vector size="2" baseType="variant">
      <vt:variant>
        <vt:lpstr>Title</vt:lpstr>
      </vt:variant>
      <vt:variant>
        <vt:i4>1</vt:i4>
      </vt:variant>
    </vt:vector>
  </HeadingPairs>
  <TitlesOfParts>
    <vt:vector size="1" baseType="lpstr">
      <vt:lpstr>SCR152</vt:lpstr>
    </vt:vector>
  </TitlesOfParts>
  <Manager>R229</Manager>
  <Company>NJ Office of Legislative Services</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SCR152</dc:title>
  <dc:subject>Reintro ACR207 of 20/21</dc:subject>
  <dc:creator>Senator  THOMPSON</dc:creator>
  <cp:keywords>SCR152|4|CL |307|0|307|F|0|</cp:keywords>
  <dc:description>INTRODUCED JUNE 1, 2021</dc:description>
  <cp:lastModifiedBy>Bell, Careema</cp:lastModifiedBy>
  <cp:revision>2</cp:revision>
  <cp:lastPrinted>2005-10-12T19:02:00Z</cp:lastPrinted>
  <dcterms:created xsi:type="dcterms:W3CDTF">2021-06-01T22:14:00Z</dcterms:created>
  <dcterms:modified xsi:type="dcterms:W3CDTF">2021-06-01T22:14:00Z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