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4034F"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4034F" w:rsidP="00ED5E27">
      <w:pPr>
        <w:pStyle w:val="TopofPage1"/>
        <w:rPr>
          <w:b/>
          <w:sz w:val="36"/>
          <w:szCs w:val="36"/>
        </w:rPr>
      </w:pPr>
      <w:r>
        <w:rPr>
          <w:b/>
          <w:sz w:val="36"/>
          <w:szCs w:val="36"/>
        </w:rPr>
        <w:t>SENATE JOINT RESOLUTION</w:t>
      </w:r>
      <w:r w:rsidR="00822E2E" w:rsidRPr="00ED5E27">
        <w:rPr>
          <w:b/>
          <w:sz w:val="36"/>
          <w:szCs w:val="36"/>
        </w:rPr>
        <w:t xml:space="preserve"> </w:t>
      </w:r>
      <w:r w:rsidR="00243505" w:rsidRPr="00ED5E27">
        <w:rPr>
          <w:b/>
          <w:sz w:val="36"/>
          <w:szCs w:val="36"/>
        </w:rPr>
        <w:t xml:space="preserve">No. </w:t>
      </w:r>
      <w:r>
        <w:rPr>
          <w:b/>
          <w:sz w:val="36"/>
          <w:szCs w:val="36"/>
        </w:rPr>
        <w:t>126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4034F">
        <w:rPr>
          <w:caps/>
          <w:szCs w:val="24"/>
        </w:rPr>
        <w:t>NOVEMBER 15, 2021</w:t>
      </w:r>
    </w:p>
    <w:p w:rsidR="004144CF" w:rsidRDefault="004144CF" w:rsidP="0083060A"/>
    <w:p w:rsidR="0066107F" w:rsidRDefault="0066107F" w:rsidP="0083060A">
      <w:r>
        <w:tab/>
        <w:t>The Senate Law and Public Safety Committee reports favorably Senate Joint Resolution No. 126.</w:t>
      </w:r>
    </w:p>
    <w:p w:rsidR="0090119A" w:rsidRPr="0090119A" w:rsidRDefault="0090119A" w:rsidP="0090119A">
      <w:r>
        <w:tab/>
        <w:t>As reported by the committee, t</w:t>
      </w:r>
      <w:r w:rsidRPr="0090119A">
        <w:t>his joint resolution designates the month of October as “Cyber Security Awareness Month” in New Jersey to educate the citizens of the State on the risks of the Internet and the importance of being safe and responsible cyberspace users. The resolution also requires the Governor to issue a proclamation calling on public officials and citizens of New Jersey to observe October as “Cyber Security Awareness Month.”</w:t>
      </w:r>
    </w:p>
    <w:p w:rsidR="00655CA3" w:rsidRDefault="0090119A" w:rsidP="0090119A">
      <w:r w:rsidRPr="0090119A">
        <w:tab/>
        <w:t xml:space="preserve">Access to cyberspace has become a vital resource in our society, allowing the residents of New Jersey to better connect with family and friends, </w:t>
      </w:r>
      <w:r w:rsidR="005C7A60">
        <w:t xml:space="preserve">remotely </w:t>
      </w:r>
      <w:r w:rsidRPr="0090119A">
        <w:t xml:space="preserve">complete business transactions, work more efficiently, achieve educational goals, and connect to digital resources and services. Although access to cyberspace provides many benefits, there </w:t>
      </w:r>
      <w:r w:rsidR="005C7A60">
        <w:t xml:space="preserve">also </w:t>
      </w:r>
      <w:r w:rsidRPr="0090119A">
        <w:t xml:space="preserve">are potential risks to our confidential information, personal privacy, and personal safety. </w:t>
      </w:r>
      <w:r w:rsidR="005C7A60">
        <w:t xml:space="preserve"> </w:t>
      </w:r>
      <w:r w:rsidRPr="0090119A">
        <w:t xml:space="preserve">This resolution </w:t>
      </w:r>
      <w:r w:rsidR="005C7A60">
        <w:t xml:space="preserve">promotes educating the citizens of this State on how </w:t>
      </w:r>
      <w:r w:rsidR="005C7A60" w:rsidRPr="0090119A">
        <w:t xml:space="preserve">to create a </w:t>
      </w:r>
      <w:r w:rsidR="005C7A60">
        <w:t xml:space="preserve">safe </w:t>
      </w:r>
      <w:r w:rsidR="005C7A60" w:rsidRPr="0090119A">
        <w:t>digital commun</w:t>
      </w:r>
      <w:r w:rsidR="005C7A60">
        <w:t xml:space="preserve">ity and calls for activities and programs to increase awareness of this issue.  </w:t>
      </w:r>
    </w:p>
    <w:p w:rsidR="004B2ABF" w:rsidRDefault="00113EB1" w:rsidP="004A73DF">
      <w:r>
        <w:tab/>
        <w:t>As reported by the committee, Senate Joint Resolution No. 126 is identical to Assembly Joint Resolution No. 153</w:t>
      </w:r>
      <w:r w:rsidR="005C7A60">
        <w:t>,</w:t>
      </w:r>
      <w:r>
        <w:t xml:space="preserve"> which also was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034F" w:rsidRDefault="0054034F">
      <w:r>
        <w:separator/>
      </w:r>
    </w:p>
  </w:endnote>
  <w:endnote w:type="continuationSeparator" w:id="0">
    <w:p w:rsidR="0054034F" w:rsidRDefault="00540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034F" w:rsidRDefault="0054034F">
      <w:r>
        <w:separator/>
      </w:r>
    </w:p>
  </w:footnote>
  <w:footnote w:type="continuationSeparator" w:id="0">
    <w:p w:rsidR="0054034F" w:rsidRDefault="005403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A73DF" w:rsidP="004A73DF">
    <w:pPr>
      <w:pStyle w:val="HeaderPage2"/>
      <w:jc w:val="center"/>
    </w:pPr>
    <w:r>
      <w:fldChar w:fldCharType="begin"/>
    </w:r>
    <w:r>
      <w:instrText xml:space="preserve"> PAGE  \* MERGEFORMAT </w:instrText>
    </w:r>
    <w:r>
      <w:fldChar w:fldCharType="separate"/>
    </w:r>
    <w:r>
      <w:rPr>
        <w:noProof/>
      </w:rPr>
      <w:t>2</w:t>
    </w:r>
    <w:r>
      <w:fldChar w:fldCharType="end"/>
    </w:r>
  </w:p>
  <w:p w:rsidR="004A73DF" w:rsidRDefault="004A73DF" w:rsidP="004A73D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34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5C95"/>
    <w:rsid w:val="000E670C"/>
    <w:rsid w:val="000F404B"/>
    <w:rsid w:val="000F4668"/>
    <w:rsid w:val="001020AD"/>
    <w:rsid w:val="00104F41"/>
    <w:rsid w:val="00105C93"/>
    <w:rsid w:val="0010728F"/>
    <w:rsid w:val="00113EB1"/>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3DF"/>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034F"/>
    <w:rsid w:val="00550947"/>
    <w:rsid w:val="005644EB"/>
    <w:rsid w:val="005722B9"/>
    <w:rsid w:val="00581591"/>
    <w:rsid w:val="005877B1"/>
    <w:rsid w:val="0059234A"/>
    <w:rsid w:val="005A10AB"/>
    <w:rsid w:val="005A5CB6"/>
    <w:rsid w:val="005B0C35"/>
    <w:rsid w:val="005C1CB5"/>
    <w:rsid w:val="005C2E96"/>
    <w:rsid w:val="005C51A8"/>
    <w:rsid w:val="005C7A60"/>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07F"/>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6500"/>
    <w:rsid w:val="007D7580"/>
    <w:rsid w:val="007E1834"/>
    <w:rsid w:val="007E2BE9"/>
    <w:rsid w:val="007E3B0B"/>
    <w:rsid w:val="007E64E2"/>
    <w:rsid w:val="007E6979"/>
    <w:rsid w:val="007E7FB5"/>
    <w:rsid w:val="00811B32"/>
    <w:rsid w:val="008145ED"/>
    <w:rsid w:val="00817204"/>
    <w:rsid w:val="00820257"/>
    <w:rsid w:val="00821D60"/>
    <w:rsid w:val="00822E2E"/>
    <w:rsid w:val="008260F2"/>
    <w:rsid w:val="0083060A"/>
    <w:rsid w:val="00841155"/>
    <w:rsid w:val="0084675B"/>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2C44"/>
    <w:rsid w:val="008D5F29"/>
    <w:rsid w:val="008E4311"/>
    <w:rsid w:val="0090119A"/>
    <w:rsid w:val="00906674"/>
    <w:rsid w:val="00912150"/>
    <w:rsid w:val="00913C8C"/>
    <w:rsid w:val="009154B2"/>
    <w:rsid w:val="00921007"/>
    <w:rsid w:val="0092127F"/>
    <w:rsid w:val="009221EC"/>
    <w:rsid w:val="00925B67"/>
    <w:rsid w:val="00932959"/>
    <w:rsid w:val="009341ED"/>
    <w:rsid w:val="00937F0A"/>
    <w:rsid w:val="00941936"/>
    <w:rsid w:val="00945669"/>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615C"/>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1678"/>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4526"/>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012EC21C-1AD7-4E41-91F2-630C3263C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610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1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225</Words>
  <Characters>1229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SJR126 SLP Staement 11/15/21</vt:lpstr>
    </vt:vector>
  </TitlesOfParts>
  <Manager>R230</Manager>
  <Company>NJ OLS DMU</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SJR126 SLP Staement 11/15/21</dc:title>
  <dc:subject/>
  <dc:creator>Senate SLP</dc:creator>
  <cp:keywords>SJR126|1|LP |268|0|0|!||</cp:keywords>
  <dc:description/>
  <cp:lastModifiedBy>Bektas, Brenda</cp:lastModifiedBy>
  <cp:revision>2</cp:revision>
  <cp:lastPrinted>2021-11-12T15:58:00Z</cp:lastPrinted>
  <dcterms:created xsi:type="dcterms:W3CDTF">2021-11-16T19:12:00Z</dcterms:created>
  <dcterms:modified xsi:type="dcterms:W3CDTF">2021-11-16T19:12:00Z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