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350F" w:rsidRDefault="0037350F" w:rsidP="0037350F">
      <w:pPr>
        <w:pStyle w:val="bpuBill"/>
      </w:pPr>
      <w:bookmarkStart w:id="0" w:name="bpuFrontPg"/>
      <w:bookmarkStart w:id="1" w:name="_GoBack"/>
      <w:bookmarkEnd w:id="0"/>
      <w:bookmarkEnd w:id="1"/>
      <w:r>
        <w:t xml:space="preserve">SENATE JOINT RESOLUTION </w:t>
      </w:r>
    </w:p>
    <w:p w:rsidR="0037350F" w:rsidRDefault="0037350F" w:rsidP="0037350F">
      <w:pPr>
        <w:pStyle w:val="bpuBill"/>
      </w:pPr>
      <w:r>
        <w:t xml:space="preserve">No. 95 </w:t>
      </w:r>
    </w:p>
    <w:p w:rsidR="0037350F" w:rsidRPr="009D38FF" w:rsidRDefault="0037350F" w:rsidP="0037350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434186" r:id="rId7"/>
        </w:object>
      </w:r>
    </w:p>
    <w:p w:rsidR="0037350F" w:rsidRDefault="0037350F" w:rsidP="0037350F">
      <w:pPr>
        <w:pStyle w:val="bpuState"/>
      </w:pPr>
      <w:r>
        <w:t>STATE OF NEW JERSEY</w:t>
      </w:r>
    </w:p>
    <w:p w:rsidR="0037350F" w:rsidRDefault="0037350F" w:rsidP="0037350F">
      <w:pPr>
        <w:pStyle w:val="bpuLegislature"/>
      </w:pPr>
      <w:r>
        <w:t>219th LEGISLATURE</w:t>
      </w:r>
    </w:p>
    <w:p w:rsidR="0037350F" w:rsidRDefault="0037350F" w:rsidP="0037350F">
      <w:pPr>
        <w:pStyle w:val="bpuWpGraphic"/>
      </w:pPr>
      <w:r>
        <w:object w:dxaOrig="8985" w:dyaOrig="255">
          <v:shape id="_x0000_i1026" type="#_x0000_t75" style="width:6in;height:12pt" o:ole="">
            <v:imagedata r:id="rId6" o:title=""/>
          </v:shape>
          <o:OLEObject Type="Embed" ProgID="WPWin6.1" ShapeID="_x0000_i1026" DrawAspect="Content" ObjectID="_1673434187" r:id="rId8"/>
        </w:object>
      </w:r>
      <w:r>
        <w:t xml:space="preserve">  </w:t>
      </w:r>
    </w:p>
    <w:p w:rsidR="0037350F" w:rsidRDefault="0037350F" w:rsidP="0037350F">
      <w:pPr>
        <w:pStyle w:val="bpuIntro"/>
      </w:pPr>
      <w:r>
        <w:t>INTRODUCED SEPTEMBER 17, 2020</w:t>
      </w:r>
    </w:p>
    <w:p w:rsidR="0037350F" w:rsidRDefault="0037350F" w:rsidP="0037350F">
      <w:pPr>
        <w:pStyle w:val="bpuIntro"/>
      </w:pPr>
    </w:p>
    <w:p w:rsidR="0037350F" w:rsidRDefault="0037350F" w:rsidP="0037350F">
      <w:pPr>
        <w:pStyle w:val="bpuIntro"/>
        <w:sectPr w:rsidR="0037350F" w:rsidSect="0079300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7350F" w:rsidRDefault="0037350F" w:rsidP="0037350F">
      <w:pPr>
        <w:pStyle w:val="bpuIntro"/>
      </w:pPr>
    </w:p>
    <w:p w:rsidR="0037350F" w:rsidRDefault="0037350F" w:rsidP="0037350F">
      <w:pPr>
        <w:pStyle w:val="bpuSponsor"/>
      </w:pPr>
      <w:r>
        <w:t>Sponsored by:</w:t>
      </w:r>
    </w:p>
    <w:p w:rsidR="0037350F" w:rsidRDefault="0037350F" w:rsidP="0037350F">
      <w:pPr>
        <w:pStyle w:val="bpuSponsor"/>
      </w:pPr>
      <w:r>
        <w:t>Senator  JOSEPH A. LAGANA</w:t>
      </w:r>
    </w:p>
    <w:p w:rsidR="0037350F" w:rsidRDefault="0037350F" w:rsidP="0037350F">
      <w:pPr>
        <w:pStyle w:val="bpuSponsor"/>
      </w:pPr>
      <w:r>
        <w:t>District 38 (Bergen and Passaic)</w:t>
      </w:r>
    </w:p>
    <w:p w:rsidR="0037350F" w:rsidRDefault="00905980" w:rsidP="00905980">
      <w:pPr>
        <w:pStyle w:val="bpuSponsor"/>
      </w:pPr>
      <w:r>
        <w:t>Senator  DAWN MARIE ADDIEGO</w:t>
      </w:r>
    </w:p>
    <w:p w:rsidR="00905980" w:rsidRDefault="00905980" w:rsidP="00905980">
      <w:pPr>
        <w:pStyle w:val="bpuSponsor"/>
      </w:pPr>
      <w:r>
        <w:t>District 8 (Atlantic, Burlington and Camden)</w:t>
      </w:r>
    </w:p>
    <w:p w:rsidR="00905980" w:rsidRPr="00905980" w:rsidRDefault="00905980" w:rsidP="00905980">
      <w:pPr>
        <w:pStyle w:val="bpuSponsor"/>
      </w:pPr>
    </w:p>
    <w:p w:rsidR="0037350F" w:rsidRDefault="00793008" w:rsidP="00793008">
      <w:pPr>
        <w:pStyle w:val="bpuSponsor"/>
      </w:pPr>
      <w:r>
        <w:t>Co-Sponsored by:</w:t>
      </w:r>
    </w:p>
    <w:p w:rsidR="00793008" w:rsidRDefault="00793008" w:rsidP="00793008">
      <w:pPr>
        <w:pStyle w:val="bpuSponsor"/>
      </w:pPr>
      <w:r w:rsidRPr="00793008">
        <w:t xml:space="preserve">Senator </w:t>
      </w:r>
      <w:proofErr w:type="spellStart"/>
      <w:r w:rsidRPr="00793008">
        <w:t>T.Kean</w:t>
      </w:r>
      <w:proofErr w:type="spellEnd"/>
    </w:p>
    <w:p w:rsidR="00793008" w:rsidRDefault="00793008" w:rsidP="00793008"/>
    <w:p w:rsidR="00793008" w:rsidRPr="00793008" w:rsidRDefault="00793008" w:rsidP="00793008"/>
    <w:p w:rsidR="0037350F" w:rsidRDefault="0037350F" w:rsidP="0037350F">
      <w:pPr>
        <w:pStyle w:val="bpuSponsor"/>
      </w:pPr>
    </w:p>
    <w:p w:rsidR="0037350F" w:rsidRDefault="0037350F" w:rsidP="0037350F">
      <w:pPr>
        <w:pStyle w:val="bpuSponsor"/>
      </w:pPr>
    </w:p>
    <w:p w:rsidR="0037350F" w:rsidRDefault="0037350F" w:rsidP="0037350F">
      <w:pPr>
        <w:pStyle w:val="bpuSponsor"/>
      </w:pPr>
      <w:r>
        <w:t>SYNOPSIS</w:t>
      </w:r>
    </w:p>
    <w:p w:rsidR="0037350F" w:rsidRDefault="0037350F" w:rsidP="0037350F">
      <w:pPr>
        <w:pStyle w:val="bpuNormText"/>
      </w:pPr>
      <w:r>
        <w:tab/>
        <w:t>Designates January 30 of each year as Fred Korematsu Day of Civil Liberti</w:t>
      </w:r>
      <w:r w:rsidR="00603CEC">
        <w:t>es and the Constitution in NJ.</w:t>
      </w:r>
    </w:p>
    <w:p w:rsidR="0037350F" w:rsidRDefault="0037350F" w:rsidP="0037350F">
      <w:pPr>
        <w:pStyle w:val="bpuNormText"/>
      </w:pPr>
    </w:p>
    <w:p w:rsidR="0037350F" w:rsidRDefault="0037350F" w:rsidP="0037350F">
      <w:pPr>
        <w:pStyle w:val="bpuSponsor"/>
      </w:pPr>
      <w:r>
        <w:t xml:space="preserve">CURRENT VERSION OF TEXT </w:t>
      </w:r>
    </w:p>
    <w:p w:rsidR="0037350F" w:rsidRDefault="0037350F" w:rsidP="0037350F">
      <w:pPr>
        <w:pStyle w:val="bpuNormText"/>
      </w:pPr>
      <w:r>
        <w:tab/>
        <w:t>As introduced.</w:t>
      </w:r>
    </w:p>
    <w:p w:rsidR="0037350F" w:rsidRDefault="0037350F" w:rsidP="0037350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7350F" w:rsidRDefault="0037350F" w:rsidP="008916EC">
      <w:pPr>
        <w:pStyle w:val="FronterPage"/>
        <w:tabs>
          <w:tab w:val="clear" w:pos="720"/>
          <w:tab w:val="clear" w:pos="1440"/>
          <w:tab w:val="clear" w:pos="2160"/>
          <w:tab w:val="clear" w:pos="2880"/>
          <w:tab w:val="clear" w:pos="3600"/>
          <w:tab w:val="clear" w:pos="4320"/>
          <w:tab w:val="clear" w:pos="5040"/>
        </w:tabs>
        <w:sectPr w:rsidR="0037350F" w:rsidSect="0037350F">
          <w:type w:val="continuous"/>
          <w:pgSz w:w="12240" w:h="20160" w:code="5"/>
          <w:pgMar w:top="1440" w:right="2275" w:bottom="1440" w:left="2275" w:header="72" w:footer="720" w:gutter="0"/>
          <w:pgNumType w:start="1"/>
          <w:cols w:space="720"/>
          <w:docGrid w:linePitch="360"/>
        </w:sectPr>
      </w:pPr>
    </w:p>
    <w:p w:rsidR="00686AEB" w:rsidRPr="00677316" w:rsidRDefault="0023582A"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AB6863">
        <w:rPr>
          <w:rStyle w:val="HangingAnActChar"/>
        </w:rPr>
        <w:t>designating January 30 of each year as Fred Korematsu Day of Civil Liberties and the Constitution in New Jersey.</w:t>
      </w:r>
    </w:p>
    <w:p w:rsidR="000B1054" w:rsidRDefault="000B1054" w:rsidP="000B1054"/>
    <w:p w:rsidR="00AB6863" w:rsidRDefault="00AB6863" w:rsidP="00AB6863">
      <w:pPr>
        <w:pStyle w:val="IndentHang"/>
      </w:pPr>
      <w:r w:rsidRPr="00391B81">
        <w:rPr>
          <w:b/>
          <w:bCs/>
          <w:smallCaps/>
        </w:rPr>
        <w:t>Whereas,</w:t>
      </w:r>
      <w:r w:rsidRPr="001C43C8">
        <w:t xml:space="preserve"> </w:t>
      </w:r>
      <w:r>
        <w:t>Fred Korematsu was born on January 30, 1919, in Oakland, California to Japanese immigrants; and</w:t>
      </w:r>
    </w:p>
    <w:p w:rsidR="00AB6863" w:rsidRDefault="00AB6863" w:rsidP="00AB6863">
      <w:pPr>
        <w:pStyle w:val="IndentHang"/>
      </w:pPr>
      <w:r w:rsidRPr="00391B81">
        <w:rPr>
          <w:b/>
          <w:bCs/>
          <w:smallCaps/>
        </w:rPr>
        <w:t>Whereas,</w:t>
      </w:r>
      <w:r w:rsidRPr="001C43C8">
        <w:t xml:space="preserve"> </w:t>
      </w:r>
      <w:r>
        <w:t>Fred Korematsu was denied eligibility twice to serve in the United States military because his selective service classification was changed to enemy alien following the Japanese surprise attack on Pearl Harbor during World War II, even though Fred Korematsu was a United States citizen; and</w:t>
      </w:r>
    </w:p>
    <w:p w:rsidR="00AB6863" w:rsidRDefault="00AB6863" w:rsidP="00AB6863">
      <w:pPr>
        <w:pStyle w:val="IndentHang"/>
      </w:pPr>
      <w:r w:rsidRPr="00391B81">
        <w:rPr>
          <w:b/>
          <w:bCs/>
          <w:smallCaps/>
        </w:rPr>
        <w:t>Whereas,</w:t>
      </w:r>
      <w:r w:rsidRPr="001C43C8">
        <w:t xml:space="preserve"> </w:t>
      </w:r>
      <w:r>
        <w:t>After Fred Korematsu’s rejection from the United States military, he attended the Master School of Welding and worked as a shipyard welder in Oakland, California until his employment was terminated due to his Japanese ancestry; and</w:t>
      </w:r>
    </w:p>
    <w:p w:rsidR="00AB6863" w:rsidRDefault="00AB6863" w:rsidP="00AB6863">
      <w:pPr>
        <w:pStyle w:val="IndentHang"/>
      </w:pPr>
      <w:r w:rsidRPr="00391B81">
        <w:rPr>
          <w:b/>
          <w:bCs/>
          <w:smallCaps/>
        </w:rPr>
        <w:t>Whereas,</w:t>
      </w:r>
      <w:r>
        <w:t xml:space="preserve"> In an attempt to address the nation’s wartime fear of a subsequent attack by Japan, President Franklin D. Roosevelt issued Executive Order 9066, which empowered the United States’ Secretary of War to establish designated military areas for the evacuation of people viewed as security threats; and</w:t>
      </w:r>
    </w:p>
    <w:p w:rsidR="00AB6863" w:rsidRDefault="00AB6863" w:rsidP="00AB6863">
      <w:pPr>
        <w:pStyle w:val="IndentHang"/>
      </w:pPr>
      <w:r w:rsidRPr="00391B81">
        <w:rPr>
          <w:b/>
          <w:bCs/>
          <w:smallCaps/>
        </w:rPr>
        <w:t>Whereas,</w:t>
      </w:r>
      <w:r w:rsidRPr="001C43C8">
        <w:t xml:space="preserve"> </w:t>
      </w:r>
      <w:r>
        <w:t>In 1942, President Franklin D. Roosevelt authorized Civilian Exclusion Order No. 34 which imposed strict curfew regulations and required 120,000 permanent residents and American citizens of Japanese descent to forcibly leave their homes to be imprisoned in American incarceration camps; and</w:t>
      </w:r>
    </w:p>
    <w:p w:rsidR="00AB6863" w:rsidRPr="007E3C7D" w:rsidRDefault="00AB6863" w:rsidP="00AB6863">
      <w:pPr>
        <w:pStyle w:val="IndentHang"/>
      </w:pPr>
      <w:r w:rsidRPr="00391B81">
        <w:rPr>
          <w:b/>
          <w:bCs/>
          <w:smallCaps/>
        </w:rPr>
        <w:t>Whereas,</w:t>
      </w:r>
      <w:r>
        <w:t xml:space="preserve"> Fred Korematsu refused to comply with Civilian Exclusion Order No. 34 because he believed the order violated the basic freedoms guaranteed to him by the United States Constitution; and</w:t>
      </w:r>
    </w:p>
    <w:p w:rsidR="00AB6863" w:rsidRDefault="00AB6863" w:rsidP="00AB6863">
      <w:pPr>
        <w:pStyle w:val="IndentHang"/>
      </w:pPr>
      <w:r w:rsidRPr="00391B81">
        <w:rPr>
          <w:b/>
          <w:bCs/>
          <w:smallCaps/>
        </w:rPr>
        <w:t>Whereas,</w:t>
      </w:r>
      <w:r w:rsidRPr="001C43C8">
        <w:t xml:space="preserve"> </w:t>
      </w:r>
      <w:r>
        <w:t xml:space="preserve">On May 30, 1942, Fred Korematsu was arrested and found guilty of violating Civilian Exclusion Order No. 34; a charge which he appealed to the United States Supreme Court; and </w:t>
      </w:r>
    </w:p>
    <w:p w:rsidR="00AB6863" w:rsidRDefault="00AB6863" w:rsidP="00AB6863">
      <w:pPr>
        <w:pStyle w:val="IndentHang"/>
      </w:pPr>
      <w:r w:rsidRPr="00391B81">
        <w:rPr>
          <w:b/>
          <w:bCs/>
          <w:smallCaps/>
        </w:rPr>
        <w:t>Whereas,</w:t>
      </w:r>
      <w:r w:rsidRPr="001C43C8">
        <w:t xml:space="preserve"> </w:t>
      </w:r>
      <w:r>
        <w:t>In 1944, the Supreme Court, upheld the conviction of Fred Korematsu, by a vote of six to three, claiming that his incarceration was justified and not caused by racism; and</w:t>
      </w:r>
    </w:p>
    <w:p w:rsidR="00AB6863" w:rsidRPr="001C43C8" w:rsidRDefault="00AB6863" w:rsidP="00AB6863">
      <w:pPr>
        <w:pStyle w:val="IndentHang"/>
      </w:pPr>
      <w:r w:rsidRPr="00391B81">
        <w:rPr>
          <w:b/>
          <w:bCs/>
          <w:smallCaps/>
        </w:rPr>
        <w:t>Whereas,</w:t>
      </w:r>
      <w:r w:rsidRPr="001C43C8">
        <w:t xml:space="preserve"> </w:t>
      </w:r>
      <w:r>
        <w:t>Following World War II and the release of all Japanese-Americans from incarceration camps, Fred Korematsu attempted to resume an ordinary American life, but the conviction hampered his ability to gain employment; and</w:t>
      </w:r>
    </w:p>
    <w:p w:rsidR="00AB6863" w:rsidRPr="001C43C8" w:rsidRDefault="00AB6863" w:rsidP="00AB6863">
      <w:pPr>
        <w:pStyle w:val="IndentHang"/>
      </w:pPr>
      <w:r w:rsidRPr="00391B81">
        <w:rPr>
          <w:b/>
          <w:bCs/>
          <w:smallCaps/>
        </w:rPr>
        <w:t>Whereas,</w:t>
      </w:r>
      <w:r w:rsidRPr="001C43C8">
        <w:t xml:space="preserve"> </w:t>
      </w:r>
      <w:r>
        <w:t>In 1982, with newly discovered government intelligence reports absolving Japanese-Americans of any wrongdoing during World War II, Fred Korematsu petitioned to have the conviction overturned; and</w:t>
      </w:r>
    </w:p>
    <w:p w:rsidR="00AB6863" w:rsidRDefault="00AB6863" w:rsidP="00AB6863">
      <w:pPr>
        <w:pStyle w:val="IndentHang"/>
      </w:pPr>
      <w:r w:rsidRPr="00391B81">
        <w:rPr>
          <w:b/>
          <w:bCs/>
          <w:smallCaps/>
        </w:rPr>
        <w:t>Whereas,</w:t>
      </w:r>
      <w:r w:rsidRPr="001C43C8">
        <w:t xml:space="preserve"> </w:t>
      </w:r>
      <w:r>
        <w:t>Fred Korematsu’s conviction was overturned in 1983; a decision that influenced Congress’ passage of the “Civil Liberties Act of 1988”, which recognized that a grave injustice was done by the forced relocation and incarceration of Japanese-American citizens during World War II; and</w:t>
      </w:r>
    </w:p>
    <w:p w:rsidR="00AB6863" w:rsidRPr="001C43C8" w:rsidRDefault="00AB6863" w:rsidP="00AB6863">
      <w:pPr>
        <w:pStyle w:val="IndentHang"/>
      </w:pPr>
      <w:r w:rsidRPr="00391B81">
        <w:rPr>
          <w:b/>
          <w:bCs/>
          <w:smallCaps/>
        </w:rPr>
        <w:lastRenderedPageBreak/>
        <w:t>Whereas,</w:t>
      </w:r>
      <w:r w:rsidRPr="001C43C8">
        <w:t xml:space="preserve"> </w:t>
      </w:r>
      <w:r>
        <w:t>In 1998, Fred Korematsu was awarded the Presidential Medal of Freedom, the nation’s highest civilian honor, from President Bill Clinton; and</w:t>
      </w:r>
    </w:p>
    <w:p w:rsidR="00AB6863" w:rsidRPr="001C43C8" w:rsidRDefault="00AB6863" w:rsidP="00AB6863">
      <w:pPr>
        <w:pStyle w:val="IndentHang"/>
      </w:pPr>
      <w:r w:rsidRPr="00391B81">
        <w:rPr>
          <w:b/>
          <w:bCs/>
          <w:smallCaps/>
        </w:rPr>
        <w:t>Whereas,</w:t>
      </w:r>
      <w:r w:rsidRPr="001C43C8">
        <w:t xml:space="preserve"> </w:t>
      </w:r>
      <w:r>
        <w:t xml:space="preserve">Until his death in 2005, Fred Korematsu continued to advocate for civil liberties and justice by speaking out against racial discrimination at various colleges, law schools, and other organizations; now, therefore, </w:t>
      </w:r>
    </w:p>
    <w:p w:rsidR="00AB6863" w:rsidRPr="00D71D68" w:rsidRDefault="00AB6863" w:rsidP="000B1054"/>
    <w:p w:rsidR="00686AEB" w:rsidRPr="00AA7880" w:rsidRDefault="00686AEB" w:rsidP="00686AEB">
      <w:r>
        <w:tab/>
      </w:r>
      <w:r w:rsidR="0023582A">
        <w:rPr>
          <w:rStyle w:val="BillHeading2"/>
        </w:rPr>
        <w:t>Be It Resolved</w:t>
      </w:r>
      <w:r>
        <w:rPr>
          <w:rStyle w:val="BillHeading2"/>
        </w:rPr>
        <w:t xml:space="preserve"> </w:t>
      </w:r>
      <w:r w:rsidR="0023582A">
        <w:rPr>
          <w:rStyle w:val="BillLanguage"/>
        </w:rPr>
        <w:t>by the Senate and General Assembly of the State of New Jersey:</w:t>
      </w:r>
    </w:p>
    <w:p w:rsidR="00686AEB" w:rsidRDefault="00686AEB" w:rsidP="00686AEB"/>
    <w:p w:rsidR="00AB6863" w:rsidRDefault="00AB6863" w:rsidP="00AB6863">
      <w:r>
        <w:tab/>
        <w:t>1.  January 30 of each year is designated Fred Korematsu Day of Civil Liberties and the Constitution to educate about and honor the life of Fred Korematsu, his perseverance, and his determination to advocate for the civil liberties of all Americans.</w:t>
      </w:r>
    </w:p>
    <w:p w:rsidR="00AB6863" w:rsidRDefault="00AB6863" w:rsidP="00686AEB"/>
    <w:p w:rsidR="00AB6863" w:rsidRDefault="00AB6863" w:rsidP="00AB6863">
      <w:r>
        <w:tab/>
        <w:t>2.  The Governor is respectfully requested to annually issue a proclamation calling upon public officials, private organizations, and all citizens of this State to observe “Fred Korematsu Day of Civil Liberties and the Constitution” with appropriate events and activities.</w:t>
      </w:r>
    </w:p>
    <w:p w:rsidR="00AB6863" w:rsidRPr="00D71D68" w:rsidRDefault="00AB6863" w:rsidP="00686AEB"/>
    <w:p w:rsidR="00686AEB" w:rsidRPr="00AA7880" w:rsidRDefault="00686AEB" w:rsidP="00686AEB">
      <w:r>
        <w:tab/>
      </w:r>
      <w:r w:rsidR="005B12DF">
        <w:t>3.</w:t>
      </w:r>
      <w:r w:rsidR="005B12DF">
        <w:tab/>
      </w:r>
      <w:r w:rsidR="00AB6863">
        <w:t>This joint resolution shall take effect immediately.</w:t>
      </w:r>
    </w:p>
    <w:p w:rsidR="00686AEB" w:rsidRDefault="00686AEB" w:rsidP="00686AEB"/>
    <w:p w:rsidR="00AB6863" w:rsidRPr="00CE7BD8" w:rsidRDefault="00AB6863" w:rsidP="00686AEB"/>
    <w:p w:rsidR="00686AEB" w:rsidRPr="00AA7880" w:rsidRDefault="00686AEB" w:rsidP="00686AEB">
      <w:pPr>
        <w:jc w:val="center"/>
      </w:pPr>
      <w:r w:rsidRPr="00D71D68">
        <w:t>STATEMENT</w:t>
      </w:r>
    </w:p>
    <w:p w:rsidR="00686AEB" w:rsidRDefault="00686AEB" w:rsidP="00686AEB"/>
    <w:p w:rsidR="00AB6863" w:rsidRDefault="00AB6863" w:rsidP="00AB6863">
      <w:r>
        <w:tab/>
        <w:t>This joint resolution designates January 30 of each year as Fred Korematsu Day of Civil Liberties and the Constitution in New Jersey.  Fred Korematsu overcame racial discrimination in his youth and racial prejudice during World War II, which ultimately left him personally incarcerated and later sent Mr. Korematsu and his family to an American incarceration camp in this country.  Fred Korematsu maintained his innocence pleading his case all the way up to the United States Supreme Court.</w:t>
      </w:r>
    </w:p>
    <w:p w:rsidR="00AB6863" w:rsidRDefault="00AB6863" w:rsidP="00AB6863">
      <w:r>
        <w:tab/>
        <w:t>Even after the Supreme Court upheld his conviction, Fred Korematsu fought ceaselessly to advocate for the importance of preserving the constitutionally mandated guarantee of liberty for all Americans.  Following Fred Korematsu’s eventual exoneration in 1983, he has continued to advocate for civil liberties by speaking out against racial injustices and cautioning the federal government against repeating mistakes of the past that singled out individuals based on ethnicity, race, nationality, or religion.  His daughter, Karen Korematsu, continues his legacy with the establishment of the Fred T. Korematsu Institute.</w:t>
      </w:r>
    </w:p>
    <w:p w:rsidR="00AB6863" w:rsidRDefault="00AB6863">
      <w:r>
        <w:tab/>
        <w:t>Fred Korematsu’s strength, courage, and legacy should be remembered and honored among all citizens and residents of this State.</w:t>
      </w:r>
    </w:p>
    <w:sectPr w:rsidR="00AB6863" w:rsidSect="0037350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4D17" w:rsidRDefault="00024D17">
      <w:r>
        <w:separator/>
      </w:r>
    </w:p>
  </w:endnote>
  <w:endnote w:type="continuationSeparator" w:id="0">
    <w:p w:rsidR="00024D17" w:rsidRDefault="00024D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980" w:rsidRDefault="00793008" w:rsidP="00793008">
    <w:pPr>
      <w:pStyle w:val="sponUdate"/>
    </w:pPr>
    <w:r>
      <w:t>(Sponsorship Updated As Of: 1/28/2021)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B6863" w:rsidRDefault="00665CBC" w:rsidP="00686AEB">
    <w:pPr>
      <w:pStyle w:val="Footer"/>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4D17" w:rsidRDefault="00024D17">
      <w:r>
        <w:separator/>
      </w:r>
    </w:p>
  </w:footnote>
  <w:footnote w:type="continuationSeparator" w:id="0">
    <w:p w:rsidR="00024D17" w:rsidRDefault="00024D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811B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05980" w:rsidRDefault="00905980" w:rsidP="00905980">
    <w:pPr>
      <w:pStyle w:val="bpuHeadSpon"/>
    </w:pPr>
    <w:r w:rsidRPr="0037350F">
      <w:rPr>
        <w:rStyle w:val="bpuHeadSponChar"/>
      </w:rPr>
      <w:t>SJR95</w:t>
    </w:r>
    <w:r>
      <w:t xml:space="preserve"> LAGANA, ADDIEGO</w:t>
    </w:r>
  </w:p>
  <w:p w:rsidR="0037350F" w:rsidRDefault="0037350F" w:rsidP="0037350F">
    <w:pPr>
      <w:pStyle w:val="bpuHeadSpon"/>
    </w:pPr>
    <w:r>
      <w:fldChar w:fldCharType="begin"/>
    </w:r>
    <w:r>
      <w:instrText xml:space="preserve"> PAGE  \* MERGEFORMAT </w:instrText>
    </w:r>
    <w:r>
      <w:fldChar w:fldCharType="separate"/>
    </w:r>
    <w:r w:rsidR="006D0671">
      <w:rPr>
        <w:noProof/>
      </w:rPr>
      <w:t>3</w:t>
    </w:r>
    <w:r>
      <w:fldChar w:fldCharType="end"/>
    </w:r>
  </w:p>
  <w:p w:rsidR="0037350F" w:rsidRDefault="0037350F" w:rsidP="0037350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7350F" w:rsidRDefault="0037350F" w:rsidP="0037350F">
    <w:pPr>
      <w:pStyle w:val="bpuHeadSpon"/>
    </w:pPr>
    <w:r w:rsidRPr="0037350F">
      <w:rPr>
        <w:rStyle w:val="bpuHeadSponChar"/>
      </w:rPr>
      <w:t>SJR95</w:t>
    </w:r>
    <w:r>
      <w:t xml:space="preserve"> LAGANA</w:t>
    </w:r>
    <w:r w:rsidR="00905980">
      <w:t>, ADDIEGO</w:t>
    </w:r>
  </w:p>
  <w:p w:rsidR="0037350F" w:rsidRDefault="0037350F" w:rsidP="0037350F">
    <w:pPr>
      <w:pStyle w:val="bpuHeadSpon"/>
    </w:pPr>
    <w:r>
      <w:fldChar w:fldCharType="begin"/>
    </w:r>
    <w:r>
      <w:instrText xml:space="preserve"> PAGE  \* MERGEFORMAT </w:instrText>
    </w:r>
    <w:r>
      <w:fldChar w:fldCharType="separate"/>
    </w:r>
    <w:r w:rsidR="006E2569">
      <w:rPr>
        <w:noProof/>
      </w:rPr>
      <w:t>2</w:t>
    </w:r>
    <w:r>
      <w:fldChar w:fldCharType="end"/>
    </w:r>
  </w:p>
  <w:p w:rsidR="0037350F" w:rsidRDefault="0037350F" w:rsidP="0037350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4D17"/>
    <w:rsid w:val="000051BD"/>
    <w:rsid w:val="00014ECF"/>
    <w:rsid w:val="000160A5"/>
    <w:rsid w:val="0002335B"/>
    <w:rsid w:val="00024D17"/>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3F1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582A"/>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20F7"/>
    <w:rsid w:val="002E09CE"/>
    <w:rsid w:val="002E69D1"/>
    <w:rsid w:val="002F3BA6"/>
    <w:rsid w:val="00315320"/>
    <w:rsid w:val="00325776"/>
    <w:rsid w:val="00325E27"/>
    <w:rsid w:val="00330395"/>
    <w:rsid w:val="00333704"/>
    <w:rsid w:val="00334187"/>
    <w:rsid w:val="00336624"/>
    <w:rsid w:val="0034025F"/>
    <w:rsid w:val="00340458"/>
    <w:rsid w:val="0034200F"/>
    <w:rsid w:val="003446A0"/>
    <w:rsid w:val="0034481B"/>
    <w:rsid w:val="00350130"/>
    <w:rsid w:val="00354334"/>
    <w:rsid w:val="0036180C"/>
    <w:rsid w:val="00363CF5"/>
    <w:rsid w:val="00364344"/>
    <w:rsid w:val="003702CA"/>
    <w:rsid w:val="00370617"/>
    <w:rsid w:val="0037350F"/>
    <w:rsid w:val="00382F1F"/>
    <w:rsid w:val="00391DA4"/>
    <w:rsid w:val="0039763A"/>
    <w:rsid w:val="003A3C64"/>
    <w:rsid w:val="003A3F83"/>
    <w:rsid w:val="003C43EF"/>
    <w:rsid w:val="003C5A6B"/>
    <w:rsid w:val="003C7FB2"/>
    <w:rsid w:val="003D24DE"/>
    <w:rsid w:val="003D5F95"/>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12DF"/>
    <w:rsid w:val="005B3F92"/>
    <w:rsid w:val="005B479C"/>
    <w:rsid w:val="005B561E"/>
    <w:rsid w:val="005C07E4"/>
    <w:rsid w:val="005C2124"/>
    <w:rsid w:val="005C336F"/>
    <w:rsid w:val="005C7F3C"/>
    <w:rsid w:val="005E017C"/>
    <w:rsid w:val="005E50C6"/>
    <w:rsid w:val="005F2A97"/>
    <w:rsid w:val="005F399B"/>
    <w:rsid w:val="006012F0"/>
    <w:rsid w:val="006019F8"/>
    <w:rsid w:val="00603CEC"/>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0671"/>
    <w:rsid w:val="006D791B"/>
    <w:rsid w:val="006E2569"/>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3008"/>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37974"/>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5980"/>
    <w:rsid w:val="009121D8"/>
    <w:rsid w:val="00916F7A"/>
    <w:rsid w:val="00917FE3"/>
    <w:rsid w:val="009318C7"/>
    <w:rsid w:val="00931C09"/>
    <w:rsid w:val="009348C2"/>
    <w:rsid w:val="009440D0"/>
    <w:rsid w:val="009509CD"/>
    <w:rsid w:val="009523A3"/>
    <w:rsid w:val="00960958"/>
    <w:rsid w:val="00963A46"/>
    <w:rsid w:val="00966A3E"/>
    <w:rsid w:val="00971493"/>
    <w:rsid w:val="00971AD9"/>
    <w:rsid w:val="00973069"/>
    <w:rsid w:val="00973523"/>
    <w:rsid w:val="0097614F"/>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1DEA"/>
    <w:rsid w:val="00A6251B"/>
    <w:rsid w:val="00A6754E"/>
    <w:rsid w:val="00A70F58"/>
    <w:rsid w:val="00A72987"/>
    <w:rsid w:val="00A7346B"/>
    <w:rsid w:val="00A77A3D"/>
    <w:rsid w:val="00A84C4F"/>
    <w:rsid w:val="00A932A1"/>
    <w:rsid w:val="00A96E06"/>
    <w:rsid w:val="00AA6197"/>
    <w:rsid w:val="00AA6C70"/>
    <w:rsid w:val="00AB16FD"/>
    <w:rsid w:val="00AB4813"/>
    <w:rsid w:val="00AB686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1476"/>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5234DC4"/>
  <w15:docId w15:val="{01DF18FB-F55C-4CA8-A978-0B6164E51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AB686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83797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37974"/>
    <w:rPr>
      <w:rFonts w:ascii="Segoe UI" w:hAnsi="Segoe UI" w:cs="Segoe UI"/>
      <w:spacing w:val="4"/>
      <w:sz w:val="18"/>
      <w:szCs w:val="18"/>
    </w:rPr>
  </w:style>
  <w:style w:type="character" w:styleId="LineNumber">
    <w:name w:val="line number"/>
    <w:basedOn w:val="DefaultParagraphFont"/>
    <w:semiHidden/>
    <w:unhideWhenUsed/>
    <w:rsid w:val="003735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811</Words>
  <Characters>4555</Characters>
  <Application>Microsoft Office Word</Application>
  <DocSecurity>0</DocSecurity>
  <Lines>125</Lines>
  <Paragraphs>38</Paragraphs>
  <ScaleCrop>false</ScaleCrop>
  <HeadingPairs>
    <vt:vector size="2" baseType="variant">
      <vt:variant>
        <vt:lpstr>Title</vt:lpstr>
      </vt:variant>
      <vt:variant>
        <vt:i4>1</vt:i4>
      </vt:variant>
    </vt:vector>
  </HeadingPairs>
  <TitlesOfParts>
    <vt:vector size="1" baseType="lpstr">
      <vt:lpstr>SJR95</vt:lpstr>
    </vt:vector>
  </TitlesOfParts>
  <Manager>R230</Manager>
  <Company>NJ Office of Legislative Services</Company>
  <LinksUpToDate>false</LinksUpToDate>
  <CharactersWithSpaces>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SJR95</dc:title>
  <dc:subject>Korematsu Day</dc:subject>
  <dc:creator>Senator  LAGANA</dc:creator>
  <cp:keywords>SJR95|3|EA |322|216|247|N|0|</cp:keywords>
  <dc:description>INTRODUCED SEPTEMBER 17, 2020</dc:description>
  <cp:lastModifiedBy>Todaro, Vivian</cp:lastModifiedBy>
  <cp:revision>2</cp:revision>
  <cp:lastPrinted>2021-01-29T19:02:00Z</cp:lastPrinted>
  <dcterms:created xsi:type="dcterms:W3CDTF">2021-01-29T19:02:00Z</dcterms:created>
  <dcterms:modified xsi:type="dcterms:W3CDTF">2021-01-29T19:02:00Z</dcterms:modified>
  <cp:category>s.1-2: C.36:2-377 et seq. to 2019/JR22_x000d_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