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4BADA1" w14:textId="73EA1021" w:rsidR="00945EDD" w:rsidRDefault="00945EDD" w:rsidP="00945EDD">
      <w:pPr>
        <w:pStyle w:val="bpuBill"/>
      </w:pPr>
      <w:bookmarkStart w:id="0" w:name="bpuFrontPg"/>
      <w:bookmarkStart w:id="1" w:name="_GoBack"/>
      <w:bookmarkEnd w:id="0"/>
      <w:bookmarkEnd w:id="1"/>
      <w:r>
        <w:t xml:space="preserve">SENATE JOINT RESOLUTION </w:t>
      </w:r>
    </w:p>
    <w:p w14:paraId="7579A4E4" w14:textId="60CF772C" w:rsidR="00945EDD" w:rsidRDefault="00945EDD" w:rsidP="00945EDD">
      <w:pPr>
        <w:pStyle w:val="bpuBill"/>
      </w:pPr>
      <w:r>
        <w:t xml:space="preserve">No. 99 </w:t>
      </w:r>
    </w:p>
    <w:p w14:paraId="121BAF26" w14:textId="671AD826" w:rsidR="00945EDD" w:rsidRPr="009D38FF" w:rsidRDefault="00945EDD" w:rsidP="00945EDD">
      <w:pPr>
        <w:pStyle w:val="bpuWpGraphic"/>
      </w:pPr>
      <w:r>
        <w:object w:dxaOrig="8985" w:dyaOrig="255" w14:anchorId="4B1B08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6164163" r:id="rId7"/>
        </w:object>
      </w:r>
    </w:p>
    <w:p w14:paraId="2BF06855" w14:textId="77777777" w:rsidR="00945EDD" w:rsidRDefault="00945EDD" w:rsidP="00945EDD">
      <w:pPr>
        <w:pStyle w:val="bpuState"/>
      </w:pPr>
      <w:r>
        <w:t>STATE OF NEW JERSEY</w:t>
      </w:r>
    </w:p>
    <w:p w14:paraId="40893D92" w14:textId="77777777" w:rsidR="00945EDD" w:rsidRDefault="00945EDD" w:rsidP="00945EDD">
      <w:pPr>
        <w:pStyle w:val="bpuLegislature"/>
      </w:pPr>
      <w:r>
        <w:t>219th LEGISLATURE</w:t>
      </w:r>
    </w:p>
    <w:p w14:paraId="18046C79" w14:textId="1E9107A8" w:rsidR="00945EDD" w:rsidRDefault="00945EDD" w:rsidP="00945EDD">
      <w:pPr>
        <w:pStyle w:val="bpuWpGraphic"/>
      </w:pPr>
      <w:r>
        <w:object w:dxaOrig="8985" w:dyaOrig="255" w14:anchorId="6C0BDFAE">
          <v:shape id="_x0000_i1026" type="#_x0000_t75" style="width:6in;height:12pt" o:ole="">
            <v:imagedata r:id="rId6" o:title=""/>
          </v:shape>
          <o:OLEObject Type="Embed" ProgID="WPWin6.1" ShapeID="_x0000_i1026" DrawAspect="Content" ObjectID="_1666164164" r:id="rId8"/>
        </w:object>
      </w:r>
      <w:r>
        <w:t xml:space="preserve">  </w:t>
      </w:r>
    </w:p>
    <w:p w14:paraId="32BFBF4F" w14:textId="77777777" w:rsidR="00945EDD" w:rsidRDefault="00945EDD" w:rsidP="00945EDD">
      <w:pPr>
        <w:pStyle w:val="bpuIntro"/>
      </w:pPr>
      <w:r>
        <w:t>INTRODUCED NOVEMBER 5, 2020</w:t>
      </w:r>
    </w:p>
    <w:p w14:paraId="03DB2890" w14:textId="77777777" w:rsidR="00945EDD" w:rsidRDefault="00945EDD" w:rsidP="00945EDD">
      <w:pPr>
        <w:pStyle w:val="bpuIntro"/>
      </w:pPr>
    </w:p>
    <w:p w14:paraId="38E8B3DF" w14:textId="77777777" w:rsidR="00945EDD" w:rsidRDefault="00945EDD" w:rsidP="00945EDD">
      <w:pPr>
        <w:pStyle w:val="bpuIntro"/>
        <w:sectPr w:rsidR="00945EDD" w:rsidSect="00945EDD">
          <w:headerReference w:type="even" r:id="rId9"/>
          <w:headerReference w:type="default" r:id="rId10"/>
          <w:pgSz w:w="12240" w:h="20160" w:code="5"/>
          <w:pgMar w:top="2160" w:right="1440" w:bottom="1440" w:left="1440" w:header="72" w:footer="720" w:gutter="0"/>
          <w:pgNumType w:start="1"/>
          <w:cols w:space="720"/>
          <w:docGrid w:linePitch="360"/>
        </w:sectPr>
      </w:pPr>
    </w:p>
    <w:p w14:paraId="5FA472CA" w14:textId="77777777" w:rsidR="00945EDD" w:rsidRDefault="00945EDD" w:rsidP="00945EDD">
      <w:pPr>
        <w:pStyle w:val="bpuIntro"/>
      </w:pPr>
    </w:p>
    <w:p w14:paraId="08DA1074" w14:textId="77777777" w:rsidR="00945EDD" w:rsidRDefault="00945EDD" w:rsidP="00945EDD">
      <w:pPr>
        <w:pStyle w:val="bpuSponsor"/>
      </w:pPr>
      <w:r>
        <w:t>Sponsored by:</w:t>
      </w:r>
    </w:p>
    <w:p w14:paraId="7198ACD4" w14:textId="77777777" w:rsidR="00945EDD" w:rsidRDefault="00945EDD" w:rsidP="00945EDD">
      <w:pPr>
        <w:pStyle w:val="bpuSponsor"/>
      </w:pPr>
      <w:r>
        <w:t>Senator  JOSEPH F. VITALE</w:t>
      </w:r>
    </w:p>
    <w:p w14:paraId="5AA8790F" w14:textId="77777777" w:rsidR="00945EDD" w:rsidRDefault="00945EDD" w:rsidP="00945EDD">
      <w:pPr>
        <w:pStyle w:val="bpuSponsor"/>
      </w:pPr>
      <w:r>
        <w:t>District 19 (Middlesex)</w:t>
      </w:r>
    </w:p>
    <w:p w14:paraId="0516B0DA" w14:textId="77777777" w:rsidR="00945EDD" w:rsidRDefault="00945EDD" w:rsidP="00945EDD">
      <w:pPr>
        <w:pStyle w:val="bpuSponsor"/>
      </w:pPr>
    </w:p>
    <w:p w14:paraId="430B888A" w14:textId="77777777" w:rsidR="00945EDD" w:rsidRDefault="00945EDD" w:rsidP="00945EDD">
      <w:pPr>
        <w:pStyle w:val="bpuSponsor"/>
      </w:pPr>
    </w:p>
    <w:p w14:paraId="0F503B99" w14:textId="77777777" w:rsidR="00945EDD" w:rsidRDefault="00945EDD" w:rsidP="00945EDD">
      <w:pPr>
        <w:pStyle w:val="bpuSponsor"/>
      </w:pPr>
    </w:p>
    <w:p w14:paraId="0984C954" w14:textId="77777777" w:rsidR="00945EDD" w:rsidRDefault="00945EDD" w:rsidP="00945EDD">
      <w:pPr>
        <w:pStyle w:val="bpuSponsor"/>
      </w:pPr>
    </w:p>
    <w:p w14:paraId="25CD3FD7" w14:textId="77777777" w:rsidR="00945EDD" w:rsidRDefault="00945EDD" w:rsidP="00945EDD">
      <w:pPr>
        <w:pStyle w:val="bpuSponsor"/>
      </w:pPr>
      <w:r>
        <w:t>SYNOPSIS</w:t>
      </w:r>
    </w:p>
    <w:p w14:paraId="60A8E621" w14:textId="77777777" w:rsidR="00945EDD" w:rsidRDefault="00945EDD" w:rsidP="00945EDD">
      <w:pPr>
        <w:pStyle w:val="bpuNormText"/>
      </w:pPr>
      <w:r>
        <w:tab/>
        <w:t>Designates November of each year as "C. Difficile Awareness Month."</w:t>
      </w:r>
    </w:p>
    <w:p w14:paraId="69F2C4E5" w14:textId="77777777" w:rsidR="00945EDD" w:rsidRDefault="00945EDD" w:rsidP="00945EDD">
      <w:pPr>
        <w:pStyle w:val="bpuNormText"/>
      </w:pPr>
    </w:p>
    <w:p w14:paraId="786124B9" w14:textId="77777777" w:rsidR="00945EDD" w:rsidRDefault="00945EDD" w:rsidP="00945EDD">
      <w:pPr>
        <w:pStyle w:val="bpuSponsor"/>
      </w:pPr>
      <w:r>
        <w:t xml:space="preserve">CURRENT VERSION OF TEXT </w:t>
      </w:r>
    </w:p>
    <w:p w14:paraId="4D510913" w14:textId="77777777" w:rsidR="00945EDD" w:rsidRDefault="00945EDD" w:rsidP="00945EDD">
      <w:pPr>
        <w:pStyle w:val="bpuNormText"/>
      </w:pPr>
      <w:r>
        <w:tab/>
        <w:t>As introduced.</w:t>
      </w:r>
    </w:p>
    <w:p w14:paraId="24CF6066" w14:textId="38D5EE4D" w:rsidR="00945EDD" w:rsidRDefault="00945EDD" w:rsidP="00945EDD">
      <w:pPr>
        <w:pStyle w:val="bpuNormText"/>
      </w:pPr>
      <w:r>
        <w:rPr>
          <w:noProof/>
        </w:rPr>
        <w:drawing>
          <wp:anchor distT="0" distB="0" distL="114300" distR="114300" simplePos="0" relativeHeight="251659264" behindDoc="1" locked="0" layoutInCell="1" allowOverlap="1" wp14:anchorId="0223D5FF" wp14:editId="15F208C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237AB61" w14:textId="77777777" w:rsidR="00945EDD" w:rsidRDefault="00945EDD" w:rsidP="008916EC">
      <w:pPr>
        <w:pStyle w:val="FronterPage"/>
        <w:tabs>
          <w:tab w:val="clear" w:pos="720"/>
          <w:tab w:val="clear" w:pos="1440"/>
          <w:tab w:val="clear" w:pos="2160"/>
          <w:tab w:val="clear" w:pos="2880"/>
          <w:tab w:val="clear" w:pos="3600"/>
          <w:tab w:val="clear" w:pos="4320"/>
          <w:tab w:val="clear" w:pos="5040"/>
        </w:tabs>
        <w:sectPr w:rsidR="00945EDD" w:rsidSect="00945EDD">
          <w:type w:val="continuous"/>
          <w:pgSz w:w="12240" w:h="20160" w:code="5"/>
          <w:pgMar w:top="1440" w:right="2275" w:bottom="1440" w:left="2275" w:header="72" w:footer="720" w:gutter="0"/>
          <w:pgNumType w:start="1"/>
          <w:cols w:space="720"/>
          <w:docGrid w:linePitch="360"/>
        </w:sectPr>
      </w:pPr>
    </w:p>
    <w:p w14:paraId="26A639F2" w14:textId="77777777" w:rsidR="00686AEB" w:rsidRPr="00677316" w:rsidRDefault="008678C6" w:rsidP="003E47BA">
      <w:pPr>
        <w:pStyle w:val="HangingAnAct"/>
        <w:rPr>
          <w:rStyle w:val="HangingAnActChar"/>
        </w:rPr>
      </w:pPr>
      <w:r>
        <w:rPr>
          <w:rStyle w:val="BillHead"/>
        </w:rPr>
        <w:t>A Joint Resolution</w:t>
      </w:r>
      <w:r w:rsidR="00686AEB" w:rsidRPr="006B7FA7">
        <w:rPr>
          <w:rStyle w:val="HangingAnActChar"/>
        </w:rPr>
        <w:t xml:space="preserve"> </w:t>
      </w:r>
      <w:r w:rsidR="00BB3144" w:rsidRPr="00BB3144">
        <w:rPr>
          <w:rStyle w:val="HangingAnActChar"/>
        </w:rPr>
        <w:t>designating November of each year as “C. Difficile Awareness Month.”</w:t>
      </w:r>
    </w:p>
    <w:p w14:paraId="5209B3EB" w14:textId="77777777" w:rsidR="000B1054" w:rsidRDefault="000B1054" w:rsidP="000B1054"/>
    <w:p w14:paraId="59482D00" w14:textId="77777777" w:rsidR="001313E4" w:rsidRDefault="001313E4">
      <w:pPr>
        <w:pStyle w:val="IndentHang"/>
      </w:pPr>
      <w:r w:rsidRPr="00391B81">
        <w:rPr>
          <w:b/>
          <w:bCs/>
          <w:smallCaps/>
        </w:rPr>
        <w:t>Whereas,</w:t>
      </w:r>
      <w:r w:rsidRPr="001C43C8">
        <w:t xml:space="preserve"> </w:t>
      </w:r>
      <w:r>
        <w:t xml:space="preserve"> Clostridioi</w:t>
      </w:r>
      <w:r w:rsidRPr="001313E4">
        <w:t>des Difficile, also known as C. Difficile, is a bacterium that causes inflammation of the colon; and</w:t>
      </w:r>
    </w:p>
    <w:p w14:paraId="40F34D70" w14:textId="77777777" w:rsidR="001313E4" w:rsidRDefault="001313E4" w:rsidP="001313E4">
      <w:pPr>
        <w:pStyle w:val="IndentHang"/>
      </w:pPr>
      <w:r w:rsidRPr="00391B81">
        <w:rPr>
          <w:b/>
          <w:bCs/>
          <w:smallCaps/>
        </w:rPr>
        <w:t>Whereas,</w:t>
      </w:r>
      <w:r w:rsidRPr="001C43C8">
        <w:t xml:space="preserve"> </w:t>
      </w:r>
      <w:r>
        <w:t xml:space="preserve"> The United States Centers for Diseas</w:t>
      </w:r>
      <w:r w:rsidR="005E3058">
        <w:t>e Control and Prevention report</w:t>
      </w:r>
      <w:r>
        <w:t xml:space="preserve"> that </w:t>
      </w:r>
      <w:r w:rsidRPr="001313E4">
        <w:t>500,000 p</w:t>
      </w:r>
      <w:r>
        <w:t>atients nationwide are diagnosed</w:t>
      </w:r>
      <w:r w:rsidRPr="001313E4">
        <w:t xml:space="preserve"> with </w:t>
      </w:r>
      <w:r w:rsidR="00580CB8">
        <w:t xml:space="preserve">an </w:t>
      </w:r>
      <w:r w:rsidRPr="001313E4">
        <w:t xml:space="preserve">C. Difficile </w:t>
      </w:r>
      <w:r w:rsidR="00580CB8">
        <w:t xml:space="preserve">infection </w:t>
      </w:r>
      <w:r w:rsidRPr="001313E4">
        <w:t>and require treatment each year</w:t>
      </w:r>
      <w:r>
        <w:t>; and</w:t>
      </w:r>
    </w:p>
    <w:p w14:paraId="50EEA5DE" w14:textId="77777777" w:rsidR="001313E4" w:rsidRDefault="001313E4" w:rsidP="001313E4">
      <w:pPr>
        <w:pStyle w:val="IndentHang"/>
      </w:pPr>
      <w:r w:rsidRPr="00391B81">
        <w:rPr>
          <w:b/>
          <w:bCs/>
          <w:smallCaps/>
        </w:rPr>
        <w:t>Whereas,</w:t>
      </w:r>
      <w:r w:rsidRPr="001C43C8">
        <w:t xml:space="preserve"> </w:t>
      </w:r>
      <w:r>
        <w:t xml:space="preserve"> Each year</w:t>
      </w:r>
      <w:r w:rsidRPr="001313E4">
        <w:t xml:space="preserve"> nearly 29,000 individuals affected by C. Difficile die within 30 days of initial diagnosis, with roughly 15, 000</w:t>
      </w:r>
      <w:r w:rsidR="005E3058">
        <w:t xml:space="preserve"> of those</w:t>
      </w:r>
      <w:r w:rsidRPr="001313E4">
        <w:t xml:space="preserve"> deaths directly attri</w:t>
      </w:r>
      <w:r w:rsidR="005E3058">
        <w:t>buted to C. Difficile infection</w:t>
      </w:r>
      <w:r w:rsidRPr="001313E4">
        <w:t>; and</w:t>
      </w:r>
    </w:p>
    <w:p w14:paraId="6E5E09DE" w14:textId="77777777" w:rsidR="001313E4" w:rsidRDefault="001313E4" w:rsidP="001313E4">
      <w:pPr>
        <w:pStyle w:val="IndentHang"/>
      </w:pPr>
      <w:r w:rsidRPr="00391B81">
        <w:rPr>
          <w:b/>
          <w:bCs/>
          <w:smallCaps/>
        </w:rPr>
        <w:t>Whereas,</w:t>
      </w:r>
      <w:r w:rsidRPr="001C43C8">
        <w:t xml:space="preserve"> </w:t>
      </w:r>
      <w:r>
        <w:t xml:space="preserve"> Studies indicate that C. Difficile has become the most common microbial cause of healthcare-associated infection in U.S. hospitals and has </w:t>
      </w:r>
      <w:r w:rsidR="00580CB8">
        <w:t>exacted</w:t>
      </w:r>
      <w:r>
        <w:t xml:space="preserve"> up to $4.8 billion each year in excess health care costs for acute care facilities alone; and</w:t>
      </w:r>
    </w:p>
    <w:p w14:paraId="28AD69C8" w14:textId="77777777" w:rsidR="00E01436" w:rsidRDefault="00E01436" w:rsidP="00E01436">
      <w:pPr>
        <w:pStyle w:val="IndentHang"/>
      </w:pPr>
      <w:r w:rsidRPr="00391B81">
        <w:rPr>
          <w:b/>
          <w:bCs/>
          <w:smallCaps/>
        </w:rPr>
        <w:t>Whereas,</w:t>
      </w:r>
      <w:r w:rsidRPr="001C43C8">
        <w:t xml:space="preserve"> </w:t>
      </w:r>
      <w:r>
        <w:t xml:space="preserve"> One out of every five patients with a healthcare-associated C. Difficile </w:t>
      </w:r>
      <w:r w:rsidR="005E3058">
        <w:t xml:space="preserve">infection </w:t>
      </w:r>
      <w:r>
        <w:t>experiences a recurrence of the infection, and one out of every nine patients aged 65 or older with a healthcare-associated C. Difficile infection died within 30 days of diagnosis; and</w:t>
      </w:r>
    </w:p>
    <w:p w14:paraId="1FBFF94C" w14:textId="77777777" w:rsidR="00E01436" w:rsidRDefault="00E01436" w:rsidP="00E01436">
      <w:pPr>
        <w:pStyle w:val="IndentHang"/>
      </w:pPr>
      <w:r w:rsidRPr="00391B81">
        <w:rPr>
          <w:b/>
          <w:bCs/>
          <w:smallCaps/>
        </w:rPr>
        <w:t>Whereas,</w:t>
      </w:r>
      <w:r w:rsidRPr="001C43C8">
        <w:t xml:space="preserve"> </w:t>
      </w:r>
      <w:r>
        <w:t xml:space="preserve"> Improved health practices, such as thorough hand hygiene, and environmental cleaning, can significantly reduce the risk and spread of C. Difficile infection; and</w:t>
      </w:r>
    </w:p>
    <w:p w14:paraId="22CB91B5" w14:textId="77777777" w:rsidR="00E01436" w:rsidRDefault="00E01436" w:rsidP="00E01436">
      <w:pPr>
        <w:pStyle w:val="IndentHang"/>
      </w:pPr>
      <w:r w:rsidRPr="00391B81">
        <w:rPr>
          <w:b/>
          <w:bCs/>
          <w:smallCaps/>
        </w:rPr>
        <w:t>Whereas,</w:t>
      </w:r>
      <w:r>
        <w:t xml:space="preserve">  Ensuring the education of healthcare workers on proper infection prevention techniques is proven to reduce all types of healthcare-associated infections; and</w:t>
      </w:r>
    </w:p>
    <w:p w14:paraId="76A18FF6" w14:textId="77777777" w:rsidR="00B117DD" w:rsidRPr="00B117DD" w:rsidRDefault="00B117DD" w:rsidP="00B117DD">
      <w:pPr>
        <w:pStyle w:val="IndentHang"/>
      </w:pPr>
      <w:r w:rsidRPr="00391B81">
        <w:rPr>
          <w:b/>
          <w:bCs/>
          <w:smallCaps/>
        </w:rPr>
        <w:t>Whereas,</w:t>
      </w:r>
      <w:r w:rsidRPr="001C43C8">
        <w:t xml:space="preserve"> </w:t>
      </w:r>
      <w:r>
        <w:t xml:space="preserve"> Healthcare facilities employ dedicated professionals who advocate for improving health and promoting patient safety in order to minimize and prevent C. Difficile infections; and</w:t>
      </w:r>
    </w:p>
    <w:p w14:paraId="2F1CCDF3" w14:textId="77777777" w:rsidR="00A56E87" w:rsidRPr="00A56E87" w:rsidRDefault="00A56E87" w:rsidP="00A56E87">
      <w:pPr>
        <w:pStyle w:val="IndentHang"/>
      </w:pPr>
      <w:r w:rsidRPr="00391B81">
        <w:rPr>
          <w:b/>
          <w:bCs/>
          <w:smallCaps/>
        </w:rPr>
        <w:t>Whereas,</w:t>
      </w:r>
      <w:r w:rsidRPr="001C43C8">
        <w:t xml:space="preserve"> </w:t>
      </w:r>
      <w:r>
        <w:t xml:space="preserve"> It is fitting and proper that all citizens and healthcare workers in the State of New Jersey be better informed about C. Difficile infections and the different ways the bacterium can </w:t>
      </w:r>
      <w:r w:rsidR="00E402BB">
        <w:t xml:space="preserve">be </w:t>
      </w:r>
      <w:r>
        <w:t>spread; now, therefore,</w:t>
      </w:r>
    </w:p>
    <w:p w14:paraId="7CBD9F54" w14:textId="07B87139" w:rsidR="001313E4" w:rsidRPr="00D71D68" w:rsidRDefault="001313E4" w:rsidP="000B1054"/>
    <w:p w14:paraId="11966782" w14:textId="77777777" w:rsidR="00686AEB" w:rsidRPr="00AA7880" w:rsidRDefault="00686AEB" w:rsidP="00686AEB">
      <w:r>
        <w:tab/>
      </w:r>
      <w:r w:rsidR="008678C6">
        <w:rPr>
          <w:rStyle w:val="BillHeading2"/>
        </w:rPr>
        <w:t>Be It Resolved</w:t>
      </w:r>
      <w:r>
        <w:rPr>
          <w:rStyle w:val="BillHeading2"/>
        </w:rPr>
        <w:t xml:space="preserve"> </w:t>
      </w:r>
      <w:r w:rsidR="008678C6">
        <w:rPr>
          <w:rStyle w:val="BillLanguage"/>
        </w:rPr>
        <w:t>by the Senate and General Assembly of the State of New Jersey:</w:t>
      </w:r>
    </w:p>
    <w:p w14:paraId="520DA1CB" w14:textId="77777777" w:rsidR="00BB3144" w:rsidRDefault="00BB3144" w:rsidP="00686AEB"/>
    <w:p w14:paraId="7004D218" w14:textId="149185F2" w:rsidR="00BB3144" w:rsidRDefault="0020368A" w:rsidP="00686AEB">
      <w:r>
        <w:tab/>
        <w:t>1.</w:t>
      </w:r>
      <w:r>
        <w:tab/>
      </w:r>
      <w:r w:rsidR="00BB3144">
        <w:t>November of each year is designated as “C. Difficile Awareness Month” in the State of New Jersey, and the citizens are urged to observe the month with appropriate activities and programs.</w:t>
      </w:r>
    </w:p>
    <w:p w14:paraId="03FCCB66" w14:textId="77777777" w:rsidR="00BB3144" w:rsidRDefault="00BB3144" w:rsidP="00686AEB"/>
    <w:p w14:paraId="1413B218" w14:textId="77777777" w:rsidR="00BB3144" w:rsidRDefault="00BB3144" w:rsidP="00686AEB">
      <w:r>
        <w:tab/>
        <w:t>2.  The Governor is respectfully requested to annually issue a proclamation calling upon public officials and the citizens of New Jersey to observe the month with appropriate activities and programs.</w:t>
      </w:r>
    </w:p>
    <w:p w14:paraId="52A3F25F" w14:textId="77777777" w:rsidR="00BB3144" w:rsidRPr="00D71D68" w:rsidRDefault="00BB3144" w:rsidP="00686AEB"/>
    <w:p w14:paraId="26BA2063" w14:textId="059A96B3" w:rsidR="00BB3144" w:rsidRPr="00CE7BD8" w:rsidRDefault="00686AEB" w:rsidP="00686AEB">
      <w:r>
        <w:tab/>
      </w:r>
      <w:r w:rsidR="00BB3144">
        <w:t>3</w:t>
      </w:r>
      <w:r w:rsidR="0020368A">
        <w:t>.</w:t>
      </w:r>
      <w:r w:rsidR="0020368A">
        <w:tab/>
      </w:r>
      <w:r w:rsidR="008678C6">
        <w:t xml:space="preserve">This joint resolution shall take effect </w:t>
      </w:r>
      <w:r w:rsidR="00BB3144">
        <w:t>immediately</w:t>
      </w:r>
      <w:r w:rsidR="008678C6">
        <w:t>.</w:t>
      </w:r>
    </w:p>
    <w:p w14:paraId="4D794384" w14:textId="77777777" w:rsidR="00686AEB" w:rsidRPr="00AA7880" w:rsidRDefault="00686AEB" w:rsidP="00686AEB">
      <w:pPr>
        <w:jc w:val="center"/>
      </w:pPr>
      <w:r w:rsidRPr="00D71D68">
        <w:t>STATEMENT</w:t>
      </w:r>
    </w:p>
    <w:p w14:paraId="401FF8B8" w14:textId="77777777" w:rsidR="00686AEB" w:rsidRDefault="00686AEB" w:rsidP="00686AEB"/>
    <w:p w14:paraId="2595758D" w14:textId="77777777" w:rsidR="00BB3144" w:rsidRDefault="00BB3144" w:rsidP="00686AEB">
      <w:r>
        <w:tab/>
        <w:t>This joint resolution designates November of each year as “C. Difficile Awareness Month” in New Jersey to increase awareness of this harmful bacterial infection.</w:t>
      </w:r>
    </w:p>
    <w:p w14:paraId="3DE875AA" w14:textId="2C039DC6" w:rsidR="00BB3144" w:rsidRDefault="00BB3144">
      <w:r>
        <w:tab/>
        <w:t>The joint resolution respectfully requests the Governor to annually issue a proclamation recognizing November as “C. Difficile Awareness Month” in New Jersey and calls upon public officials and the citizens of New Jersey to observe the month with appropriate activities and programs.</w:t>
      </w:r>
    </w:p>
    <w:sectPr w:rsidR="00BB3144" w:rsidSect="00945E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3C1F9" w14:textId="77777777" w:rsidR="00A9053A" w:rsidRDefault="00A9053A">
      <w:r>
        <w:separator/>
      </w:r>
    </w:p>
  </w:endnote>
  <w:endnote w:type="continuationSeparator" w:id="0">
    <w:p w14:paraId="26F92181" w14:textId="77777777" w:rsidR="00A9053A" w:rsidRDefault="00A905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861F1"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F7EC0"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0673FA" w14:textId="77777777" w:rsidR="00A9053A" w:rsidRDefault="00A9053A">
      <w:r>
        <w:separator/>
      </w:r>
    </w:p>
  </w:footnote>
  <w:footnote w:type="continuationSeparator" w:id="0">
    <w:p w14:paraId="26F14F54" w14:textId="77777777" w:rsidR="00A9053A" w:rsidRDefault="00A905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28E47" w14:textId="77777777" w:rsidR="00665CBC" w:rsidRDefault="00D7128D">
    <w:pPr>
      <w:pStyle w:val="Header"/>
    </w:pPr>
    <w:r>
      <w:rPr>
        <w:noProof/>
      </w:rPr>
      <w:pict w14:anchorId="099E5C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853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B9A22" w14:textId="2BCE4B27" w:rsidR="00665CBC" w:rsidRDefault="00665CBC" w:rsidP="00686AEB">
    <w:pPr>
      <w:pStyle w:val="Header"/>
      <w:jc w:val="center"/>
      <w:rPr>
        <w:rStyle w:val="PageNumber"/>
      </w:rPr>
    </w:pPr>
  </w:p>
  <w:p w14:paraId="2425D18A" w14:textId="70548201" w:rsidR="00945EDD" w:rsidRDefault="00945EDD" w:rsidP="00945EDD">
    <w:pPr>
      <w:pStyle w:val="bpuHeadSpon"/>
    </w:pPr>
    <w:r w:rsidRPr="00945EDD">
      <w:rPr>
        <w:rStyle w:val="bpuHeadSponChar"/>
      </w:rPr>
      <w:t>SJR99</w:t>
    </w:r>
    <w:r>
      <w:t xml:space="preserve"> VITALE</w:t>
    </w:r>
  </w:p>
  <w:p w14:paraId="750C5DCA" w14:textId="5E1CF40A" w:rsidR="00945EDD" w:rsidRDefault="00945EDD" w:rsidP="00945EDD">
    <w:pPr>
      <w:pStyle w:val="bpuHeadSpon"/>
    </w:pPr>
    <w:r>
      <w:fldChar w:fldCharType="begin"/>
    </w:r>
    <w:r>
      <w:instrText xml:space="preserve"> PAGE  \* MERGEFORMAT </w:instrText>
    </w:r>
    <w:r>
      <w:fldChar w:fldCharType="separate"/>
    </w:r>
    <w:r w:rsidR="003E5965">
      <w:rPr>
        <w:noProof/>
      </w:rPr>
      <w:t>3</w:t>
    </w:r>
    <w:r>
      <w:fldChar w:fldCharType="end"/>
    </w:r>
  </w:p>
  <w:p w14:paraId="3C8CF444" w14:textId="77777777" w:rsidR="00945EDD" w:rsidRDefault="00945EDD" w:rsidP="00945E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E9F61" w14:textId="3676A6AC" w:rsidR="00665CBC" w:rsidRDefault="00665CBC">
    <w:pPr>
      <w:pStyle w:val="Header"/>
    </w:pPr>
  </w:p>
  <w:p w14:paraId="00E4F4D9" w14:textId="578689E2" w:rsidR="00945EDD" w:rsidRDefault="00945EDD" w:rsidP="00945EDD">
    <w:pPr>
      <w:pStyle w:val="bpuHeadSpon"/>
    </w:pPr>
    <w:r w:rsidRPr="00945EDD">
      <w:rPr>
        <w:rStyle w:val="bpuHeadSponChar"/>
      </w:rPr>
      <w:t>SJR99</w:t>
    </w:r>
    <w:r>
      <w:t xml:space="preserve"> VITALE</w:t>
    </w:r>
  </w:p>
  <w:p w14:paraId="5F647CCA" w14:textId="3B18B687" w:rsidR="00945EDD" w:rsidRDefault="00945EDD" w:rsidP="00945EDD">
    <w:pPr>
      <w:pStyle w:val="bpuHeadSpon"/>
    </w:pPr>
    <w:r>
      <w:fldChar w:fldCharType="begin"/>
    </w:r>
    <w:r>
      <w:instrText xml:space="preserve"> PAGE  \* MERGEFORMAT </w:instrText>
    </w:r>
    <w:r>
      <w:fldChar w:fldCharType="separate"/>
    </w:r>
    <w:r w:rsidR="003E5965">
      <w:rPr>
        <w:noProof/>
      </w:rPr>
      <w:t>2</w:t>
    </w:r>
    <w:r>
      <w:fldChar w:fldCharType="end"/>
    </w:r>
  </w:p>
  <w:p w14:paraId="54F41FB7" w14:textId="77777777" w:rsidR="00945EDD" w:rsidRDefault="00945EDD" w:rsidP="00945E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AF6"/>
    <w:rsid w:val="000051BD"/>
    <w:rsid w:val="000160A5"/>
    <w:rsid w:val="0002335B"/>
    <w:rsid w:val="0003549A"/>
    <w:rsid w:val="000367AE"/>
    <w:rsid w:val="00043B22"/>
    <w:rsid w:val="0004687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13E4"/>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50F4"/>
    <w:rsid w:val="001C7C52"/>
    <w:rsid w:val="001D0E71"/>
    <w:rsid w:val="001D25F3"/>
    <w:rsid w:val="001E15F1"/>
    <w:rsid w:val="001E16FA"/>
    <w:rsid w:val="001E6213"/>
    <w:rsid w:val="001F14C7"/>
    <w:rsid w:val="001F7405"/>
    <w:rsid w:val="0020368A"/>
    <w:rsid w:val="00205533"/>
    <w:rsid w:val="00212B8D"/>
    <w:rsid w:val="00222983"/>
    <w:rsid w:val="002370D0"/>
    <w:rsid w:val="00255958"/>
    <w:rsid w:val="00257FA2"/>
    <w:rsid w:val="0026574A"/>
    <w:rsid w:val="002660BB"/>
    <w:rsid w:val="002720E8"/>
    <w:rsid w:val="00274114"/>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4E45"/>
    <w:rsid w:val="003C5A6B"/>
    <w:rsid w:val="003C7FB2"/>
    <w:rsid w:val="003D24DE"/>
    <w:rsid w:val="003E26D4"/>
    <w:rsid w:val="003E45F6"/>
    <w:rsid w:val="003E47BA"/>
    <w:rsid w:val="003E5965"/>
    <w:rsid w:val="003F3B37"/>
    <w:rsid w:val="0040195A"/>
    <w:rsid w:val="00402DC0"/>
    <w:rsid w:val="00406AF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0CB8"/>
    <w:rsid w:val="0059131D"/>
    <w:rsid w:val="005B3F92"/>
    <w:rsid w:val="005B479C"/>
    <w:rsid w:val="005B561E"/>
    <w:rsid w:val="005C07E4"/>
    <w:rsid w:val="005C2124"/>
    <w:rsid w:val="005C336F"/>
    <w:rsid w:val="005C7F3C"/>
    <w:rsid w:val="005E017C"/>
    <w:rsid w:val="005E3058"/>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1F05"/>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95D96"/>
    <w:rsid w:val="007A2F73"/>
    <w:rsid w:val="007A3061"/>
    <w:rsid w:val="007A5A0B"/>
    <w:rsid w:val="007C0E14"/>
    <w:rsid w:val="007C7DE4"/>
    <w:rsid w:val="007D40CB"/>
    <w:rsid w:val="007D5796"/>
    <w:rsid w:val="007D59C0"/>
    <w:rsid w:val="007D7D9C"/>
    <w:rsid w:val="007F485D"/>
    <w:rsid w:val="007F6050"/>
    <w:rsid w:val="00813627"/>
    <w:rsid w:val="008138C5"/>
    <w:rsid w:val="008325E8"/>
    <w:rsid w:val="00832816"/>
    <w:rsid w:val="00837109"/>
    <w:rsid w:val="00840365"/>
    <w:rsid w:val="008406A3"/>
    <w:rsid w:val="00841D2C"/>
    <w:rsid w:val="00842348"/>
    <w:rsid w:val="00845F3C"/>
    <w:rsid w:val="008461B8"/>
    <w:rsid w:val="008462F1"/>
    <w:rsid w:val="00847EF1"/>
    <w:rsid w:val="008538FA"/>
    <w:rsid w:val="008573B0"/>
    <w:rsid w:val="00866563"/>
    <w:rsid w:val="008678C6"/>
    <w:rsid w:val="00867AC2"/>
    <w:rsid w:val="0087056E"/>
    <w:rsid w:val="00875402"/>
    <w:rsid w:val="00880B4A"/>
    <w:rsid w:val="00884D51"/>
    <w:rsid w:val="008916EC"/>
    <w:rsid w:val="00891E4F"/>
    <w:rsid w:val="00896E2A"/>
    <w:rsid w:val="008A31C5"/>
    <w:rsid w:val="008A4F9A"/>
    <w:rsid w:val="008B2850"/>
    <w:rsid w:val="008C79B3"/>
    <w:rsid w:val="008D77BD"/>
    <w:rsid w:val="008E454C"/>
    <w:rsid w:val="008F1E5A"/>
    <w:rsid w:val="00901BDA"/>
    <w:rsid w:val="009121D8"/>
    <w:rsid w:val="00913D65"/>
    <w:rsid w:val="00916F7A"/>
    <w:rsid w:val="00917FE3"/>
    <w:rsid w:val="009318C7"/>
    <w:rsid w:val="00931C09"/>
    <w:rsid w:val="009348C2"/>
    <w:rsid w:val="009440D0"/>
    <w:rsid w:val="00945EDD"/>
    <w:rsid w:val="009523A3"/>
    <w:rsid w:val="00960958"/>
    <w:rsid w:val="00963A46"/>
    <w:rsid w:val="00966A3E"/>
    <w:rsid w:val="00971493"/>
    <w:rsid w:val="00971AD9"/>
    <w:rsid w:val="00973069"/>
    <w:rsid w:val="00973523"/>
    <w:rsid w:val="00975209"/>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56E87"/>
    <w:rsid w:val="00A6251B"/>
    <w:rsid w:val="00A6754E"/>
    <w:rsid w:val="00A70F58"/>
    <w:rsid w:val="00A72987"/>
    <w:rsid w:val="00A7346B"/>
    <w:rsid w:val="00A84C4F"/>
    <w:rsid w:val="00A86BBD"/>
    <w:rsid w:val="00A9053A"/>
    <w:rsid w:val="00A932A1"/>
    <w:rsid w:val="00A96E06"/>
    <w:rsid w:val="00AA6197"/>
    <w:rsid w:val="00AA6C70"/>
    <w:rsid w:val="00AB16FD"/>
    <w:rsid w:val="00AB4813"/>
    <w:rsid w:val="00AC4BBE"/>
    <w:rsid w:val="00AC6466"/>
    <w:rsid w:val="00AC7639"/>
    <w:rsid w:val="00AD08BB"/>
    <w:rsid w:val="00AD0EC0"/>
    <w:rsid w:val="00AD2D31"/>
    <w:rsid w:val="00AD70D6"/>
    <w:rsid w:val="00AD75BC"/>
    <w:rsid w:val="00AD7BB0"/>
    <w:rsid w:val="00AD7BC9"/>
    <w:rsid w:val="00AE1871"/>
    <w:rsid w:val="00AF1A8C"/>
    <w:rsid w:val="00B0116D"/>
    <w:rsid w:val="00B01173"/>
    <w:rsid w:val="00B02F35"/>
    <w:rsid w:val="00B05A3C"/>
    <w:rsid w:val="00B07100"/>
    <w:rsid w:val="00B1138C"/>
    <w:rsid w:val="00B117DD"/>
    <w:rsid w:val="00B2574A"/>
    <w:rsid w:val="00B35D8A"/>
    <w:rsid w:val="00B45B34"/>
    <w:rsid w:val="00B57047"/>
    <w:rsid w:val="00B61D86"/>
    <w:rsid w:val="00B6342D"/>
    <w:rsid w:val="00B726BD"/>
    <w:rsid w:val="00B732BC"/>
    <w:rsid w:val="00B90E33"/>
    <w:rsid w:val="00B9676B"/>
    <w:rsid w:val="00BA2EA5"/>
    <w:rsid w:val="00BA364B"/>
    <w:rsid w:val="00BB1190"/>
    <w:rsid w:val="00BB3144"/>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DE4"/>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128D"/>
    <w:rsid w:val="00D9410B"/>
    <w:rsid w:val="00D9695B"/>
    <w:rsid w:val="00DA2417"/>
    <w:rsid w:val="00DA5585"/>
    <w:rsid w:val="00DB02AC"/>
    <w:rsid w:val="00DB6AA2"/>
    <w:rsid w:val="00DE10D1"/>
    <w:rsid w:val="00DE2514"/>
    <w:rsid w:val="00DE6851"/>
    <w:rsid w:val="00DF03EE"/>
    <w:rsid w:val="00E01436"/>
    <w:rsid w:val="00E01B71"/>
    <w:rsid w:val="00E05CC9"/>
    <w:rsid w:val="00E15573"/>
    <w:rsid w:val="00E25A5B"/>
    <w:rsid w:val="00E373C7"/>
    <w:rsid w:val="00E402BB"/>
    <w:rsid w:val="00E4267B"/>
    <w:rsid w:val="00E42F13"/>
    <w:rsid w:val="00E452DF"/>
    <w:rsid w:val="00E543CF"/>
    <w:rsid w:val="00E546FD"/>
    <w:rsid w:val="00E608F1"/>
    <w:rsid w:val="00E611B9"/>
    <w:rsid w:val="00E65127"/>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C622B4"/>
  <w15:docId w15:val="{8FB899EC-7B8D-47C0-AAF1-A0200ED89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313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945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472</Words>
  <Characters>2655</Characters>
  <Application>Microsoft Office Word</Application>
  <DocSecurity>0</DocSecurity>
  <Lines>82</Lines>
  <Paragraphs>29</Paragraphs>
  <ScaleCrop>false</ScaleCrop>
  <HeadingPairs>
    <vt:vector size="2" baseType="variant">
      <vt:variant>
        <vt:lpstr>Title</vt:lpstr>
      </vt:variant>
      <vt:variant>
        <vt:i4>1</vt:i4>
      </vt:variant>
    </vt:vector>
  </HeadingPairs>
  <TitlesOfParts>
    <vt:vector size="1" baseType="lpstr">
      <vt:lpstr>SJR99</vt:lpstr>
    </vt:vector>
  </TitlesOfParts>
  <Manager>R230</Manager>
  <Company>NJ Office of Legislative Services</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SJR99</dc:title>
  <dc:subject>GA-10660/20-10982</dc:subject>
  <dc:creator>Senator  VITALE</dc:creator>
  <cp:keywords>SJR99|3|HS |321|219|219|N|0|</cp:keywords>
  <dc:description>INTRODUCED NOVEMBER 5, 2020</dc:description>
  <cp:lastModifiedBy>Sommers, Shelly</cp:lastModifiedBy>
  <cp:revision>2</cp:revision>
  <cp:lastPrinted>2020-10-23T15:53:00Z</cp:lastPrinted>
  <dcterms:created xsi:type="dcterms:W3CDTF">2020-11-06T15:34:00Z</dcterms:created>
  <dcterms:modified xsi:type="dcterms:W3CDTF">2020-11-06T15:34:00Z</dcterms:modified>
  <cp:category>ss.1-2:  C.36:2-396 et seq.; s.3:  Effective date 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