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5F7E" w:rsidRDefault="008F5F7E" w:rsidP="008F5F7E">
      <w:pPr>
        <w:pStyle w:val="bpuBill"/>
      </w:pPr>
      <w:bookmarkStart w:id="0" w:name="bpuFrontPg"/>
      <w:bookmarkStart w:id="1" w:name="_GoBack"/>
      <w:bookmarkEnd w:id="0"/>
      <w:bookmarkEnd w:id="1"/>
      <w:r>
        <w:t xml:space="preserve">SENATE RESOLUTION No. 100 </w:t>
      </w:r>
    </w:p>
    <w:p w:rsidR="008F5F7E" w:rsidRPr="009D38FF" w:rsidRDefault="008F5F7E" w:rsidP="008F5F7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6164158" r:id="rId7"/>
        </w:object>
      </w:r>
    </w:p>
    <w:p w:rsidR="008F5F7E" w:rsidRDefault="008F5F7E" w:rsidP="008F5F7E">
      <w:pPr>
        <w:pStyle w:val="bpuState"/>
      </w:pPr>
      <w:r>
        <w:t>STATE OF NEW JERSEY</w:t>
      </w:r>
    </w:p>
    <w:p w:rsidR="008F5F7E" w:rsidRDefault="008F5F7E" w:rsidP="008F5F7E">
      <w:pPr>
        <w:pStyle w:val="bpuLegislature"/>
      </w:pPr>
      <w:r>
        <w:t>219th LEGISLATURE</w:t>
      </w:r>
    </w:p>
    <w:p w:rsidR="008F5F7E" w:rsidRDefault="008F5F7E" w:rsidP="008F5F7E">
      <w:pPr>
        <w:pStyle w:val="bpuWpGraphic"/>
      </w:pPr>
      <w:r>
        <w:object w:dxaOrig="8985" w:dyaOrig="255">
          <v:shape id="_x0000_i1026" type="#_x0000_t75" style="width:6in;height:12pt" o:ole="">
            <v:imagedata r:id="rId6" o:title=""/>
          </v:shape>
          <o:OLEObject Type="Embed" ProgID="WPWin6.1" ShapeID="_x0000_i1026" DrawAspect="Content" ObjectID="_1666164159" r:id="rId8"/>
        </w:object>
      </w:r>
      <w:r>
        <w:t xml:space="preserve">  </w:t>
      </w:r>
    </w:p>
    <w:p w:rsidR="008F5F7E" w:rsidRDefault="008F5F7E" w:rsidP="008F5F7E">
      <w:pPr>
        <w:pStyle w:val="bpuIntro"/>
      </w:pPr>
      <w:r>
        <w:t>INTRODUCED NOVEMBER 5, 2020</w:t>
      </w:r>
    </w:p>
    <w:p w:rsidR="008F5F7E" w:rsidRDefault="008F5F7E" w:rsidP="008F5F7E">
      <w:pPr>
        <w:pStyle w:val="bpuIntro"/>
      </w:pPr>
    </w:p>
    <w:p w:rsidR="008F5F7E" w:rsidRDefault="008F5F7E" w:rsidP="008F5F7E">
      <w:pPr>
        <w:pStyle w:val="bpuIntro"/>
        <w:sectPr w:rsidR="008F5F7E" w:rsidSect="008F5F7E">
          <w:headerReference w:type="even" r:id="rId9"/>
          <w:headerReference w:type="default" r:id="rId10"/>
          <w:pgSz w:w="12240" w:h="20160" w:code="5"/>
          <w:pgMar w:top="2160" w:right="1440" w:bottom="1440" w:left="1440" w:header="72" w:footer="720" w:gutter="0"/>
          <w:pgNumType w:start="1"/>
          <w:cols w:space="720"/>
          <w:docGrid w:linePitch="360"/>
        </w:sectPr>
      </w:pPr>
    </w:p>
    <w:p w:rsidR="008F5F7E" w:rsidRDefault="008F5F7E" w:rsidP="008F5F7E">
      <w:pPr>
        <w:pStyle w:val="bpuIntro"/>
      </w:pPr>
    </w:p>
    <w:p w:rsidR="008F5F7E" w:rsidRDefault="008F5F7E" w:rsidP="008F5F7E">
      <w:pPr>
        <w:pStyle w:val="bpuSponsor"/>
      </w:pPr>
      <w:r>
        <w:t>Sponsored by:</w:t>
      </w:r>
    </w:p>
    <w:p w:rsidR="008F5F7E" w:rsidRDefault="008F5F7E" w:rsidP="008F5F7E">
      <w:pPr>
        <w:pStyle w:val="bpuSponsor"/>
      </w:pPr>
      <w:r>
        <w:t>Senator  M. TERESA RUIZ</w:t>
      </w:r>
    </w:p>
    <w:p w:rsidR="008F5F7E" w:rsidRDefault="008F5F7E" w:rsidP="008F5F7E">
      <w:pPr>
        <w:pStyle w:val="bpuSponsor"/>
      </w:pPr>
      <w:r>
        <w:t>District 29 (Essex)</w:t>
      </w:r>
    </w:p>
    <w:p w:rsidR="008F5F7E" w:rsidRDefault="008F5F7E" w:rsidP="008F5F7E">
      <w:pPr>
        <w:pStyle w:val="bpuSponsor"/>
      </w:pPr>
      <w:r>
        <w:t>Senator  NILSA I. CRUZ-PEREZ</w:t>
      </w:r>
    </w:p>
    <w:p w:rsidR="008F5F7E" w:rsidRDefault="008F5F7E" w:rsidP="008F5F7E">
      <w:pPr>
        <w:pStyle w:val="bpuSponsor"/>
      </w:pPr>
      <w:r>
        <w:t>District 5 (Camden and Gloucester)</w:t>
      </w:r>
    </w:p>
    <w:p w:rsidR="008F5F7E" w:rsidRDefault="008F5F7E" w:rsidP="008F5F7E">
      <w:pPr>
        <w:pStyle w:val="bpuSponsor"/>
      </w:pPr>
    </w:p>
    <w:p w:rsidR="008F5F7E" w:rsidRDefault="008F5F7E" w:rsidP="008F5F7E">
      <w:pPr>
        <w:pStyle w:val="bpuSponsor"/>
      </w:pPr>
    </w:p>
    <w:p w:rsidR="008F5F7E" w:rsidRDefault="008F5F7E" w:rsidP="008F5F7E">
      <w:pPr>
        <w:pStyle w:val="bpuSponsor"/>
      </w:pPr>
    </w:p>
    <w:p w:rsidR="008F5F7E" w:rsidRDefault="008F5F7E" w:rsidP="008F5F7E">
      <w:pPr>
        <w:pStyle w:val="bpuSponsor"/>
      </w:pPr>
    </w:p>
    <w:p w:rsidR="008F5F7E" w:rsidRDefault="008F5F7E" w:rsidP="008F5F7E">
      <w:pPr>
        <w:pStyle w:val="bpuSponsor"/>
      </w:pPr>
      <w:r>
        <w:t>SYNOPSIS</w:t>
      </w:r>
    </w:p>
    <w:p w:rsidR="008F5F7E" w:rsidRDefault="008F5F7E" w:rsidP="008F5F7E">
      <w:pPr>
        <w:pStyle w:val="bpuNormText"/>
      </w:pPr>
      <w:r>
        <w:tab/>
        <w:t xml:space="preserve">Calls upon federal government to permit use of SNAP and WIC benefits to pay for diaper purchases. </w:t>
      </w:r>
    </w:p>
    <w:p w:rsidR="008F5F7E" w:rsidRDefault="008F5F7E" w:rsidP="008F5F7E">
      <w:pPr>
        <w:pStyle w:val="bpuNormText"/>
      </w:pPr>
    </w:p>
    <w:p w:rsidR="008F5F7E" w:rsidRDefault="008F5F7E" w:rsidP="008F5F7E">
      <w:pPr>
        <w:pStyle w:val="bpuSponsor"/>
      </w:pPr>
      <w:r>
        <w:t xml:space="preserve">CURRENT VERSION OF TEXT </w:t>
      </w:r>
    </w:p>
    <w:p w:rsidR="008F5F7E" w:rsidRDefault="008F5F7E" w:rsidP="008F5F7E">
      <w:pPr>
        <w:pStyle w:val="bpuNormText"/>
      </w:pPr>
      <w:r>
        <w:tab/>
        <w:t>As introduced.</w:t>
      </w:r>
    </w:p>
    <w:p w:rsidR="008F5F7E" w:rsidRDefault="008F5F7E" w:rsidP="008F5F7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F5F7E" w:rsidRDefault="008F5F7E" w:rsidP="008916EC">
      <w:pPr>
        <w:pStyle w:val="FronterPage"/>
        <w:tabs>
          <w:tab w:val="clear" w:pos="720"/>
          <w:tab w:val="clear" w:pos="1440"/>
          <w:tab w:val="clear" w:pos="2160"/>
          <w:tab w:val="clear" w:pos="2880"/>
          <w:tab w:val="clear" w:pos="3600"/>
          <w:tab w:val="clear" w:pos="4320"/>
          <w:tab w:val="clear" w:pos="5040"/>
        </w:tabs>
        <w:sectPr w:rsidR="008F5F7E" w:rsidSect="008F5F7E">
          <w:type w:val="continuous"/>
          <w:pgSz w:w="12240" w:h="20160" w:code="5"/>
          <w:pgMar w:top="1440" w:right="2275" w:bottom="1440" w:left="2275" w:header="72" w:footer="720" w:gutter="0"/>
          <w:pgNumType w:start="1"/>
          <w:cols w:space="720"/>
          <w:docGrid w:linePitch="360"/>
        </w:sectPr>
      </w:pPr>
    </w:p>
    <w:p w:rsidR="00686AEB" w:rsidRPr="00677316" w:rsidRDefault="00196CE9" w:rsidP="003E47BA">
      <w:pPr>
        <w:pStyle w:val="HangingAnAct"/>
        <w:rPr>
          <w:rStyle w:val="HangingAnActChar"/>
        </w:rPr>
      </w:pPr>
      <w:r>
        <w:rPr>
          <w:rStyle w:val="BillHead"/>
        </w:rPr>
        <w:lastRenderedPageBreak/>
        <w:t>A Senate Resolution</w:t>
      </w:r>
      <w:r w:rsidR="00686AEB" w:rsidRPr="006B7FA7">
        <w:rPr>
          <w:rStyle w:val="HangingAnActChar"/>
        </w:rPr>
        <w:t xml:space="preserve"> </w:t>
      </w:r>
      <w:r w:rsidR="0027385F">
        <w:t xml:space="preserve">calling upon the federal government to permit </w:t>
      </w:r>
      <w:r w:rsidR="005E0BB3">
        <w:t xml:space="preserve">the use of </w:t>
      </w:r>
      <w:r w:rsidR="0027385F">
        <w:t>Supplemental Nutrition Assistance Program and Special Supplemental Nutrition Assistance Program for Women, Infant, and Children benefits to pay for diaper purchases.</w:t>
      </w:r>
    </w:p>
    <w:p w:rsidR="000B1054" w:rsidRDefault="000B1054" w:rsidP="000B1054"/>
    <w:p w:rsidR="0027385F" w:rsidRDefault="0027385F" w:rsidP="0027385F">
      <w:pPr>
        <w:pStyle w:val="IndentHang"/>
      </w:pPr>
      <w:r w:rsidRPr="00391B81">
        <w:rPr>
          <w:b/>
          <w:bCs/>
          <w:smallCaps/>
        </w:rPr>
        <w:t>Whereas,</w:t>
      </w:r>
      <w:r w:rsidRPr="001C43C8">
        <w:t xml:space="preserve"> </w:t>
      </w:r>
      <w:r w:rsidRPr="0027385F">
        <w:t>Diapers are critical to the health of infant</w:t>
      </w:r>
      <w:r>
        <w:t xml:space="preserve">s and toddlers and </w:t>
      </w:r>
      <w:r w:rsidRPr="0027385F">
        <w:t>th</w:t>
      </w:r>
      <w:r>
        <w:t xml:space="preserve">e economic and emotional health </w:t>
      </w:r>
      <w:r w:rsidRPr="0027385F">
        <w:t>of families</w:t>
      </w:r>
      <w:r>
        <w:t>; and</w:t>
      </w:r>
    </w:p>
    <w:p w:rsidR="0027385F" w:rsidRDefault="0027385F" w:rsidP="0027385F">
      <w:pPr>
        <w:pStyle w:val="IndentHang"/>
      </w:pPr>
      <w:r w:rsidRPr="00391B81">
        <w:rPr>
          <w:b/>
          <w:bCs/>
          <w:smallCaps/>
        </w:rPr>
        <w:t>Whereas,</w:t>
      </w:r>
      <w:r w:rsidRPr="001C43C8">
        <w:t xml:space="preserve"> </w:t>
      </w:r>
      <w:r>
        <w:t>Without enough diapers each day, infants and toddlers are at risk of skin infections, open sores, urinary tract infections, and other conditions that may require medical attention; and</w:t>
      </w:r>
    </w:p>
    <w:p w:rsidR="0027385F" w:rsidRDefault="0027385F" w:rsidP="00067EEB">
      <w:pPr>
        <w:pStyle w:val="IndentHang"/>
      </w:pPr>
      <w:r w:rsidRPr="00391B81">
        <w:rPr>
          <w:b/>
          <w:bCs/>
          <w:smallCaps/>
        </w:rPr>
        <w:t>Whereas,</w:t>
      </w:r>
      <w:r w:rsidRPr="001C43C8">
        <w:t xml:space="preserve"> </w:t>
      </w:r>
      <w:r w:rsidR="00A06A30">
        <w:t>M</w:t>
      </w:r>
      <w:r w:rsidR="00067EEB" w:rsidRPr="00067EEB">
        <w:t>any families struggle to meet their d</w:t>
      </w:r>
      <w:r w:rsidR="00067EEB">
        <w:t xml:space="preserve">iaper needs.  Infants go through </w:t>
      </w:r>
      <w:r w:rsidR="00A06A30">
        <w:t xml:space="preserve">10 </w:t>
      </w:r>
      <w:r w:rsidR="00067EEB" w:rsidRPr="00067EEB">
        <w:t>to 12 diapers each day</w:t>
      </w:r>
      <w:r w:rsidR="00067EEB">
        <w:t>,</w:t>
      </w:r>
      <w:r w:rsidR="00067EEB" w:rsidRPr="00067EEB">
        <w:t xml:space="preserve"> and toddlers go through </w:t>
      </w:r>
      <w:r w:rsidR="00067EEB">
        <w:t>six</w:t>
      </w:r>
      <w:r w:rsidR="00067EEB" w:rsidRPr="00067EEB">
        <w:t xml:space="preserve"> to </w:t>
      </w:r>
      <w:r w:rsidR="00067EEB">
        <w:t>eight diapers</w:t>
      </w:r>
      <w:r w:rsidR="00067EEB" w:rsidRPr="00067EEB">
        <w:t xml:space="preserve"> each day, costin</w:t>
      </w:r>
      <w:r w:rsidR="00067EEB">
        <w:t>g families an average of $70 to $80 a month; and</w:t>
      </w:r>
    </w:p>
    <w:p w:rsidR="00067EEB" w:rsidRDefault="00067EEB" w:rsidP="00C14FAA">
      <w:pPr>
        <w:pStyle w:val="IndentHang"/>
      </w:pPr>
      <w:r w:rsidRPr="00391B81">
        <w:rPr>
          <w:b/>
          <w:bCs/>
          <w:smallCaps/>
        </w:rPr>
        <w:t>Whereas,</w:t>
      </w:r>
      <w:r w:rsidRPr="001C43C8">
        <w:t xml:space="preserve"> </w:t>
      </w:r>
      <w:r w:rsidR="00C14FAA">
        <w:t>One in three mothers report that at times they do not have enough diapers to keep their child clean, dry, and healthy; and</w:t>
      </w:r>
    </w:p>
    <w:p w:rsidR="00C14FAA" w:rsidRPr="001C43C8" w:rsidRDefault="00C14FAA" w:rsidP="00C14FAA">
      <w:pPr>
        <w:pStyle w:val="IndentHang"/>
      </w:pPr>
      <w:r w:rsidRPr="00391B81">
        <w:rPr>
          <w:b/>
          <w:bCs/>
          <w:smallCaps/>
        </w:rPr>
        <w:t>Whereas,</w:t>
      </w:r>
      <w:r w:rsidRPr="001C43C8">
        <w:t xml:space="preserve"> </w:t>
      </w:r>
      <w:r w:rsidRPr="00C14FAA">
        <w:t>This forces many parents to take unsafe measure</w:t>
      </w:r>
      <w:r>
        <w:t xml:space="preserve">s, with 48 percent of food bank </w:t>
      </w:r>
      <w:r w:rsidRPr="00C14FAA">
        <w:t>clients who used diapers responding that they delayed changing a d</w:t>
      </w:r>
      <w:r>
        <w:t xml:space="preserve">iaper to make their supply last </w:t>
      </w:r>
      <w:r w:rsidRPr="00C14FAA">
        <w:t>longer, and 32</w:t>
      </w:r>
      <w:r>
        <w:t xml:space="preserve"> percent </w:t>
      </w:r>
      <w:r w:rsidRPr="00C14FAA">
        <w:t>tried reusing a disposable diaper</w:t>
      </w:r>
      <w:r>
        <w:t>; and</w:t>
      </w:r>
    </w:p>
    <w:p w:rsidR="00E75389" w:rsidRPr="001C43C8" w:rsidRDefault="00E75389" w:rsidP="00E75389">
      <w:pPr>
        <w:pStyle w:val="IndentHang"/>
      </w:pPr>
      <w:r w:rsidRPr="00391B81">
        <w:rPr>
          <w:b/>
          <w:bCs/>
          <w:smallCaps/>
        </w:rPr>
        <w:t>Whereas,</w:t>
      </w:r>
      <w:r w:rsidRPr="001C43C8">
        <w:t xml:space="preserve"> </w:t>
      </w:r>
      <w:r w:rsidRPr="00E75389">
        <w:t>Purchasing diapers also creates an additional economic barrier for work</w:t>
      </w:r>
      <w:r>
        <w:t xml:space="preserve">ing families as most child care </w:t>
      </w:r>
      <w:r w:rsidRPr="00E75389">
        <w:t>providers require parents to provide diapers</w:t>
      </w:r>
      <w:r>
        <w:t>; and</w:t>
      </w:r>
    </w:p>
    <w:p w:rsidR="00E75389" w:rsidRDefault="00E75389" w:rsidP="00E75389">
      <w:pPr>
        <w:pStyle w:val="IndentHang"/>
      </w:pPr>
      <w:r w:rsidRPr="00391B81">
        <w:rPr>
          <w:b/>
          <w:bCs/>
          <w:smallCaps/>
        </w:rPr>
        <w:t>Whereas,</w:t>
      </w:r>
      <w:r w:rsidRPr="001C43C8">
        <w:t xml:space="preserve"> </w:t>
      </w:r>
      <w:r w:rsidRPr="00E75389">
        <w:t xml:space="preserve">Diapers alone can consume </w:t>
      </w:r>
      <w:r>
        <w:t>six</w:t>
      </w:r>
      <w:r w:rsidRPr="00E75389">
        <w:t xml:space="preserve"> percent of the salary</w:t>
      </w:r>
      <w:r>
        <w:t xml:space="preserve"> of a </w:t>
      </w:r>
      <w:r w:rsidRPr="00E75389">
        <w:t xml:space="preserve">full-time working parent earning a minimum wage. </w:t>
      </w:r>
      <w:r>
        <w:t xml:space="preserve"> </w:t>
      </w:r>
      <w:r w:rsidRPr="00E75389">
        <w:t>Even if the family</w:t>
      </w:r>
      <w:r>
        <w:t xml:space="preserve"> receives a child care subsidy, </w:t>
      </w:r>
      <w:r w:rsidRPr="00E75389">
        <w:t>parents may not be able to afford enough diapers to enroll their chi</w:t>
      </w:r>
      <w:r>
        <w:t xml:space="preserve">ld, forcing them out of the job </w:t>
      </w:r>
      <w:r w:rsidRPr="00E75389">
        <w:t>market</w:t>
      </w:r>
      <w:r>
        <w:t>; and</w:t>
      </w:r>
    </w:p>
    <w:p w:rsidR="0096132B" w:rsidRPr="0096132B" w:rsidRDefault="0096132B" w:rsidP="0096132B">
      <w:pPr>
        <w:pStyle w:val="IndentHang"/>
      </w:pPr>
      <w:r w:rsidRPr="00391B81">
        <w:rPr>
          <w:b/>
          <w:bCs/>
          <w:smallCaps/>
        </w:rPr>
        <w:t>Whereas,</w:t>
      </w:r>
      <w:r w:rsidRPr="001C43C8">
        <w:t xml:space="preserve"> </w:t>
      </w:r>
      <w:r>
        <w:t>Meanwhile, there is very little support for families struggling with diaper need.  Supplemental Nutrition Assistance Program (SNAP) and Special Supplemental Nutrition Assistance Program for Women, Infant, and Children (WIC) benefits cannot be used for diapers, and if a family receives cash assistance through the Temporary Assistance for Needy F</w:t>
      </w:r>
      <w:r w:rsidR="005E0BB3">
        <w:t>amilies</w:t>
      </w:r>
      <w:r>
        <w:t xml:space="preserve"> program, </w:t>
      </w:r>
      <w:r w:rsidR="005E0BB3">
        <w:t xml:space="preserve">which can be used for the purchase of diapers, </w:t>
      </w:r>
      <w:r>
        <w:t xml:space="preserve">the monthly diaper bill can consume up to </w:t>
      </w:r>
      <w:r w:rsidR="005E0BB3">
        <w:t>40 percent of that</w:t>
      </w:r>
      <w:r>
        <w:t xml:space="preserve"> assistance in some states; and</w:t>
      </w:r>
    </w:p>
    <w:p w:rsidR="00067EEB" w:rsidRPr="00067EEB" w:rsidRDefault="00E75389" w:rsidP="00070C12">
      <w:pPr>
        <w:pStyle w:val="IndentHang"/>
      </w:pPr>
      <w:r w:rsidRPr="00391B81">
        <w:rPr>
          <w:b/>
          <w:bCs/>
          <w:smallCaps/>
        </w:rPr>
        <w:t>Whereas,</w:t>
      </w:r>
      <w:r w:rsidRPr="001C43C8">
        <w:t xml:space="preserve"> </w:t>
      </w:r>
      <w:r>
        <w:t xml:space="preserve">Permitting </w:t>
      </w:r>
      <w:r w:rsidR="005E0BB3">
        <w:t xml:space="preserve">the use of </w:t>
      </w:r>
      <w:r>
        <w:t xml:space="preserve">SNAP and WIC benefits to pay for </w:t>
      </w:r>
      <w:r w:rsidR="00070C12">
        <w:t xml:space="preserve">diaper purchases </w:t>
      </w:r>
      <w:r>
        <w:t>will reduce diaper need</w:t>
      </w:r>
      <w:r w:rsidR="00070C12" w:rsidRPr="00070C12">
        <w:rPr>
          <w:spacing w:val="4"/>
        </w:rPr>
        <w:t xml:space="preserve"> </w:t>
      </w:r>
      <w:r w:rsidR="00070C12">
        <w:t xml:space="preserve">and help to promote </w:t>
      </w:r>
      <w:r w:rsidR="00070C12" w:rsidRPr="00070C12">
        <w:t xml:space="preserve">better health outcomes for children and </w:t>
      </w:r>
      <w:r w:rsidR="000C54F0">
        <w:t xml:space="preserve">better </w:t>
      </w:r>
      <w:r w:rsidR="00070C12" w:rsidRPr="00070C12">
        <w:t>economic outcomes for their families</w:t>
      </w:r>
      <w:r w:rsidR="00070C12">
        <w:t>; now, therefore,</w:t>
      </w:r>
      <w:r w:rsidR="00F276B9">
        <w:t xml:space="preserve"> </w:t>
      </w:r>
    </w:p>
    <w:p w:rsidR="0027385F" w:rsidRPr="00D71D68" w:rsidRDefault="0027385F" w:rsidP="000B1054"/>
    <w:p w:rsidR="00686AEB" w:rsidRPr="00AA7880" w:rsidRDefault="00686AEB" w:rsidP="00686AEB">
      <w:r>
        <w:tab/>
      </w:r>
      <w:r w:rsidR="00196CE9">
        <w:rPr>
          <w:rStyle w:val="BillHeading2"/>
        </w:rPr>
        <w:t>Be It Resolved</w:t>
      </w:r>
      <w:r>
        <w:rPr>
          <w:rStyle w:val="BillHeading2"/>
        </w:rPr>
        <w:t xml:space="preserve"> </w:t>
      </w:r>
      <w:r w:rsidR="00196CE9">
        <w:rPr>
          <w:rStyle w:val="BillLanguage"/>
        </w:rPr>
        <w:t>by the Senate of the State of New Jersey:</w:t>
      </w:r>
    </w:p>
    <w:p w:rsidR="00686AEB" w:rsidRPr="00D71D68" w:rsidRDefault="00686AEB" w:rsidP="00686AEB"/>
    <w:p w:rsidR="00686AEB" w:rsidRPr="00AA7880" w:rsidRDefault="00686AEB" w:rsidP="00686AEB">
      <w:r>
        <w:tab/>
      </w:r>
      <w:r w:rsidR="00A921C0">
        <w:t>1.</w:t>
      </w:r>
      <w:r w:rsidR="00A921C0">
        <w:tab/>
      </w:r>
      <w:r w:rsidR="00070C12">
        <w:t xml:space="preserve">This </w:t>
      </w:r>
      <w:r w:rsidR="00B0670F">
        <w:t>H</w:t>
      </w:r>
      <w:r w:rsidR="00070C12">
        <w:t xml:space="preserve">ouse respectfully calls upon the federal government to </w:t>
      </w:r>
      <w:r w:rsidR="00070C12" w:rsidRPr="00070C12">
        <w:t xml:space="preserve">permit </w:t>
      </w:r>
      <w:r w:rsidR="005E0BB3">
        <w:t xml:space="preserve">the use of </w:t>
      </w:r>
      <w:r w:rsidR="00070C12" w:rsidRPr="00070C12">
        <w:t>Supplemental Nutrition Assistance Program and Special Supplemental Nutrition Assistance Program for Women, Infant, and Children benefits to pay for diaper purchases</w:t>
      </w:r>
      <w:r w:rsidR="000C54F0">
        <w:t xml:space="preserve"> in order to </w:t>
      </w:r>
      <w:r w:rsidR="000C54F0" w:rsidRPr="000C54F0">
        <w:t>reduce diaper need and help to promote better health outcomes for children and better economic outcomes for their families</w:t>
      </w:r>
      <w:r w:rsidR="00070C12" w:rsidRPr="00070C12">
        <w:t>.</w:t>
      </w:r>
    </w:p>
    <w:p w:rsidR="00686AEB" w:rsidRDefault="00686AEB" w:rsidP="00686AEB"/>
    <w:p w:rsidR="006838AD" w:rsidRPr="006838AD" w:rsidRDefault="00A921C0" w:rsidP="006838AD">
      <w:r>
        <w:tab/>
        <w:t>2.</w:t>
      </w:r>
      <w:r>
        <w:tab/>
      </w:r>
      <w:r w:rsidR="006838AD" w:rsidRPr="006838AD">
        <w:t xml:space="preserve">Copies of this resolution, as filed with the Secretary of State, shall be transmitted by the </w:t>
      </w:r>
      <w:r w:rsidR="006838AD">
        <w:t>Secretary of the Senate</w:t>
      </w:r>
      <w:r w:rsidR="006838AD" w:rsidRPr="006838AD">
        <w:t xml:space="preserve"> to the President of the United States, the </w:t>
      </w:r>
      <w:r w:rsidR="006838AD">
        <w:t>Secretary of the United States Department of Health and Human Services</w:t>
      </w:r>
      <w:r w:rsidR="006838AD" w:rsidRPr="006838AD">
        <w:t>, and every member of the New Jersey Congressional delegation.</w:t>
      </w:r>
    </w:p>
    <w:p w:rsidR="00070C12" w:rsidRDefault="00070C12" w:rsidP="00686AEB"/>
    <w:p w:rsidR="00070C12" w:rsidRPr="00CE7BD8" w:rsidRDefault="00070C12" w:rsidP="00686AEB"/>
    <w:p w:rsidR="00686AEB" w:rsidRPr="00AA7880" w:rsidRDefault="00686AEB" w:rsidP="00686AEB">
      <w:pPr>
        <w:jc w:val="center"/>
      </w:pPr>
      <w:r w:rsidRPr="00D71D68">
        <w:t>STATEMENT</w:t>
      </w:r>
    </w:p>
    <w:p w:rsidR="00686AEB" w:rsidRDefault="00686AEB" w:rsidP="00686AEB"/>
    <w:p w:rsidR="0096132B" w:rsidRDefault="006838AD" w:rsidP="006838AD">
      <w:r>
        <w:tab/>
      </w:r>
      <w:r w:rsidR="005E0BB3" w:rsidRPr="0027385F">
        <w:rPr>
          <w:spacing w:val="0"/>
        </w:rPr>
        <w:t>Diapers are critical to the health of infant</w:t>
      </w:r>
      <w:r w:rsidR="005E0BB3">
        <w:t xml:space="preserve">s and toddlers and </w:t>
      </w:r>
      <w:r w:rsidR="005E0BB3" w:rsidRPr="0027385F">
        <w:rPr>
          <w:spacing w:val="0"/>
        </w:rPr>
        <w:t>th</w:t>
      </w:r>
      <w:r w:rsidR="005E0BB3">
        <w:t xml:space="preserve">e economic and emotional health </w:t>
      </w:r>
      <w:r w:rsidR="005E0BB3" w:rsidRPr="0027385F">
        <w:t>of families</w:t>
      </w:r>
      <w:r w:rsidR="005E0BB3">
        <w:t xml:space="preserve">.  </w:t>
      </w:r>
      <w:r w:rsidRPr="006838AD">
        <w:t>One in three mothers report that at times they do not have enough diapers to keep their child clean, dry, and healthy</w:t>
      </w:r>
      <w:r>
        <w:t xml:space="preserve">.  </w:t>
      </w:r>
      <w:r w:rsidRPr="006838AD">
        <w:t>Without enough diapers each day, infants and toddlers are at risk of skin infections, open sores, urinary tract infections, and other conditions that may require medical attention</w:t>
      </w:r>
      <w:r w:rsidR="0096132B">
        <w:t>.</w:t>
      </w:r>
    </w:p>
    <w:p w:rsidR="0096132B" w:rsidRDefault="0096132B" w:rsidP="0096132B">
      <w:r>
        <w:tab/>
      </w:r>
      <w:r w:rsidRPr="0096132B">
        <w:t xml:space="preserve">Purchasing diapers also creates an additional economic barrier for working families as most child care providers require parents to provide diapers.  </w:t>
      </w:r>
      <w:r w:rsidR="000855B3" w:rsidRPr="00E75389">
        <w:rPr>
          <w:spacing w:val="0"/>
        </w:rPr>
        <w:t xml:space="preserve">Diapers alone can consume </w:t>
      </w:r>
      <w:r w:rsidR="000855B3">
        <w:t>six</w:t>
      </w:r>
      <w:r w:rsidR="000855B3" w:rsidRPr="00E75389">
        <w:rPr>
          <w:spacing w:val="0"/>
        </w:rPr>
        <w:t xml:space="preserve"> percent of the salary</w:t>
      </w:r>
      <w:r w:rsidR="000855B3">
        <w:t xml:space="preserve"> of a </w:t>
      </w:r>
      <w:r w:rsidR="000855B3" w:rsidRPr="00E75389">
        <w:rPr>
          <w:spacing w:val="0"/>
        </w:rPr>
        <w:t xml:space="preserve">full-time working parent earning a minimum wage. </w:t>
      </w:r>
      <w:r w:rsidR="000855B3">
        <w:rPr>
          <w:spacing w:val="0"/>
        </w:rPr>
        <w:t xml:space="preserve"> </w:t>
      </w:r>
      <w:r w:rsidRPr="0096132B">
        <w:t>Even if the family receives a child care subsidy, parents may not be able to afford enough diapers to enroll their child, forcing them out of the job market</w:t>
      </w:r>
      <w:r>
        <w:t>.</w:t>
      </w:r>
    </w:p>
    <w:p w:rsidR="006838AD" w:rsidRDefault="0096132B" w:rsidP="00686AEB">
      <w:r>
        <w:tab/>
      </w:r>
      <w:r w:rsidR="00A06A30">
        <w:t>M</w:t>
      </w:r>
      <w:r w:rsidR="006838AD" w:rsidRPr="006838AD">
        <w:t xml:space="preserve">any families struggle to meet their diaper needs.  </w:t>
      </w:r>
      <w:r w:rsidRPr="0096132B">
        <w:t xml:space="preserve">Supplemental Nutrition Assistance Program </w:t>
      </w:r>
      <w:r w:rsidR="00023E28">
        <w:t xml:space="preserve">(SNAP) </w:t>
      </w:r>
      <w:r w:rsidRPr="0096132B">
        <w:t xml:space="preserve">and Special Supplemental Nutrition Assistance Program for Women, Infant, and Children </w:t>
      </w:r>
      <w:r w:rsidR="00023E28">
        <w:t xml:space="preserve">(WIC) </w:t>
      </w:r>
      <w:r w:rsidRPr="0096132B">
        <w:t>benefits cannot be used for diapers</w:t>
      </w:r>
      <w:r w:rsidR="006E5E72">
        <w:t xml:space="preserve">.  </w:t>
      </w:r>
      <w:r>
        <w:t xml:space="preserve">This resolution calls upon the federal government to </w:t>
      </w:r>
      <w:r w:rsidRPr="0096132B">
        <w:t xml:space="preserve">permit </w:t>
      </w:r>
      <w:r w:rsidR="001D6B29">
        <w:t xml:space="preserve">the use of </w:t>
      </w:r>
      <w:r>
        <w:t>SNAP and WIC</w:t>
      </w:r>
      <w:r w:rsidRPr="0096132B">
        <w:t xml:space="preserve"> benefits to pay for diaper purchases</w:t>
      </w:r>
      <w:r>
        <w:t xml:space="preserve"> </w:t>
      </w:r>
      <w:r w:rsidR="00FB36EE">
        <w:t xml:space="preserve">in order to </w:t>
      </w:r>
      <w:r w:rsidRPr="0096132B">
        <w:t>reduce diaper need and help to promote better health outcomes for children and economic outcomes for their families</w:t>
      </w:r>
      <w:r>
        <w:t>.</w:t>
      </w:r>
    </w:p>
    <w:sectPr w:rsidR="006838AD" w:rsidSect="008F5F7E">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34D7" w:rsidRDefault="002F34D7">
      <w:r>
        <w:separator/>
      </w:r>
    </w:p>
  </w:endnote>
  <w:endnote w:type="continuationSeparator" w:id="0">
    <w:p w:rsidR="002F34D7" w:rsidRDefault="002F34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34D7" w:rsidRDefault="002F34D7">
      <w:r>
        <w:separator/>
      </w:r>
    </w:p>
  </w:footnote>
  <w:footnote w:type="continuationSeparator" w:id="0">
    <w:p w:rsidR="002F34D7" w:rsidRDefault="002F34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84CF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F5F7E" w:rsidRDefault="008F5F7E" w:rsidP="008F5F7E">
    <w:pPr>
      <w:pStyle w:val="bpuHeadSpon"/>
    </w:pPr>
    <w:r w:rsidRPr="008F5F7E">
      <w:rPr>
        <w:rStyle w:val="bpuHeadSponChar"/>
      </w:rPr>
      <w:t>SR100</w:t>
    </w:r>
    <w:r>
      <w:t xml:space="preserve"> RUIZ, CRUZ-PEREZ</w:t>
    </w:r>
  </w:p>
  <w:p w:rsidR="008F5F7E" w:rsidRDefault="008F5F7E" w:rsidP="008F5F7E">
    <w:pPr>
      <w:pStyle w:val="bpuHeadSpon"/>
    </w:pPr>
    <w:r>
      <w:fldChar w:fldCharType="begin"/>
    </w:r>
    <w:r>
      <w:instrText xml:space="preserve"> PAGE  \* MERGEFORMAT </w:instrText>
    </w:r>
    <w:r>
      <w:fldChar w:fldCharType="separate"/>
    </w:r>
    <w:r w:rsidR="00A84CF1">
      <w:rPr>
        <w:noProof/>
      </w:rPr>
      <w:t>3</w:t>
    </w:r>
    <w:r>
      <w:fldChar w:fldCharType="end"/>
    </w:r>
  </w:p>
  <w:p w:rsidR="008F5F7E" w:rsidRDefault="008F5F7E" w:rsidP="008F5F7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F5F7E" w:rsidRDefault="008F5F7E" w:rsidP="008F5F7E">
    <w:pPr>
      <w:pStyle w:val="bpuHeadSpon"/>
    </w:pPr>
    <w:r w:rsidRPr="008F5F7E">
      <w:rPr>
        <w:rStyle w:val="bpuHeadSponChar"/>
      </w:rPr>
      <w:t>SR100</w:t>
    </w:r>
    <w:r>
      <w:t xml:space="preserve"> RUIZ, CRUZ-PEREZ</w:t>
    </w:r>
  </w:p>
  <w:p w:rsidR="008F5F7E" w:rsidRDefault="008F5F7E" w:rsidP="008F5F7E">
    <w:pPr>
      <w:pStyle w:val="bpuHeadSpon"/>
    </w:pPr>
    <w:r>
      <w:fldChar w:fldCharType="begin"/>
    </w:r>
    <w:r>
      <w:instrText xml:space="preserve"> PAGE  \* MERGEFORMAT </w:instrText>
    </w:r>
    <w:r>
      <w:fldChar w:fldCharType="separate"/>
    </w:r>
    <w:r w:rsidR="00A84CF1">
      <w:rPr>
        <w:noProof/>
      </w:rPr>
      <w:t>2</w:t>
    </w:r>
    <w:r>
      <w:fldChar w:fldCharType="end"/>
    </w:r>
  </w:p>
  <w:p w:rsidR="008F5F7E" w:rsidRDefault="008F5F7E" w:rsidP="008F5F7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34D7"/>
    <w:rsid w:val="00004710"/>
    <w:rsid w:val="000051BD"/>
    <w:rsid w:val="000160A5"/>
    <w:rsid w:val="0001628A"/>
    <w:rsid w:val="0002335B"/>
    <w:rsid w:val="00023E28"/>
    <w:rsid w:val="0003549A"/>
    <w:rsid w:val="000367AE"/>
    <w:rsid w:val="00043B22"/>
    <w:rsid w:val="00054975"/>
    <w:rsid w:val="00057D20"/>
    <w:rsid w:val="0006197C"/>
    <w:rsid w:val="0006281F"/>
    <w:rsid w:val="00067EEB"/>
    <w:rsid w:val="00070C12"/>
    <w:rsid w:val="0008141C"/>
    <w:rsid w:val="00081C0A"/>
    <w:rsid w:val="000855B3"/>
    <w:rsid w:val="00094A55"/>
    <w:rsid w:val="000A44A7"/>
    <w:rsid w:val="000B1054"/>
    <w:rsid w:val="000B3411"/>
    <w:rsid w:val="000C054C"/>
    <w:rsid w:val="000C12C2"/>
    <w:rsid w:val="000C54F0"/>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6CE9"/>
    <w:rsid w:val="0019707B"/>
    <w:rsid w:val="00197E8B"/>
    <w:rsid w:val="00197FA4"/>
    <w:rsid w:val="001A161A"/>
    <w:rsid w:val="001A3B79"/>
    <w:rsid w:val="001A66B6"/>
    <w:rsid w:val="001B4716"/>
    <w:rsid w:val="001B4EA4"/>
    <w:rsid w:val="001C7C52"/>
    <w:rsid w:val="001D25F3"/>
    <w:rsid w:val="001D6B29"/>
    <w:rsid w:val="001E15F1"/>
    <w:rsid w:val="001E16FA"/>
    <w:rsid w:val="001E6213"/>
    <w:rsid w:val="001F14C7"/>
    <w:rsid w:val="001F7405"/>
    <w:rsid w:val="00205533"/>
    <w:rsid w:val="00212B8D"/>
    <w:rsid w:val="00222983"/>
    <w:rsid w:val="002370D0"/>
    <w:rsid w:val="00255958"/>
    <w:rsid w:val="00257FA2"/>
    <w:rsid w:val="002635CF"/>
    <w:rsid w:val="0026574A"/>
    <w:rsid w:val="002660BB"/>
    <w:rsid w:val="002720E8"/>
    <w:rsid w:val="0027385F"/>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4D7"/>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2020"/>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0EED"/>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3089"/>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0BB3"/>
    <w:rsid w:val="005E50C6"/>
    <w:rsid w:val="005F2A97"/>
    <w:rsid w:val="005F399B"/>
    <w:rsid w:val="00601884"/>
    <w:rsid w:val="006019F8"/>
    <w:rsid w:val="00602754"/>
    <w:rsid w:val="006048D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38AD"/>
    <w:rsid w:val="00686AEB"/>
    <w:rsid w:val="006B7897"/>
    <w:rsid w:val="006B7FA7"/>
    <w:rsid w:val="006C086A"/>
    <w:rsid w:val="006C21C1"/>
    <w:rsid w:val="006C7327"/>
    <w:rsid w:val="006D00E5"/>
    <w:rsid w:val="006D791B"/>
    <w:rsid w:val="006E2895"/>
    <w:rsid w:val="006E5E72"/>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339B"/>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4778"/>
    <w:rsid w:val="008F5F7E"/>
    <w:rsid w:val="00901BDA"/>
    <w:rsid w:val="009121D8"/>
    <w:rsid w:val="00916F7A"/>
    <w:rsid w:val="00917FE3"/>
    <w:rsid w:val="009318C7"/>
    <w:rsid w:val="00931C09"/>
    <w:rsid w:val="009348C2"/>
    <w:rsid w:val="009440D0"/>
    <w:rsid w:val="009523A3"/>
    <w:rsid w:val="00960958"/>
    <w:rsid w:val="0096132B"/>
    <w:rsid w:val="00963A46"/>
    <w:rsid w:val="00966A3E"/>
    <w:rsid w:val="00971493"/>
    <w:rsid w:val="00971AD9"/>
    <w:rsid w:val="00973069"/>
    <w:rsid w:val="00973523"/>
    <w:rsid w:val="00980766"/>
    <w:rsid w:val="009835D4"/>
    <w:rsid w:val="009865D4"/>
    <w:rsid w:val="00991BB6"/>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6A30"/>
    <w:rsid w:val="00A11228"/>
    <w:rsid w:val="00A222C2"/>
    <w:rsid w:val="00A305D6"/>
    <w:rsid w:val="00A342C4"/>
    <w:rsid w:val="00A50F6B"/>
    <w:rsid w:val="00A52237"/>
    <w:rsid w:val="00A551D6"/>
    <w:rsid w:val="00A6251B"/>
    <w:rsid w:val="00A6754E"/>
    <w:rsid w:val="00A70F58"/>
    <w:rsid w:val="00A72987"/>
    <w:rsid w:val="00A7346B"/>
    <w:rsid w:val="00A84C4F"/>
    <w:rsid w:val="00A84CF1"/>
    <w:rsid w:val="00A921C0"/>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670F"/>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4FAA"/>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0A11"/>
    <w:rsid w:val="00DB6AA2"/>
    <w:rsid w:val="00DE10D1"/>
    <w:rsid w:val="00DE2514"/>
    <w:rsid w:val="00DE6851"/>
    <w:rsid w:val="00DF03EE"/>
    <w:rsid w:val="00E01B71"/>
    <w:rsid w:val="00E05CC9"/>
    <w:rsid w:val="00E15573"/>
    <w:rsid w:val="00E25A5B"/>
    <w:rsid w:val="00E25F17"/>
    <w:rsid w:val="00E373C7"/>
    <w:rsid w:val="00E4267B"/>
    <w:rsid w:val="00E42F13"/>
    <w:rsid w:val="00E452DF"/>
    <w:rsid w:val="00E543CF"/>
    <w:rsid w:val="00E546FD"/>
    <w:rsid w:val="00E608F1"/>
    <w:rsid w:val="00E611B9"/>
    <w:rsid w:val="00E7144F"/>
    <w:rsid w:val="00E73D74"/>
    <w:rsid w:val="00E75389"/>
    <w:rsid w:val="00E76A79"/>
    <w:rsid w:val="00E80692"/>
    <w:rsid w:val="00E80C24"/>
    <w:rsid w:val="00E93836"/>
    <w:rsid w:val="00EA56CD"/>
    <w:rsid w:val="00EA7C16"/>
    <w:rsid w:val="00EC5281"/>
    <w:rsid w:val="00EC791D"/>
    <w:rsid w:val="00EC7CA6"/>
    <w:rsid w:val="00ED3C5D"/>
    <w:rsid w:val="00ED4553"/>
    <w:rsid w:val="00F00D08"/>
    <w:rsid w:val="00F1350D"/>
    <w:rsid w:val="00F15583"/>
    <w:rsid w:val="00F200EE"/>
    <w:rsid w:val="00F22481"/>
    <w:rsid w:val="00F2542E"/>
    <w:rsid w:val="00F27278"/>
    <w:rsid w:val="00F276B9"/>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36EE"/>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7BABEDF-0DE0-4902-B9BB-A661298F6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132B"/>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27385F"/>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8F5F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755</Words>
  <Characters>3982</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SR100</vt:lpstr>
    </vt:vector>
  </TitlesOfParts>
  <Manager>R225</Manager>
  <Company>NJ Office of Legislative Services</Company>
  <LinksUpToDate>false</LinksUpToDate>
  <CharactersWithSpaces>4733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SR100</dc:title>
  <dc:subject>Public Assistance</dc:subject>
  <dc:creator>Senator  RUIZ, Senator  CRUZ-PEREZ</dc:creator>
  <cp:keywords>SR100|3|HS |122|219|259|N|0|</cp:keywords>
  <dc:description>INTRODUCED NOVEMBER 5, 2020</dc:description>
  <cp:lastModifiedBy>Siracusa, Nicole</cp:lastModifiedBy>
  <cp:revision>2</cp:revision>
  <cp:lastPrinted>2005-10-12T19:02:00Z</cp:lastPrinted>
  <dcterms:created xsi:type="dcterms:W3CDTF">2020-11-06T15:35:00Z</dcterms:created>
  <dcterms:modified xsi:type="dcterms:W3CDTF">2020-11-06T15:35:00Z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