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8C1943" w14:textId="79FC22F0" w:rsidR="00475755" w:rsidRDefault="00475755" w:rsidP="00475755">
      <w:pPr>
        <w:pStyle w:val="bpuBill"/>
      </w:pPr>
      <w:bookmarkStart w:id="0" w:name="bpuFrontPg"/>
      <w:bookmarkStart w:id="1" w:name="_GoBack"/>
      <w:bookmarkEnd w:id="0"/>
      <w:bookmarkEnd w:id="1"/>
      <w:r>
        <w:t xml:space="preserve">SENATE RESOLUTION No. 111 </w:t>
      </w:r>
    </w:p>
    <w:p w14:paraId="58D55090" w14:textId="02FDBB99" w:rsidR="00475755" w:rsidRPr="009D38FF" w:rsidRDefault="00475755" w:rsidP="00475755">
      <w:pPr>
        <w:pStyle w:val="bpuWpGraphic"/>
      </w:pPr>
      <w:r>
        <w:object w:dxaOrig="8985" w:dyaOrig="255" w14:anchorId="0A809C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088524" r:id="rId8"/>
        </w:object>
      </w:r>
    </w:p>
    <w:p w14:paraId="325804A2" w14:textId="77777777" w:rsidR="00475755" w:rsidRDefault="00475755" w:rsidP="00475755">
      <w:pPr>
        <w:pStyle w:val="bpuState"/>
      </w:pPr>
      <w:r>
        <w:t>STATE OF NEW JERSEY</w:t>
      </w:r>
    </w:p>
    <w:p w14:paraId="4872B0CD" w14:textId="77777777" w:rsidR="00475755" w:rsidRDefault="00475755" w:rsidP="00475755">
      <w:pPr>
        <w:pStyle w:val="bpuLegislature"/>
      </w:pPr>
      <w:r>
        <w:t>219th LEGISLATURE</w:t>
      </w:r>
    </w:p>
    <w:p w14:paraId="79492D81" w14:textId="4E4797BC" w:rsidR="00475755" w:rsidRDefault="00475755" w:rsidP="00475755">
      <w:pPr>
        <w:pStyle w:val="bpuWpGraphic"/>
      </w:pPr>
      <w:r>
        <w:object w:dxaOrig="8985" w:dyaOrig="255" w14:anchorId="72F5799E">
          <v:shape id="_x0000_i1026" type="#_x0000_t75" style="width:6in;height:12pt" o:ole="">
            <v:imagedata r:id="rId7" o:title=""/>
          </v:shape>
          <o:OLEObject Type="Embed" ProgID="WPWin6.1" ShapeID="_x0000_i1026" DrawAspect="Content" ObjectID="_1675088525" r:id="rId9"/>
        </w:object>
      </w:r>
      <w:r>
        <w:t xml:space="preserve">  </w:t>
      </w:r>
    </w:p>
    <w:p w14:paraId="1B185EE2" w14:textId="77777777" w:rsidR="00475755" w:rsidRDefault="00475755" w:rsidP="00475755">
      <w:pPr>
        <w:pStyle w:val="bpuIntro"/>
      </w:pPr>
      <w:r>
        <w:t>INTRODUCED FEBRUARY 17, 2021</w:t>
      </w:r>
    </w:p>
    <w:p w14:paraId="4A46987F" w14:textId="77777777" w:rsidR="00475755" w:rsidRDefault="00475755" w:rsidP="00475755">
      <w:pPr>
        <w:pStyle w:val="bpuIntro"/>
      </w:pPr>
    </w:p>
    <w:p w14:paraId="0AFD2489" w14:textId="77777777" w:rsidR="00475755" w:rsidRDefault="00475755" w:rsidP="00475755">
      <w:pPr>
        <w:pStyle w:val="bpuIntro"/>
        <w:sectPr w:rsidR="00475755" w:rsidSect="00475755">
          <w:headerReference w:type="even" r:id="rId10"/>
          <w:pgSz w:w="12240" w:h="20160" w:code="5"/>
          <w:pgMar w:top="2160" w:right="1440" w:bottom="1440" w:left="1440" w:header="72" w:footer="720" w:gutter="0"/>
          <w:pgNumType w:start="1"/>
          <w:cols w:space="720"/>
          <w:docGrid w:linePitch="360"/>
        </w:sectPr>
      </w:pPr>
    </w:p>
    <w:p w14:paraId="46B8849E" w14:textId="77777777" w:rsidR="00475755" w:rsidRDefault="00475755" w:rsidP="00475755">
      <w:pPr>
        <w:pStyle w:val="bpuIntro"/>
      </w:pPr>
    </w:p>
    <w:p w14:paraId="03C48F79" w14:textId="77777777" w:rsidR="00475755" w:rsidRDefault="00475755" w:rsidP="00475755">
      <w:pPr>
        <w:pStyle w:val="bpuSponsor"/>
      </w:pPr>
      <w:r>
        <w:t>Sponsored by:</w:t>
      </w:r>
    </w:p>
    <w:p w14:paraId="780B9B7F" w14:textId="77777777" w:rsidR="00475755" w:rsidRDefault="00475755" w:rsidP="00475755">
      <w:pPr>
        <w:pStyle w:val="bpuSponsor"/>
      </w:pPr>
      <w:r>
        <w:t>Senator  JOSEPH PENNACCHIO</w:t>
      </w:r>
    </w:p>
    <w:p w14:paraId="6437E44C" w14:textId="77777777" w:rsidR="00475755" w:rsidRDefault="00475755" w:rsidP="00475755">
      <w:pPr>
        <w:pStyle w:val="bpuSponsor"/>
      </w:pPr>
      <w:r>
        <w:t>District 26 (Essex, Morris and Passaic)</w:t>
      </w:r>
    </w:p>
    <w:p w14:paraId="1BABD4E4" w14:textId="77777777" w:rsidR="00475755" w:rsidRDefault="00475755" w:rsidP="00475755">
      <w:pPr>
        <w:pStyle w:val="bpuSponsor"/>
      </w:pPr>
    </w:p>
    <w:p w14:paraId="339FE391" w14:textId="77777777" w:rsidR="00475755" w:rsidRDefault="00475755" w:rsidP="00475755">
      <w:pPr>
        <w:pStyle w:val="bpuSponsor"/>
      </w:pPr>
    </w:p>
    <w:p w14:paraId="06F9CD73" w14:textId="77777777" w:rsidR="00475755" w:rsidRDefault="00475755" w:rsidP="00475755">
      <w:pPr>
        <w:pStyle w:val="bpuSponsor"/>
      </w:pPr>
    </w:p>
    <w:p w14:paraId="418C2488" w14:textId="77777777" w:rsidR="00475755" w:rsidRDefault="00475755" w:rsidP="00475755">
      <w:pPr>
        <w:pStyle w:val="bpuSponsor"/>
      </w:pPr>
    </w:p>
    <w:p w14:paraId="6E908F44" w14:textId="77777777" w:rsidR="00475755" w:rsidRDefault="00475755" w:rsidP="00475755">
      <w:pPr>
        <w:pStyle w:val="bpuSponsor"/>
      </w:pPr>
      <w:r>
        <w:t>SYNOPSIS</w:t>
      </w:r>
    </w:p>
    <w:p w14:paraId="4AAF9B75" w14:textId="77777777" w:rsidR="00475755" w:rsidRDefault="00475755" w:rsidP="00475755">
      <w:pPr>
        <w:pStyle w:val="bpuNormText"/>
      </w:pPr>
      <w:r>
        <w:tab/>
        <w:t xml:space="preserve">Urges Congress to reinstate unlimited state and local tax deduction. </w:t>
      </w:r>
    </w:p>
    <w:p w14:paraId="682CF58D" w14:textId="77777777" w:rsidR="00475755" w:rsidRDefault="00475755" w:rsidP="00475755">
      <w:pPr>
        <w:pStyle w:val="bpuNormText"/>
      </w:pPr>
    </w:p>
    <w:p w14:paraId="2EFDB521" w14:textId="77777777" w:rsidR="00475755" w:rsidRDefault="00475755" w:rsidP="00475755">
      <w:pPr>
        <w:pStyle w:val="bpuSponsor"/>
      </w:pPr>
      <w:r>
        <w:t xml:space="preserve">CURRENT VERSION OF TEXT </w:t>
      </w:r>
    </w:p>
    <w:p w14:paraId="1FE0ECB5" w14:textId="77777777" w:rsidR="00475755" w:rsidRDefault="00475755" w:rsidP="00475755">
      <w:pPr>
        <w:pStyle w:val="bpuNormText"/>
      </w:pPr>
      <w:r>
        <w:tab/>
        <w:t>As introduced.</w:t>
      </w:r>
    </w:p>
    <w:p w14:paraId="6FD1BC47" w14:textId="12E5B18D" w:rsidR="00475755" w:rsidRDefault="00475755" w:rsidP="00475755">
      <w:pPr>
        <w:pStyle w:val="bpuNormText"/>
      </w:pPr>
      <w:r>
        <w:rPr>
          <w:noProof/>
        </w:rPr>
        <w:drawing>
          <wp:anchor distT="0" distB="0" distL="114300" distR="114300" simplePos="0" relativeHeight="251659264" behindDoc="1" locked="0" layoutInCell="1" allowOverlap="1" wp14:anchorId="10D920E1" wp14:editId="44B79C9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C28AF63" w14:textId="77777777" w:rsidR="00475755" w:rsidRDefault="00475755" w:rsidP="008916EC">
      <w:pPr>
        <w:pStyle w:val="FronterPage"/>
        <w:tabs>
          <w:tab w:val="clear" w:pos="720"/>
          <w:tab w:val="clear" w:pos="1440"/>
          <w:tab w:val="clear" w:pos="2160"/>
          <w:tab w:val="clear" w:pos="2880"/>
          <w:tab w:val="clear" w:pos="3600"/>
          <w:tab w:val="clear" w:pos="4320"/>
          <w:tab w:val="clear" w:pos="5040"/>
        </w:tabs>
        <w:sectPr w:rsidR="00475755" w:rsidSect="00475755">
          <w:type w:val="continuous"/>
          <w:pgSz w:w="12240" w:h="20160" w:code="5"/>
          <w:pgMar w:top="1440" w:right="2275" w:bottom="1440" w:left="2275" w:header="72" w:footer="720" w:gutter="0"/>
          <w:pgNumType w:start="1"/>
          <w:cols w:space="720"/>
          <w:docGrid w:linePitch="360"/>
        </w:sectPr>
      </w:pPr>
    </w:p>
    <w:p w14:paraId="73A7E2AF" w14:textId="77777777" w:rsidR="00686AEB" w:rsidRDefault="008C7594"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D34AE5">
        <w:rPr>
          <w:rStyle w:val="HangingAnActChar"/>
        </w:rPr>
        <w:t>urging the</w:t>
      </w:r>
      <w:r w:rsidR="005C0B96">
        <w:rPr>
          <w:rStyle w:val="HangingAnActChar"/>
        </w:rPr>
        <w:t xml:space="preserve"> United States</w:t>
      </w:r>
      <w:r w:rsidR="00D34AE5">
        <w:rPr>
          <w:rStyle w:val="HangingAnActChar"/>
        </w:rPr>
        <w:t xml:space="preserve"> Congress to reinstate the unlimited state and local tax deduction.</w:t>
      </w:r>
    </w:p>
    <w:p w14:paraId="0AB04C5D" w14:textId="77777777" w:rsidR="00D34AE5" w:rsidRDefault="00D34AE5" w:rsidP="00D34AE5"/>
    <w:p w14:paraId="286E37C5" w14:textId="77777777" w:rsidR="00417619" w:rsidRDefault="00D34AE5">
      <w:pPr>
        <w:pStyle w:val="IndentHang"/>
      </w:pPr>
      <w:r w:rsidRPr="00391B81">
        <w:rPr>
          <w:b/>
          <w:bCs/>
          <w:smallCaps/>
        </w:rPr>
        <w:t>Whereas,</w:t>
      </w:r>
      <w:r w:rsidRPr="001C43C8">
        <w:t xml:space="preserve"> </w:t>
      </w:r>
      <w:r w:rsidR="00417619">
        <w:t>American</w:t>
      </w:r>
      <w:r>
        <w:t xml:space="preserve"> taxpaye</w:t>
      </w:r>
      <w:r w:rsidR="00417619">
        <w:t>rs have</w:t>
      </w:r>
      <w:r>
        <w:t xml:space="preserve"> had the opt</w:t>
      </w:r>
      <w:r w:rsidR="00417619">
        <w:t>ion of offsetting the amount of federal taxes owed on their federal</w:t>
      </w:r>
      <w:r w:rsidR="008C5BEA">
        <w:t xml:space="preserve"> income</w:t>
      </w:r>
      <w:r w:rsidR="00417619">
        <w:t xml:space="preserve"> tax returns through the use of the state and local tax (SALT) deduction for over 100 years; and </w:t>
      </w:r>
    </w:p>
    <w:p w14:paraId="275E4BF2" w14:textId="77777777" w:rsidR="00417619" w:rsidRDefault="00417619">
      <w:pPr>
        <w:pStyle w:val="IndentHang"/>
      </w:pPr>
      <w:r w:rsidRPr="00391B81">
        <w:rPr>
          <w:b/>
          <w:bCs/>
          <w:smallCaps/>
        </w:rPr>
        <w:t>Whereas,</w:t>
      </w:r>
      <w:r w:rsidRPr="001C43C8">
        <w:t xml:space="preserve"> </w:t>
      </w:r>
      <w:r>
        <w:t>Utilizing the SALT deduction, federal taxpayers who itemize</w:t>
      </w:r>
      <w:r w:rsidR="00021FF0">
        <w:t xml:space="preserve"> </w:t>
      </w:r>
      <w:r>
        <w:t>dedu</w:t>
      </w:r>
      <w:r w:rsidR="00021FF0">
        <w:t>ctions, as opposed to claiming the</w:t>
      </w:r>
      <w:r>
        <w:t xml:space="preserve"> standard deduction, may deduct the amount of state and local real estate and personal property taxes paid, as well as either state and local income</w:t>
      </w:r>
      <w:r w:rsidR="00021FF0">
        <w:t xml:space="preserve"> taxes paid</w:t>
      </w:r>
      <w:r>
        <w:t xml:space="preserve"> or sales taxes paid; and</w:t>
      </w:r>
    </w:p>
    <w:p w14:paraId="67945269" w14:textId="33593DE1" w:rsidR="00417619" w:rsidRDefault="00417619">
      <w:pPr>
        <w:pStyle w:val="IndentHang"/>
      </w:pPr>
      <w:r w:rsidRPr="00391B81">
        <w:rPr>
          <w:b/>
          <w:bCs/>
          <w:smallCaps/>
        </w:rPr>
        <w:t>Whereas,</w:t>
      </w:r>
      <w:r w:rsidRPr="001C43C8">
        <w:t xml:space="preserve"> </w:t>
      </w:r>
      <w:r>
        <w:t>In 2014, over 41 percent of New Jersey residents who filed federal income tax returns</w:t>
      </w:r>
      <w:r w:rsidR="00581D77">
        <w:t xml:space="preserve"> claimed the SALT deduction on their returns; and </w:t>
      </w:r>
    </w:p>
    <w:p w14:paraId="402A7BA2" w14:textId="01A7A1B5" w:rsidR="00581D77" w:rsidRDefault="00581D77" w:rsidP="00581D77">
      <w:pPr>
        <w:pStyle w:val="IndentHang"/>
      </w:pPr>
      <w:r w:rsidRPr="00391B81">
        <w:rPr>
          <w:b/>
          <w:bCs/>
          <w:smallCaps/>
        </w:rPr>
        <w:t>Whereas,</w:t>
      </w:r>
      <w:r w:rsidRPr="001C43C8">
        <w:t xml:space="preserve"> </w:t>
      </w:r>
      <w:r>
        <w:t xml:space="preserve">The SALT deduction </w:t>
      </w:r>
      <w:r w:rsidR="00277B14">
        <w:t>also provide</w:t>
      </w:r>
      <w:r w:rsidR="00CE6D5A">
        <w:t>s</w:t>
      </w:r>
      <w:r w:rsidR="00277B14">
        <w:t xml:space="preserve"> a benefit </w:t>
      </w:r>
      <w:r>
        <w:t>to</w:t>
      </w:r>
      <w:r w:rsidR="009042DA">
        <w:t xml:space="preserve"> residents of </w:t>
      </w:r>
      <w:r>
        <w:t xml:space="preserve">states such as New Jersey by decreasing the </w:t>
      </w:r>
      <w:r w:rsidR="0064596E">
        <w:t>amount of federal taxes owed by those residents</w:t>
      </w:r>
      <w:r>
        <w:t>; and</w:t>
      </w:r>
    </w:p>
    <w:p w14:paraId="38D5C880" w14:textId="0D476394" w:rsidR="00021FF0" w:rsidRDefault="000E5900">
      <w:pPr>
        <w:pStyle w:val="IndentHang"/>
      </w:pPr>
      <w:r w:rsidRPr="00391B81">
        <w:rPr>
          <w:b/>
          <w:bCs/>
          <w:smallCaps/>
        </w:rPr>
        <w:t>Whereas,</w:t>
      </w:r>
      <w:r w:rsidRPr="001C43C8">
        <w:t xml:space="preserve"> </w:t>
      </w:r>
      <w:r>
        <w:t>In December 2017,</w:t>
      </w:r>
      <w:r w:rsidR="005C0B96">
        <w:t xml:space="preserve"> under the federal “Tax Cuts and Jobs Act,” </w:t>
      </w:r>
      <w:proofErr w:type="spellStart"/>
      <w:r w:rsidR="00CE6D5A" w:rsidRPr="00CE6D5A">
        <w:t>Pub.L</w:t>
      </w:r>
      <w:proofErr w:type="spellEnd"/>
      <w:r w:rsidR="00CE6D5A" w:rsidRPr="00CE6D5A">
        <w:t>. 115-97,</w:t>
      </w:r>
      <w:r w:rsidR="00CE6D5A">
        <w:t xml:space="preserve"> </w:t>
      </w:r>
      <w:r>
        <w:t>the federal government capped the</w:t>
      </w:r>
      <w:r w:rsidR="00E2746A">
        <w:t xml:space="preserve"> amount of the</w:t>
      </w:r>
      <w:r>
        <w:t xml:space="preserve"> SALT deduction at $10,000 for most filers beginning in tax year 2018; and</w:t>
      </w:r>
    </w:p>
    <w:p w14:paraId="7C799762" w14:textId="77777777" w:rsidR="000E5900" w:rsidRPr="001C43C8" w:rsidRDefault="00021FF0">
      <w:pPr>
        <w:pStyle w:val="IndentHang"/>
      </w:pPr>
      <w:r w:rsidRPr="00391B81">
        <w:rPr>
          <w:b/>
          <w:bCs/>
          <w:smallCaps/>
        </w:rPr>
        <w:t>Whereas,</w:t>
      </w:r>
      <w:r w:rsidRPr="001C43C8">
        <w:t xml:space="preserve"> </w:t>
      </w:r>
      <w:r>
        <w:t>In the 2017 tax year, the average SALT deduction taken in New Jersey was $19,089; and</w:t>
      </w:r>
    </w:p>
    <w:p w14:paraId="5FB19657" w14:textId="77777777" w:rsidR="005C0B96" w:rsidRDefault="005C0B96" w:rsidP="005C0B96">
      <w:pPr>
        <w:pStyle w:val="IndentHang"/>
      </w:pPr>
      <w:r>
        <w:rPr>
          <w:b/>
          <w:bCs/>
          <w:smallCaps/>
        </w:rPr>
        <w:t>Whereas</w:t>
      </w:r>
      <w:r>
        <w:t>, In 2018, the State of New Jersey only received 79 cents back for every dollar paid by its residents in federal taxes, the least amount received back from the federal government by any state; and</w:t>
      </w:r>
    </w:p>
    <w:p w14:paraId="3AE17EAB" w14:textId="5FCEF883" w:rsidR="00E2746A" w:rsidRDefault="00E2746A" w:rsidP="00E2746A">
      <w:pPr>
        <w:pStyle w:val="IndentHang"/>
      </w:pPr>
      <w:r w:rsidRPr="00391B81">
        <w:rPr>
          <w:b/>
          <w:bCs/>
          <w:smallCaps/>
        </w:rPr>
        <w:t>Whereas,</w:t>
      </w:r>
      <w:r w:rsidRPr="001C43C8">
        <w:t xml:space="preserve"> </w:t>
      </w:r>
      <w:r>
        <w:t>New Jersey is considered to be a “donor state” because</w:t>
      </w:r>
      <w:r w:rsidR="0064596E">
        <w:t xml:space="preserve"> New Jersey residents</w:t>
      </w:r>
      <w:r>
        <w:t xml:space="preserve"> </w:t>
      </w:r>
      <w:r w:rsidR="0064596E">
        <w:t>pay</w:t>
      </w:r>
      <w:r>
        <w:t xml:space="preserve"> m</w:t>
      </w:r>
      <w:r w:rsidR="0064596E">
        <w:t xml:space="preserve">ore in federal taxes than the State </w:t>
      </w:r>
      <w:r>
        <w:t>receives back in federal funding; and</w:t>
      </w:r>
    </w:p>
    <w:p w14:paraId="77C531A5" w14:textId="477712A3" w:rsidR="00D34AE5" w:rsidRPr="00D34AE5" w:rsidRDefault="00E2746A" w:rsidP="00021FF0">
      <w:pPr>
        <w:pStyle w:val="IndentHang"/>
      </w:pPr>
      <w:r w:rsidRPr="00391B81">
        <w:rPr>
          <w:b/>
          <w:bCs/>
          <w:smallCaps/>
        </w:rPr>
        <w:t>Whereas,</w:t>
      </w:r>
      <w:r w:rsidRPr="001C43C8">
        <w:t xml:space="preserve"> </w:t>
      </w:r>
      <w:r>
        <w:t>In light of the substantial financial benefit that the SALT deduction provide</w:t>
      </w:r>
      <w:r w:rsidR="00CE6D5A">
        <w:t>s</w:t>
      </w:r>
      <w:r w:rsidR="0064596E">
        <w:t xml:space="preserve"> </w:t>
      </w:r>
      <w:r>
        <w:t>to New Jersey residents and the State, as well as the signifi</w:t>
      </w:r>
      <w:r w:rsidR="00277B14">
        <w:t>cant disparity in the amount that</w:t>
      </w:r>
      <w:r>
        <w:t xml:space="preserve"> New Jersey residents pay in federal taxes as compared to what the State receives back in federal funding,</w:t>
      </w:r>
      <w:r w:rsidR="0064596E">
        <w:t xml:space="preserve"> Congress should act to reinstate the</w:t>
      </w:r>
      <w:r w:rsidR="00021FF0">
        <w:t xml:space="preserve"> SALT deduction without limitation; now, therefore,</w:t>
      </w:r>
    </w:p>
    <w:p w14:paraId="630E8ABD" w14:textId="77777777" w:rsidR="000B1054" w:rsidRPr="00D71D68" w:rsidRDefault="000B1054" w:rsidP="000B1054"/>
    <w:p w14:paraId="3FED61FB" w14:textId="77777777" w:rsidR="00686AEB" w:rsidRPr="00AA7880" w:rsidRDefault="00686AEB" w:rsidP="00686AEB">
      <w:r>
        <w:tab/>
      </w:r>
      <w:r w:rsidR="008C7594">
        <w:rPr>
          <w:rStyle w:val="BillHeading2"/>
        </w:rPr>
        <w:t>Be It Resolved</w:t>
      </w:r>
      <w:r>
        <w:rPr>
          <w:rStyle w:val="BillHeading2"/>
        </w:rPr>
        <w:t xml:space="preserve"> </w:t>
      </w:r>
      <w:r w:rsidR="008C7594">
        <w:rPr>
          <w:rStyle w:val="BillLanguage"/>
        </w:rPr>
        <w:t>by the Senate of the State of New Jersey:</w:t>
      </w:r>
    </w:p>
    <w:p w14:paraId="10D4B48D" w14:textId="77777777" w:rsidR="00686AEB" w:rsidRPr="00D71D68" w:rsidRDefault="00686AEB" w:rsidP="00686AEB"/>
    <w:p w14:paraId="4B1F3AF2" w14:textId="1B9962E7" w:rsidR="00686AEB" w:rsidRDefault="00686AEB" w:rsidP="00686AEB">
      <w:r>
        <w:tab/>
      </w:r>
      <w:r w:rsidR="0093263E">
        <w:t>1.</w:t>
      </w:r>
      <w:r w:rsidR="00DC2D15">
        <w:tab/>
      </w:r>
      <w:r w:rsidR="0093263E">
        <w:t>The Senate</w:t>
      </w:r>
      <w:r w:rsidR="0064596E">
        <w:t xml:space="preserve"> of the State of New Jersey</w:t>
      </w:r>
      <w:r w:rsidR="0093263E">
        <w:t xml:space="preserve"> hereby urges the United States Cong</w:t>
      </w:r>
      <w:r w:rsidR="005C0B96">
        <w:t xml:space="preserve">ress to reinstate </w:t>
      </w:r>
      <w:r w:rsidR="00CE6D5A">
        <w:t xml:space="preserve">the </w:t>
      </w:r>
      <w:r w:rsidR="0093263E">
        <w:t>state and local tax deduction</w:t>
      </w:r>
      <w:r w:rsidR="005C0B96">
        <w:t xml:space="preserve"> without limitation</w:t>
      </w:r>
      <w:r w:rsidR="0093263E">
        <w:t xml:space="preserve">. </w:t>
      </w:r>
    </w:p>
    <w:p w14:paraId="082538D3" w14:textId="77777777" w:rsidR="0093263E" w:rsidRDefault="0093263E" w:rsidP="00686AEB"/>
    <w:p w14:paraId="1701A124" w14:textId="566E44BD" w:rsidR="0093263E" w:rsidRPr="00AA7880" w:rsidRDefault="0093263E" w:rsidP="00686AEB">
      <w:r>
        <w:tab/>
        <w:t>2.</w:t>
      </w:r>
      <w:r w:rsidR="00DC2D15">
        <w:tab/>
      </w:r>
      <w:r>
        <w:t>Copies of this resolution</w:t>
      </w:r>
      <w:r w:rsidR="00CE6D5A">
        <w:t>,</w:t>
      </w:r>
      <w:r>
        <w:t xml:space="preserve"> as filed with the Secretary of State, shall be transmitted by the Secretary of the Senate to the Majority and Minority Lea</w:t>
      </w:r>
      <w:r w:rsidR="005C0B96">
        <w:t>ders of the United States Senate</w:t>
      </w:r>
      <w:r w:rsidR="0064596E">
        <w:t>,</w:t>
      </w:r>
      <w:r>
        <w:t xml:space="preserve"> the </w:t>
      </w:r>
      <w:r w:rsidR="001B1B2E">
        <w:t xml:space="preserve">Speaker </w:t>
      </w:r>
      <w:r>
        <w:t>and Minority Leader of the United States House of Repres</w:t>
      </w:r>
      <w:r w:rsidR="009256B7">
        <w:t>entatives</w:t>
      </w:r>
      <w:r w:rsidR="0064596E">
        <w:t xml:space="preserve">, and every member of Congress elected from </w:t>
      </w:r>
      <w:r w:rsidR="00CE6D5A">
        <w:t xml:space="preserve">this </w:t>
      </w:r>
      <w:r w:rsidR="0064596E">
        <w:t>State</w:t>
      </w:r>
      <w:r w:rsidR="009256B7">
        <w:t>.</w:t>
      </w:r>
    </w:p>
    <w:p w14:paraId="348F952E" w14:textId="74C4C481" w:rsidR="00686AEB" w:rsidRDefault="00686AEB" w:rsidP="00686AEB"/>
    <w:p w14:paraId="3BB36D1E" w14:textId="77777777" w:rsidR="00CE6D5A" w:rsidRPr="00CE7BD8" w:rsidRDefault="00CE6D5A" w:rsidP="00686AEB"/>
    <w:p w14:paraId="035ADAE9" w14:textId="77777777" w:rsidR="00862D57" w:rsidRDefault="00686AEB" w:rsidP="00686AEB">
      <w:pPr>
        <w:jc w:val="center"/>
      </w:pPr>
      <w:r w:rsidRPr="00D71D68">
        <w:t>STATEMENT</w:t>
      </w:r>
    </w:p>
    <w:p w14:paraId="4F8CBDE9" w14:textId="77777777" w:rsidR="009256B7" w:rsidRPr="00AA7880" w:rsidRDefault="009256B7" w:rsidP="00686AEB">
      <w:pPr>
        <w:jc w:val="center"/>
      </w:pPr>
    </w:p>
    <w:p w14:paraId="655E865C" w14:textId="17776757" w:rsidR="00686AEB" w:rsidRDefault="00862D57" w:rsidP="00686AEB">
      <w:r>
        <w:tab/>
        <w:t>This resolution urges Congress to reinstate the unlimited state and local tax (SALT) deduction.  For over 100 years, the SALT deduction has been available to American taxpayers.  The SALT deduction allows federal taxpayers</w:t>
      </w:r>
      <w:r w:rsidR="008C5BEA">
        <w:t xml:space="preserve"> who itemize deductions on</w:t>
      </w:r>
      <w:r>
        <w:t xml:space="preserve"> federal </w:t>
      </w:r>
      <w:r w:rsidR="008C5BEA">
        <w:t xml:space="preserve">income </w:t>
      </w:r>
      <w:r>
        <w:t xml:space="preserve">tax returns the option to deduct payments for </w:t>
      </w:r>
      <w:r w:rsidR="008C5BEA">
        <w:t>state and local taxes from</w:t>
      </w:r>
      <w:r>
        <w:t xml:space="preserve"> federal income tax liability.  This deduction is a significant financial benefit to both New Jersey residents who pay federal taxes and the State itself.  In 2017, the federal government limited the amount of the SALT deduction to $10,000, whereas the average SALT deduction taken by New Jersey taxpayers was almost double that amount.</w:t>
      </w:r>
    </w:p>
    <w:p w14:paraId="765554C8" w14:textId="338D9F9E" w:rsidR="00E234F6" w:rsidRDefault="00862D57" w:rsidP="00686AEB">
      <w:r>
        <w:tab/>
        <w:t xml:space="preserve">New Jersey is considered to be a </w:t>
      </w:r>
      <w:r w:rsidR="001B1B2E">
        <w:t>“</w:t>
      </w:r>
      <w:r>
        <w:t>do</w:t>
      </w:r>
      <w:r w:rsidR="0064596E">
        <w:t>nor state</w:t>
      </w:r>
      <w:r w:rsidR="001B1B2E">
        <w:t>”</w:t>
      </w:r>
      <w:r w:rsidR="0064596E">
        <w:t xml:space="preserve"> because the amount </w:t>
      </w:r>
      <w:r w:rsidR="00FC27DD">
        <w:t xml:space="preserve">of </w:t>
      </w:r>
      <w:r w:rsidR="0064596E">
        <w:t>federal taxes paid by New Jersey’s</w:t>
      </w:r>
      <w:r>
        <w:t xml:space="preserve"> residents ex</w:t>
      </w:r>
      <w:r w:rsidR="0064596E">
        <w:t>ceeds the amount that the State</w:t>
      </w:r>
      <w:r>
        <w:t xml:space="preserve"> receives back in federal funding.  In 2018,</w:t>
      </w:r>
      <w:r w:rsidR="005C0B96">
        <w:t xml:space="preserve"> the State of</w:t>
      </w:r>
      <w:r>
        <w:t xml:space="preserve"> New Jersey re</w:t>
      </w:r>
      <w:r w:rsidR="00885992">
        <w:t xml:space="preserve">ceived the least amount of federal funding of any state.  </w:t>
      </w:r>
      <w:r w:rsidR="0064596E">
        <w:t>C</w:t>
      </w:r>
      <w:r w:rsidR="00FC27DD">
        <w:t>ongress should reinstate</w:t>
      </w:r>
      <w:r w:rsidR="0064596E">
        <w:t xml:space="preserve"> the SALT deduction without limitation </w:t>
      </w:r>
      <w:r w:rsidR="00216225">
        <w:t>in order to remedy some of this tax disparity</w:t>
      </w:r>
      <w:r w:rsidR="00F7674C">
        <w:t>.</w:t>
      </w:r>
    </w:p>
    <w:sectPr w:rsidR="00E234F6" w:rsidSect="0047575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F58BE" w14:textId="77777777" w:rsidR="008C5FD9" w:rsidRDefault="008C5FD9">
      <w:r>
        <w:separator/>
      </w:r>
    </w:p>
  </w:endnote>
  <w:endnote w:type="continuationSeparator" w:id="0">
    <w:p w14:paraId="4508EACA" w14:textId="77777777" w:rsidR="008C5FD9" w:rsidRDefault="008C5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9B25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917B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A5DBB" w14:textId="77777777" w:rsidR="008C5FD9" w:rsidRDefault="008C5FD9">
      <w:r>
        <w:separator/>
      </w:r>
    </w:p>
  </w:footnote>
  <w:footnote w:type="continuationSeparator" w:id="0">
    <w:p w14:paraId="0134062E" w14:textId="77777777" w:rsidR="008C5FD9" w:rsidRDefault="008C5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78084" w14:textId="77777777" w:rsidR="00665CBC" w:rsidRDefault="006833ED">
    <w:pPr>
      <w:pStyle w:val="Header"/>
    </w:pPr>
    <w:r>
      <w:rPr>
        <w:noProof/>
      </w:rPr>
      <w:pict w14:anchorId="361C86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02EA1" w14:textId="6838D682" w:rsidR="00665CBC" w:rsidRDefault="00665CBC" w:rsidP="00686AEB">
    <w:pPr>
      <w:pStyle w:val="Header"/>
      <w:jc w:val="center"/>
      <w:rPr>
        <w:rStyle w:val="PageNumber"/>
      </w:rPr>
    </w:pPr>
  </w:p>
  <w:p w14:paraId="678A3335" w14:textId="7059E0A0" w:rsidR="00475755" w:rsidRDefault="00475755" w:rsidP="00475755">
    <w:pPr>
      <w:pStyle w:val="bpuHeadSpon"/>
    </w:pPr>
    <w:r w:rsidRPr="00475755">
      <w:rPr>
        <w:rStyle w:val="bpuHeadSponChar"/>
      </w:rPr>
      <w:t>SR111</w:t>
    </w:r>
    <w:r>
      <w:t xml:space="preserve"> PENNACCHIO</w:t>
    </w:r>
  </w:p>
  <w:p w14:paraId="430B57DB" w14:textId="33152406" w:rsidR="00475755" w:rsidRDefault="00475755" w:rsidP="00475755">
    <w:pPr>
      <w:pStyle w:val="bpuHeadSpon"/>
    </w:pPr>
    <w:r>
      <w:fldChar w:fldCharType="begin"/>
    </w:r>
    <w:r>
      <w:instrText xml:space="preserve"> PAGE  \* MERGEFORMAT </w:instrText>
    </w:r>
    <w:r>
      <w:fldChar w:fldCharType="separate"/>
    </w:r>
    <w:r w:rsidR="006833ED">
      <w:rPr>
        <w:noProof/>
      </w:rPr>
      <w:t>3</w:t>
    </w:r>
    <w:r>
      <w:fldChar w:fldCharType="end"/>
    </w:r>
  </w:p>
  <w:p w14:paraId="3B3B7A36" w14:textId="77777777" w:rsidR="00475755" w:rsidRDefault="00475755" w:rsidP="0047575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40448" w14:textId="1217E56B" w:rsidR="00665CBC" w:rsidRDefault="00665CBC">
    <w:pPr>
      <w:pStyle w:val="Header"/>
    </w:pPr>
  </w:p>
  <w:p w14:paraId="39C8F78A" w14:textId="25F11BEC" w:rsidR="00475755" w:rsidRDefault="00475755" w:rsidP="00475755">
    <w:pPr>
      <w:pStyle w:val="bpuHeadSpon"/>
    </w:pPr>
    <w:r w:rsidRPr="00475755">
      <w:rPr>
        <w:rStyle w:val="bpuHeadSponChar"/>
      </w:rPr>
      <w:t>SR111</w:t>
    </w:r>
    <w:r>
      <w:t xml:space="preserve"> PENNACCHIO</w:t>
    </w:r>
  </w:p>
  <w:p w14:paraId="2DC8FA70" w14:textId="780DEAED" w:rsidR="00475755" w:rsidRDefault="00475755" w:rsidP="00475755">
    <w:pPr>
      <w:pStyle w:val="bpuHeadSpon"/>
    </w:pPr>
    <w:r>
      <w:fldChar w:fldCharType="begin"/>
    </w:r>
    <w:r>
      <w:instrText xml:space="preserve"> PAGE  \* MERGEFORMAT </w:instrText>
    </w:r>
    <w:r>
      <w:fldChar w:fldCharType="separate"/>
    </w:r>
    <w:r w:rsidR="006833ED">
      <w:rPr>
        <w:noProof/>
      </w:rPr>
      <w:t>2</w:t>
    </w:r>
    <w:r>
      <w:fldChar w:fldCharType="end"/>
    </w:r>
  </w:p>
  <w:p w14:paraId="07285082" w14:textId="77777777" w:rsidR="00475755" w:rsidRDefault="00475755" w:rsidP="004757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1A6"/>
    <w:rsid w:val="000051BD"/>
    <w:rsid w:val="000160A5"/>
    <w:rsid w:val="00021FF0"/>
    <w:rsid w:val="0002335B"/>
    <w:rsid w:val="00031D7E"/>
    <w:rsid w:val="0003549A"/>
    <w:rsid w:val="000367AE"/>
    <w:rsid w:val="00043B22"/>
    <w:rsid w:val="00054975"/>
    <w:rsid w:val="00057D20"/>
    <w:rsid w:val="0006197C"/>
    <w:rsid w:val="0006281F"/>
    <w:rsid w:val="00080580"/>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5900"/>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1B2E"/>
    <w:rsid w:val="001B4716"/>
    <w:rsid w:val="001B4EA4"/>
    <w:rsid w:val="001C7C52"/>
    <w:rsid w:val="001D25F3"/>
    <w:rsid w:val="001D61F6"/>
    <w:rsid w:val="001E15F1"/>
    <w:rsid w:val="001E16FA"/>
    <w:rsid w:val="001E6213"/>
    <w:rsid w:val="001F14C7"/>
    <w:rsid w:val="001F7405"/>
    <w:rsid w:val="00205533"/>
    <w:rsid w:val="00212B8D"/>
    <w:rsid w:val="00216225"/>
    <w:rsid w:val="002206C8"/>
    <w:rsid w:val="00222983"/>
    <w:rsid w:val="002370D0"/>
    <w:rsid w:val="00255958"/>
    <w:rsid w:val="00257FA2"/>
    <w:rsid w:val="0026574A"/>
    <w:rsid w:val="002660BB"/>
    <w:rsid w:val="002720E8"/>
    <w:rsid w:val="00275293"/>
    <w:rsid w:val="002776B0"/>
    <w:rsid w:val="00277B14"/>
    <w:rsid w:val="00286C7E"/>
    <w:rsid w:val="002A1029"/>
    <w:rsid w:val="002A3A1A"/>
    <w:rsid w:val="002A4692"/>
    <w:rsid w:val="002A51BA"/>
    <w:rsid w:val="002A69B8"/>
    <w:rsid w:val="002B2E26"/>
    <w:rsid w:val="002B3FE6"/>
    <w:rsid w:val="002C2D81"/>
    <w:rsid w:val="002C461E"/>
    <w:rsid w:val="002C6CEC"/>
    <w:rsid w:val="002E09CE"/>
    <w:rsid w:val="002E69D1"/>
    <w:rsid w:val="002F3BA6"/>
    <w:rsid w:val="00315320"/>
    <w:rsid w:val="00315D1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619"/>
    <w:rsid w:val="004211E5"/>
    <w:rsid w:val="00422091"/>
    <w:rsid w:val="0043386C"/>
    <w:rsid w:val="00436F2D"/>
    <w:rsid w:val="00436F5D"/>
    <w:rsid w:val="00441B42"/>
    <w:rsid w:val="0045118A"/>
    <w:rsid w:val="00455D51"/>
    <w:rsid w:val="00456BF9"/>
    <w:rsid w:val="00461057"/>
    <w:rsid w:val="004704A8"/>
    <w:rsid w:val="00471102"/>
    <w:rsid w:val="00471F18"/>
    <w:rsid w:val="00475755"/>
    <w:rsid w:val="00484144"/>
    <w:rsid w:val="00484C19"/>
    <w:rsid w:val="00485866"/>
    <w:rsid w:val="00492076"/>
    <w:rsid w:val="00493B1D"/>
    <w:rsid w:val="00494C0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D77"/>
    <w:rsid w:val="0059131D"/>
    <w:rsid w:val="00593C42"/>
    <w:rsid w:val="005B3F92"/>
    <w:rsid w:val="005B479C"/>
    <w:rsid w:val="005B561E"/>
    <w:rsid w:val="005C07E4"/>
    <w:rsid w:val="005C0B96"/>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66B"/>
    <w:rsid w:val="0064596E"/>
    <w:rsid w:val="00645E6A"/>
    <w:rsid w:val="00665CBC"/>
    <w:rsid w:val="00667A5C"/>
    <w:rsid w:val="00677316"/>
    <w:rsid w:val="006833ED"/>
    <w:rsid w:val="00686AEB"/>
    <w:rsid w:val="006B7897"/>
    <w:rsid w:val="006B7FA7"/>
    <w:rsid w:val="006C086A"/>
    <w:rsid w:val="006C21C1"/>
    <w:rsid w:val="006C7327"/>
    <w:rsid w:val="006D00E5"/>
    <w:rsid w:val="006D2605"/>
    <w:rsid w:val="006D791B"/>
    <w:rsid w:val="006E2895"/>
    <w:rsid w:val="006F180D"/>
    <w:rsid w:val="006F4334"/>
    <w:rsid w:val="006F4407"/>
    <w:rsid w:val="006F47AF"/>
    <w:rsid w:val="006F6B8A"/>
    <w:rsid w:val="00701256"/>
    <w:rsid w:val="00707CD3"/>
    <w:rsid w:val="00716BB9"/>
    <w:rsid w:val="007219C0"/>
    <w:rsid w:val="007256D1"/>
    <w:rsid w:val="007279FD"/>
    <w:rsid w:val="007502CB"/>
    <w:rsid w:val="00752D79"/>
    <w:rsid w:val="00752E20"/>
    <w:rsid w:val="00756BC4"/>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1E8"/>
    <w:rsid w:val="008573B0"/>
    <w:rsid w:val="00862D57"/>
    <w:rsid w:val="00866563"/>
    <w:rsid w:val="00867AC2"/>
    <w:rsid w:val="0087056E"/>
    <w:rsid w:val="00875402"/>
    <w:rsid w:val="00884D51"/>
    <w:rsid w:val="00885992"/>
    <w:rsid w:val="008916EC"/>
    <w:rsid w:val="00891E4F"/>
    <w:rsid w:val="008A31C5"/>
    <w:rsid w:val="008A4F9A"/>
    <w:rsid w:val="008B2850"/>
    <w:rsid w:val="008C5BEA"/>
    <w:rsid w:val="008C5FD9"/>
    <w:rsid w:val="008C7594"/>
    <w:rsid w:val="008C79B3"/>
    <w:rsid w:val="008D77BD"/>
    <w:rsid w:val="008E454C"/>
    <w:rsid w:val="008F1E5A"/>
    <w:rsid w:val="00901BDA"/>
    <w:rsid w:val="009042DA"/>
    <w:rsid w:val="009121D8"/>
    <w:rsid w:val="00912D9C"/>
    <w:rsid w:val="00916F7A"/>
    <w:rsid w:val="00917FE3"/>
    <w:rsid w:val="009256B7"/>
    <w:rsid w:val="009318C7"/>
    <w:rsid w:val="00931C09"/>
    <w:rsid w:val="0093263E"/>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F34"/>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6406"/>
    <w:rsid w:val="00B2574A"/>
    <w:rsid w:val="00B33246"/>
    <w:rsid w:val="00B35D8A"/>
    <w:rsid w:val="00B45B34"/>
    <w:rsid w:val="00B52417"/>
    <w:rsid w:val="00B57047"/>
    <w:rsid w:val="00B61D86"/>
    <w:rsid w:val="00B6342D"/>
    <w:rsid w:val="00B726BD"/>
    <w:rsid w:val="00B732BC"/>
    <w:rsid w:val="00B804B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BF3"/>
    <w:rsid w:val="00C04F4D"/>
    <w:rsid w:val="00C12E48"/>
    <w:rsid w:val="00C13D14"/>
    <w:rsid w:val="00C15F53"/>
    <w:rsid w:val="00C23F09"/>
    <w:rsid w:val="00C25356"/>
    <w:rsid w:val="00C25D1B"/>
    <w:rsid w:val="00C328D0"/>
    <w:rsid w:val="00C361A6"/>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D5A"/>
    <w:rsid w:val="00CE78BF"/>
    <w:rsid w:val="00CF65EB"/>
    <w:rsid w:val="00CF72AD"/>
    <w:rsid w:val="00D02441"/>
    <w:rsid w:val="00D039F4"/>
    <w:rsid w:val="00D10496"/>
    <w:rsid w:val="00D11173"/>
    <w:rsid w:val="00D1215F"/>
    <w:rsid w:val="00D16561"/>
    <w:rsid w:val="00D17FF8"/>
    <w:rsid w:val="00D268AC"/>
    <w:rsid w:val="00D27FF3"/>
    <w:rsid w:val="00D343D0"/>
    <w:rsid w:val="00D34AE5"/>
    <w:rsid w:val="00D3664D"/>
    <w:rsid w:val="00D500E9"/>
    <w:rsid w:val="00D507BC"/>
    <w:rsid w:val="00D6090A"/>
    <w:rsid w:val="00D62FA3"/>
    <w:rsid w:val="00D63B6F"/>
    <w:rsid w:val="00D64A90"/>
    <w:rsid w:val="00D77778"/>
    <w:rsid w:val="00D9410B"/>
    <w:rsid w:val="00D9695B"/>
    <w:rsid w:val="00DA2417"/>
    <w:rsid w:val="00DA5585"/>
    <w:rsid w:val="00DB02AC"/>
    <w:rsid w:val="00DB6AA2"/>
    <w:rsid w:val="00DC2D15"/>
    <w:rsid w:val="00DE10D1"/>
    <w:rsid w:val="00DE2514"/>
    <w:rsid w:val="00DE6851"/>
    <w:rsid w:val="00DF03EE"/>
    <w:rsid w:val="00E01B71"/>
    <w:rsid w:val="00E05CC9"/>
    <w:rsid w:val="00E15573"/>
    <w:rsid w:val="00E234F6"/>
    <w:rsid w:val="00E25A5B"/>
    <w:rsid w:val="00E2746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74C"/>
    <w:rsid w:val="00F80AAC"/>
    <w:rsid w:val="00FA0AFC"/>
    <w:rsid w:val="00FA1C82"/>
    <w:rsid w:val="00FA2ED1"/>
    <w:rsid w:val="00FA4A52"/>
    <w:rsid w:val="00FB4045"/>
    <w:rsid w:val="00FB4D8E"/>
    <w:rsid w:val="00FC0D0A"/>
    <w:rsid w:val="00FC1B0B"/>
    <w:rsid w:val="00FC27D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BE60F5"/>
  <w15:docId w15:val="{023139DE-3972-442D-9ABF-5E90C3253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D34AE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6F4407"/>
    <w:rPr>
      <w:sz w:val="16"/>
      <w:szCs w:val="16"/>
    </w:rPr>
  </w:style>
  <w:style w:type="paragraph" w:styleId="CommentText">
    <w:name w:val="annotation text"/>
    <w:basedOn w:val="Normal"/>
    <w:link w:val="CommentTextChar"/>
    <w:semiHidden/>
    <w:unhideWhenUsed/>
    <w:rsid w:val="006F4407"/>
    <w:pPr>
      <w:spacing w:line="240" w:lineRule="auto"/>
    </w:pPr>
    <w:rPr>
      <w:sz w:val="20"/>
      <w:szCs w:val="20"/>
    </w:rPr>
  </w:style>
  <w:style w:type="character" w:customStyle="1" w:styleId="CommentTextChar">
    <w:name w:val="Comment Text Char"/>
    <w:basedOn w:val="DefaultParagraphFont"/>
    <w:link w:val="CommentText"/>
    <w:semiHidden/>
    <w:rsid w:val="006F4407"/>
    <w:rPr>
      <w:spacing w:val="4"/>
    </w:rPr>
  </w:style>
  <w:style w:type="paragraph" w:styleId="CommentSubject">
    <w:name w:val="annotation subject"/>
    <w:basedOn w:val="CommentText"/>
    <w:next w:val="CommentText"/>
    <w:link w:val="CommentSubjectChar"/>
    <w:semiHidden/>
    <w:unhideWhenUsed/>
    <w:rsid w:val="006F4407"/>
    <w:rPr>
      <w:b/>
      <w:bCs/>
    </w:rPr>
  </w:style>
  <w:style w:type="character" w:customStyle="1" w:styleId="CommentSubjectChar">
    <w:name w:val="Comment Subject Char"/>
    <w:basedOn w:val="CommentTextChar"/>
    <w:link w:val="CommentSubject"/>
    <w:semiHidden/>
    <w:rsid w:val="006F4407"/>
    <w:rPr>
      <w:b/>
      <w:bCs/>
      <w:spacing w:val="4"/>
    </w:rPr>
  </w:style>
  <w:style w:type="paragraph" w:styleId="BalloonText">
    <w:name w:val="Balloon Text"/>
    <w:basedOn w:val="Normal"/>
    <w:link w:val="BalloonTextChar"/>
    <w:semiHidden/>
    <w:unhideWhenUsed/>
    <w:rsid w:val="006F44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4407"/>
    <w:rPr>
      <w:rFonts w:ascii="Segoe UI" w:hAnsi="Segoe UI" w:cs="Segoe UI"/>
      <w:spacing w:val="4"/>
      <w:sz w:val="18"/>
      <w:szCs w:val="18"/>
    </w:rPr>
  </w:style>
  <w:style w:type="character" w:styleId="LineNumber">
    <w:name w:val="line number"/>
    <w:basedOn w:val="DefaultParagraphFont"/>
    <w:semiHidden/>
    <w:unhideWhenUsed/>
    <w:rsid w:val="00475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4A109-DEDF-4828-AE77-EFF76B07D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632</Words>
  <Characters>3221</Characters>
  <Application>Microsoft Office Word</Application>
  <DocSecurity>0</DocSecurity>
  <Lines>93</Lines>
  <Paragraphs>27</Paragraphs>
  <ScaleCrop>false</ScaleCrop>
  <HeadingPairs>
    <vt:vector size="2" baseType="variant">
      <vt:variant>
        <vt:lpstr>Title</vt:lpstr>
      </vt:variant>
      <vt:variant>
        <vt:i4>1</vt:i4>
      </vt:variant>
    </vt:vector>
  </HeadingPairs>
  <TitlesOfParts>
    <vt:vector size="1" baseType="lpstr">
      <vt:lpstr>SR111</vt:lpstr>
    </vt:vector>
  </TitlesOfParts>
  <Manager>R224</Manager>
  <Company>NJ Office of Legislative Services</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SR111</dc:title>
  <dc:subject>SALT</dc:subject>
  <dc:creator>Senator  PENNACCHIO</dc:creator>
  <cp:keywords>SR111|3|LG |324|247|308|N|0|</cp:keywords>
  <dc:description>INTRODUCED FEBRUARY 17, 2021</dc:description>
  <cp:lastModifiedBy>Franks, Denise</cp:lastModifiedBy>
  <cp:revision>2</cp:revision>
  <cp:lastPrinted>2021-02-17T14:54:00Z</cp:lastPrinted>
  <dcterms:created xsi:type="dcterms:W3CDTF">2021-02-17T22:35:00Z</dcterms:created>
  <dcterms:modified xsi:type="dcterms:W3CDTF">2021-02-17T22:35:00Z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