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9889F" w14:textId="6DD8D265" w:rsidR="00535CFB" w:rsidRDefault="00535CFB" w:rsidP="00535CF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128 </w:t>
      </w:r>
    </w:p>
    <w:p w14:paraId="320C5657" w14:textId="5D115C53" w:rsidR="00535CFB" w:rsidRPr="009D38FF" w:rsidRDefault="00535CFB" w:rsidP="00535CFB">
      <w:pPr>
        <w:pStyle w:val="bpuWpGraphic"/>
      </w:pPr>
      <w:r>
        <w:object w:dxaOrig="8985" w:dyaOrig="255" w14:anchorId="1E5925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258064" r:id="rId7"/>
        </w:object>
      </w:r>
    </w:p>
    <w:p w14:paraId="1ECAF5A6" w14:textId="77777777" w:rsidR="00535CFB" w:rsidRDefault="00535CFB" w:rsidP="00535CFB">
      <w:pPr>
        <w:pStyle w:val="bpuState"/>
      </w:pPr>
      <w:r>
        <w:t>STATE OF NEW JERSEY</w:t>
      </w:r>
    </w:p>
    <w:p w14:paraId="3A6945F1" w14:textId="77777777" w:rsidR="00535CFB" w:rsidRDefault="00535CFB" w:rsidP="00535CFB">
      <w:pPr>
        <w:pStyle w:val="bpuLegislature"/>
      </w:pPr>
      <w:r>
        <w:t>219th LEGISLATURE</w:t>
      </w:r>
    </w:p>
    <w:p w14:paraId="31DFD674" w14:textId="4D3977C1" w:rsidR="00535CFB" w:rsidRDefault="00535CFB" w:rsidP="00535CFB">
      <w:pPr>
        <w:pStyle w:val="bpuWpGraphic"/>
      </w:pPr>
      <w:r>
        <w:object w:dxaOrig="8985" w:dyaOrig="255" w14:anchorId="73ACF4D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258065" r:id="rId8"/>
        </w:object>
      </w:r>
      <w:r>
        <w:t xml:space="preserve">  </w:t>
      </w:r>
    </w:p>
    <w:p w14:paraId="24F70938" w14:textId="77777777" w:rsidR="00535CFB" w:rsidRDefault="00535CFB" w:rsidP="00535CFB">
      <w:pPr>
        <w:pStyle w:val="bpuIntro"/>
      </w:pPr>
      <w:r>
        <w:t>INTRODUCED MAY 11, 2021</w:t>
      </w:r>
    </w:p>
    <w:p w14:paraId="34A0B605" w14:textId="77777777" w:rsidR="00535CFB" w:rsidRDefault="00535CFB" w:rsidP="00535CFB">
      <w:pPr>
        <w:pStyle w:val="bpuIntro"/>
      </w:pPr>
    </w:p>
    <w:p w14:paraId="33377DC9" w14:textId="77777777" w:rsidR="00535CFB" w:rsidRDefault="00535CFB" w:rsidP="00535CFB">
      <w:pPr>
        <w:pStyle w:val="bpuIntro"/>
        <w:sectPr w:rsidR="00535CFB" w:rsidSect="00535CF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4B37A94F" w14:textId="77777777" w:rsidR="00535CFB" w:rsidRDefault="00535CFB" w:rsidP="00535CFB">
      <w:pPr>
        <w:pStyle w:val="bpuIntro"/>
      </w:pPr>
    </w:p>
    <w:p w14:paraId="45497673" w14:textId="77777777" w:rsidR="00535CFB" w:rsidRDefault="00535CFB" w:rsidP="00535CFB">
      <w:pPr>
        <w:pStyle w:val="bpuSponsor"/>
      </w:pPr>
      <w:r>
        <w:t>Sponsored by:</w:t>
      </w:r>
    </w:p>
    <w:p w14:paraId="1DBD2BFA" w14:textId="77777777" w:rsidR="00535CFB" w:rsidRDefault="00535CFB" w:rsidP="00535CFB">
      <w:pPr>
        <w:pStyle w:val="bpuSponsor"/>
      </w:pPr>
      <w:r>
        <w:t>Senator  RONALD L. RICE</w:t>
      </w:r>
    </w:p>
    <w:p w14:paraId="2ABEDAE4" w14:textId="77777777" w:rsidR="00535CFB" w:rsidRDefault="00535CFB" w:rsidP="00535CFB">
      <w:pPr>
        <w:pStyle w:val="bpuSponsor"/>
      </w:pPr>
      <w:r>
        <w:t>District 28 (Essex)</w:t>
      </w:r>
    </w:p>
    <w:p w14:paraId="111FC0FF" w14:textId="77777777" w:rsidR="00535CFB" w:rsidRDefault="00535CFB" w:rsidP="00535CFB">
      <w:pPr>
        <w:pStyle w:val="bpuSponsor"/>
      </w:pPr>
    </w:p>
    <w:p w14:paraId="2F9219D8" w14:textId="77777777" w:rsidR="00535CFB" w:rsidRDefault="00535CFB" w:rsidP="00535CFB">
      <w:pPr>
        <w:pStyle w:val="bpuSponsor"/>
      </w:pPr>
    </w:p>
    <w:p w14:paraId="0C79B2F6" w14:textId="77777777" w:rsidR="00535CFB" w:rsidRDefault="00535CFB" w:rsidP="00535CFB">
      <w:pPr>
        <w:pStyle w:val="bpuSponsor"/>
      </w:pPr>
    </w:p>
    <w:p w14:paraId="4CF4DA91" w14:textId="77777777" w:rsidR="00535CFB" w:rsidRDefault="00535CFB" w:rsidP="00535CFB">
      <w:pPr>
        <w:pStyle w:val="bpuSponsor"/>
      </w:pPr>
    </w:p>
    <w:p w14:paraId="5FB5AFF4" w14:textId="77777777" w:rsidR="00535CFB" w:rsidRDefault="00535CFB" w:rsidP="00535CFB">
      <w:pPr>
        <w:pStyle w:val="bpuSponsor"/>
      </w:pPr>
      <w:r>
        <w:t>SYNOPSIS</w:t>
      </w:r>
    </w:p>
    <w:p w14:paraId="746FC57B" w14:textId="77777777" w:rsidR="00535CFB" w:rsidRDefault="00535CFB" w:rsidP="00535CFB">
      <w:pPr>
        <w:pStyle w:val="bpuNormText"/>
      </w:pPr>
      <w:r>
        <w:tab/>
        <w:t xml:space="preserve">Urges support and protection for African-American women. </w:t>
      </w:r>
    </w:p>
    <w:p w14:paraId="0BD59124" w14:textId="77777777" w:rsidR="00535CFB" w:rsidRDefault="00535CFB" w:rsidP="00535CFB">
      <w:pPr>
        <w:pStyle w:val="bpuNormText"/>
      </w:pPr>
    </w:p>
    <w:p w14:paraId="5D149690" w14:textId="77777777" w:rsidR="00535CFB" w:rsidRDefault="00535CFB" w:rsidP="00535CFB">
      <w:pPr>
        <w:pStyle w:val="bpuSponsor"/>
      </w:pPr>
      <w:r>
        <w:t xml:space="preserve">CURRENT VERSION OF TEXT </w:t>
      </w:r>
    </w:p>
    <w:p w14:paraId="502A8979" w14:textId="77777777" w:rsidR="00535CFB" w:rsidRDefault="00535CFB" w:rsidP="00535CFB">
      <w:pPr>
        <w:pStyle w:val="bpuNormText"/>
      </w:pPr>
      <w:r>
        <w:tab/>
        <w:t>As introduced.</w:t>
      </w:r>
    </w:p>
    <w:p w14:paraId="3EE4BEFE" w14:textId="0AE8C153" w:rsidR="00535CFB" w:rsidRDefault="00535CFB" w:rsidP="00535CF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4D42E1" wp14:editId="7292910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4BDA081" w14:textId="77777777" w:rsidR="00535CFB" w:rsidRDefault="00535CF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35CFB" w:rsidSect="00535CF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54422BE" w14:textId="50ED2306" w:rsidR="00686AEB" w:rsidRPr="00677316" w:rsidRDefault="00BB6BD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</w:t>
      </w:r>
      <w:r w:rsidR="00E675E2">
        <w:rPr>
          <w:rStyle w:val="BillHead"/>
        </w:rPr>
        <w:t xml:space="preserve"> </w:t>
      </w:r>
      <w:r w:rsidR="000435DD">
        <w:rPr>
          <w:rStyle w:val="BillHead"/>
        </w:rPr>
        <w:t>S</w:t>
      </w:r>
      <w:r w:rsidR="003B097F">
        <w:rPr>
          <w:rStyle w:val="BillHead"/>
        </w:rPr>
        <w:t>enate</w:t>
      </w:r>
      <w:r w:rsidR="00E675E2">
        <w:rPr>
          <w:rStyle w:val="BillHead"/>
        </w:rPr>
        <w:t xml:space="preserve"> Resolution</w:t>
      </w:r>
      <w:r w:rsidR="00686AEB" w:rsidRPr="006B7FA7">
        <w:rPr>
          <w:rStyle w:val="HangingAnActChar"/>
        </w:rPr>
        <w:t xml:space="preserve"> </w:t>
      </w:r>
      <w:r w:rsidR="00F64DD7">
        <w:rPr>
          <w:rStyle w:val="HangingAnActChar"/>
        </w:rPr>
        <w:t>urging support and protection for</w:t>
      </w:r>
      <w:r w:rsidR="00F64DD7" w:rsidRPr="00F64DD7">
        <w:rPr>
          <w:rStyle w:val="HangingAnActChar"/>
        </w:rPr>
        <w:t xml:space="preserve"> African-American women.</w:t>
      </w:r>
    </w:p>
    <w:p w14:paraId="71F58932" w14:textId="77777777" w:rsidR="00163DEA" w:rsidRDefault="00163DEA" w:rsidP="00985911"/>
    <w:p w14:paraId="739D2983" w14:textId="6E3AB1C3" w:rsidR="00985911" w:rsidRDefault="00163DEA" w:rsidP="00163DE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85911">
        <w:t>On the night of December 4, 2020</w:t>
      </w:r>
      <w:r>
        <w:t xml:space="preserve"> at approximately 8:30</w:t>
      </w:r>
      <w:r w:rsidR="00F3464E">
        <w:t xml:space="preserve"> p.m.</w:t>
      </w:r>
      <w:r>
        <w:t>,</w:t>
      </w:r>
      <w:r w:rsidR="00985911">
        <w:t xml:space="preserve"> </w:t>
      </w:r>
      <w:r w:rsidR="00985911" w:rsidRPr="00985911">
        <w:t>36</w:t>
      </w:r>
      <w:r w:rsidR="00985911">
        <w:t xml:space="preserve">-year-old Aieshia McFadden </w:t>
      </w:r>
      <w:r w:rsidR="00985911" w:rsidRPr="00985911">
        <w:t>was found outside a liquor store</w:t>
      </w:r>
      <w:r w:rsidR="00E163CC">
        <w:t xml:space="preserve"> in </w:t>
      </w:r>
      <w:r>
        <w:t>Jersey City</w:t>
      </w:r>
      <w:r w:rsidR="00985911" w:rsidRPr="00985911">
        <w:t xml:space="preserve"> with a</w:t>
      </w:r>
      <w:r w:rsidR="00985911">
        <w:t xml:space="preserve"> fatal</w:t>
      </w:r>
      <w:r w:rsidR="00985911" w:rsidRPr="00985911">
        <w:t xml:space="preserve"> gunshot wound to </w:t>
      </w:r>
      <w:r w:rsidR="00F3464E">
        <w:t xml:space="preserve">her </w:t>
      </w:r>
      <w:r w:rsidR="00985911" w:rsidRPr="00985911">
        <w:t xml:space="preserve"> </w:t>
      </w:r>
      <w:r w:rsidR="00985911">
        <w:t>torso</w:t>
      </w:r>
      <w:r>
        <w:t>; and</w:t>
      </w:r>
    </w:p>
    <w:p w14:paraId="6F4E8B96" w14:textId="77777777" w:rsidR="00163DEA" w:rsidRPr="001C43C8" w:rsidRDefault="00163DEA" w:rsidP="00163DE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76C79">
        <w:t>It has been reported that t</w:t>
      </w:r>
      <w:r>
        <w:t xml:space="preserve">he Hudson </w:t>
      </w:r>
      <w:r w:rsidR="00476C79">
        <w:t>County p</w:t>
      </w:r>
      <w:r w:rsidR="007A3E68">
        <w:t xml:space="preserve">rosecutor </w:t>
      </w:r>
      <w:r>
        <w:t>identified the man arrested and charged in the suspected murder of Aieshia McFadden, as Thaddues Williams, 37, of East Orange;</w:t>
      </w:r>
      <w:r w:rsidR="007A3E68">
        <w:t xml:space="preserve"> and</w:t>
      </w:r>
    </w:p>
    <w:p w14:paraId="334DE338" w14:textId="77777777" w:rsidR="007A3E68" w:rsidRPr="001C43C8" w:rsidRDefault="007A3E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Ms. McFadden was an African-American woman and a mother to four children; and</w:t>
      </w:r>
    </w:p>
    <w:p w14:paraId="4E129A35" w14:textId="5CC281D8" w:rsidR="007A3E68" w:rsidRDefault="007A3E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She was described as a woman who </w:t>
      </w:r>
      <w:r w:rsidRPr="007A3E68">
        <w:t xml:space="preserve"> </w:t>
      </w:r>
      <w:r>
        <w:t>loved</w:t>
      </w:r>
      <w:r w:rsidR="00F3464E">
        <w:t xml:space="preserve">, and was devoted to, </w:t>
      </w:r>
      <w:r>
        <w:t xml:space="preserve"> her children; and</w:t>
      </w:r>
    </w:p>
    <w:p w14:paraId="3AB2CC4E" w14:textId="77777777" w:rsidR="007A3E68" w:rsidRDefault="007A3E68" w:rsidP="007A3E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Ms. McFadden was a cafeteria worker at Lincoln High School.  According to the principal, she had a great relationship with the kids in the building and </w:t>
      </w:r>
      <w:r w:rsidR="00E163CC">
        <w:t xml:space="preserve">was </w:t>
      </w:r>
      <w:r>
        <w:t>a part of the school and its culture; and</w:t>
      </w:r>
    </w:p>
    <w:p w14:paraId="78549922" w14:textId="77777777" w:rsidR="007A3E68" w:rsidRDefault="007A3E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has been reported that Ms. McFadden was touched inappropriately by a man</w:t>
      </w:r>
      <w:r w:rsidR="00EA697E">
        <w:t xml:space="preserve"> in the liquor store </w:t>
      </w:r>
      <w:r w:rsidR="00E163CC">
        <w:t>prior to being shot</w:t>
      </w:r>
      <w:r>
        <w:t>;</w:t>
      </w:r>
      <w:r w:rsidR="00EA697E">
        <w:t xml:space="preserve"> and</w:t>
      </w:r>
      <w:r>
        <w:t xml:space="preserve"> </w:t>
      </w:r>
    </w:p>
    <w:p w14:paraId="6083B485" w14:textId="77777777" w:rsidR="00B9783E" w:rsidRPr="00B9783E" w:rsidRDefault="00B9783E" w:rsidP="00B9783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74C27">
        <w:t>According to N</w:t>
      </w:r>
      <w:r>
        <w:t>ow.org, for African American women</w:t>
      </w:r>
      <w:r w:rsidR="00332698">
        <w:t xml:space="preserve"> like Ms. McFadden</w:t>
      </w:r>
      <w:r>
        <w:t>, sexual assault and violence are pervasive issues that routinely go unreported and under-addressed; and</w:t>
      </w:r>
    </w:p>
    <w:p w14:paraId="37B1463B" w14:textId="3A372E6A" w:rsidR="00EA697E" w:rsidRPr="001C43C8" w:rsidRDefault="00EA697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It is altogether fitting and proper for this House to issue a call to action to protect and support African-American women who </w:t>
      </w:r>
      <w:r w:rsidRPr="00EA697E">
        <w:t xml:space="preserve">stand up and </w:t>
      </w:r>
      <w:r>
        <w:t>advocate for themselves in the face of violence, injustice</w:t>
      </w:r>
      <w:r w:rsidRPr="00EA697E">
        <w:t>, and perse</w:t>
      </w:r>
      <w:r w:rsidR="009B2F49">
        <w:t>cution; now</w:t>
      </w:r>
      <w:r w:rsidR="000435DD">
        <w:t>,</w:t>
      </w:r>
      <w:r w:rsidR="009B2F49">
        <w:t xml:space="preserve"> therefore,</w:t>
      </w:r>
      <w:r>
        <w:t xml:space="preserve"> </w:t>
      </w:r>
    </w:p>
    <w:p w14:paraId="26E01F33" w14:textId="77777777" w:rsidR="00985911" w:rsidRPr="00D71D68" w:rsidRDefault="00985911" w:rsidP="000B1054"/>
    <w:p w14:paraId="7F19B23A" w14:textId="276F33F8" w:rsidR="00686AEB" w:rsidRPr="00AA7880" w:rsidRDefault="00686AEB" w:rsidP="00686AEB">
      <w:r>
        <w:tab/>
      </w:r>
      <w:r w:rsidR="00E675E2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E675E2">
        <w:rPr>
          <w:rStyle w:val="BillLanguage"/>
        </w:rPr>
        <w:t xml:space="preserve">by the </w:t>
      </w:r>
      <w:r w:rsidR="000435DD">
        <w:rPr>
          <w:rStyle w:val="BillLanguage"/>
        </w:rPr>
        <w:t>Senate</w:t>
      </w:r>
      <w:r w:rsidR="00E675E2">
        <w:rPr>
          <w:rStyle w:val="BillLanguage"/>
        </w:rPr>
        <w:t xml:space="preserve"> of the State of New Jersey:</w:t>
      </w:r>
    </w:p>
    <w:p w14:paraId="17D75EF2" w14:textId="77777777" w:rsidR="00686AEB" w:rsidRPr="00D71D68" w:rsidRDefault="00686AEB" w:rsidP="00686AEB"/>
    <w:p w14:paraId="3C6237C4" w14:textId="218B0C81" w:rsidR="009B2F49" w:rsidRDefault="00686AEB" w:rsidP="009B2F49">
      <w:r>
        <w:tab/>
      </w:r>
      <w:r w:rsidR="009478D2">
        <w:t>1.</w:t>
      </w:r>
      <w:r w:rsidR="009478D2">
        <w:tab/>
      </w:r>
      <w:r w:rsidR="009B2F49">
        <w:t>This House requests</w:t>
      </w:r>
      <w:r w:rsidR="009B2F49" w:rsidRPr="009B2F49">
        <w:t xml:space="preserve"> action to protect and support African-American women who stand up and advocate for themselves in the face of violence, injustice, and persecution</w:t>
      </w:r>
      <w:r w:rsidR="009B2F49">
        <w:t>.</w:t>
      </w:r>
    </w:p>
    <w:p w14:paraId="1F02297B" w14:textId="77777777" w:rsidR="009B2F49" w:rsidRDefault="009B2F49" w:rsidP="009B2F49"/>
    <w:p w14:paraId="30FE0DE7" w14:textId="2F556DC8" w:rsidR="00686AEB" w:rsidRPr="00AA7880" w:rsidRDefault="009478D2" w:rsidP="009B2F49">
      <w:r>
        <w:tab/>
        <w:t>2.</w:t>
      </w:r>
      <w:r>
        <w:tab/>
      </w:r>
      <w:r w:rsidR="009B2F49">
        <w:t>Copies of this resolution, as filed with the Secretary of State, s</w:t>
      </w:r>
      <w:r w:rsidR="00BB6BD3">
        <w:t>hall be transmitted by the Secretary of the Senate</w:t>
      </w:r>
      <w:r w:rsidR="009B2F49">
        <w:t xml:space="preserve"> to the Commissioner of Human Services and the Attorney General.</w:t>
      </w:r>
    </w:p>
    <w:p w14:paraId="1D6835EE" w14:textId="77777777" w:rsidR="00686AEB" w:rsidRDefault="00686AEB" w:rsidP="00686AEB"/>
    <w:p w14:paraId="41E9AB3A" w14:textId="77777777" w:rsidR="009B2F49" w:rsidRPr="00CE7BD8" w:rsidRDefault="009B2F49" w:rsidP="00686AEB"/>
    <w:p w14:paraId="3C5A99A7" w14:textId="77777777" w:rsidR="00686AEB" w:rsidRPr="00AA7880" w:rsidRDefault="00686AEB" w:rsidP="00686AEB">
      <w:pPr>
        <w:jc w:val="center"/>
      </w:pPr>
      <w:r w:rsidRPr="00D71D68">
        <w:t>STATEMENT</w:t>
      </w:r>
    </w:p>
    <w:p w14:paraId="7AC55D60" w14:textId="77777777" w:rsidR="00686AEB" w:rsidRDefault="00686AEB" w:rsidP="00686AEB"/>
    <w:p w14:paraId="009C378C" w14:textId="77777777" w:rsidR="009B2F49" w:rsidRDefault="009B2F49" w:rsidP="00686AEB">
      <w:r>
        <w:tab/>
        <w:t>This resolution u</w:t>
      </w:r>
      <w:r w:rsidRPr="009B2F49">
        <w:t>rges support and protection for African-American women.</w:t>
      </w:r>
    </w:p>
    <w:p w14:paraId="040B9928" w14:textId="5358505A" w:rsidR="00E163CC" w:rsidRDefault="00E163CC" w:rsidP="00E163CC">
      <w:r>
        <w:tab/>
        <w:t>On the night of December 4, 2020 at approximately 8:30</w:t>
      </w:r>
      <w:r w:rsidR="00F3464E">
        <w:t xml:space="preserve"> </w:t>
      </w:r>
      <w:r w:rsidR="00332698">
        <w:t>p.m.</w:t>
      </w:r>
      <w:r>
        <w:t xml:space="preserve">, 36-year-old Aieshia McFadden was found outside a liquor store in Jersey City with a fatal gunshot wound to </w:t>
      </w:r>
      <w:r w:rsidR="00332698">
        <w:t>her</w:t>
      </w:r>
      <w:r>
        <w:t xml:space="preserve"> torso.  It has been reported that the Hudson County prosecutor identified the man arrested and charged in the suspected murder of Aieshia McFadden, as Thaddues Williams, 37, of East Orange.  </w:t>
      </w:r>
    </w:p>
    <w:p w14:paraId="4BFF35D9" w14:textId="73EE35B1" w:rsidR="00E163CC" w:rsidRDefault="00E163CC" w:rsidP="00E163CC">
      <w:r>
        <w:lastRenderedPageBreak/>
        <w:tab/>
        <w:t>Ms. McFadden was an African-American woman and a mother to four children.  She was described as a woman who loved</w:t>
      </w:r>
      <w:r w:rsidR="00332698">
        <w:t xml:space="preserve">, and was devoted to, </w:t>
      </w:r>
      <w:r>
        <w:t>her children.  Ms. McFadden was a cafeteria worker at Lincoln High School.  According to the principal, she had a great relationship with the kids in the building and was a part of the school and its culture.  It has been reported that Ms. McFadden was touched inappropriately by a man in the liquor store prior to being shot.</w:t>
      </w:r>
    </w:p>
    <w:p w14:paraId="18C1B283" w14:textId="144564B7" w:rsidR="00E163CC" w:rsidRDefault="00E163CC" w:rsidP="00E163CC">
      <w:r>
        <w:tab/>
        <w:t>According to Now.org, for African American women</w:t>
      </w:r>
      <w:r w:rsidR="00332698">
        <w:t xml:space="preserve"> such as Ms. McFadden</w:t>
      </w:r>
      <w:r>
        <w:t xml:space="preserve">, sexual assault and violence are pervasive issues that routinely go unreported and under-addressed.  </w:t>
      </w:r>
    </w:p>
    <w:sectPr w:rsidR="00E163CC" w:rsidSect="00535CFB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A0F9C" w14:textId="77777777" w:rsidR="00351159" w:rsidRDefault="00351159">
      <w:r>
        <w:separator/>
      </w:r>
    </w:p>
  </w:endnote>
  <w:endnote w:type="continuationSeparator" w:id="0">
    <w:p w14:paraId="0B755BC9" w14:textId="77777777" w:rsidR="00351159" w:rsidRDefault="0035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0AE23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FE628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2CDFA" w14:textId="77777777" w:rsidR="00351159" w:rsidRDefault="00351159">
      <w:r>
        <w:separator/>
      </w:r>
    </w:p>
  </w:footnote>
  <w:footnote w:type="continuationSeparator" w:id="0">
    <w:p w14:paraId="75BD02B1" w14:textId="77777777" w:rsidR="00351159" w:rsidRDefault="00351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5C002" w14:textId="77777777" w:rsidR="00665CBC" w:rsidRDefault="00BD17ED">
    <w:pPr>
      <w:pStyle w:val="Header"/>
    </w:pPr>
    <w:r>
      <w:rPr>
        <w:noProof/>
      </w:rPr>
      <w:pict w14:anchorId="0DF35E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68312" w14:textId="3DDF3DD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FF067" w14:textId="5ED20DD9" w:rsidR="00665CBC" w:rsidRDefault="00665CBC" w:rsidP="00686AEB">
    <w:pPr>
      <w:pStyle w:val="Header"/>
      <w:jc w:val="center"/>
      <w:rPr>
        <w:rStyle w:val="PageNumber"/>
      </w:rPr>
    </w:pPr>
  </w:p>
  <w:p w14:paraId="3B6A3891" w14:textId="212755D0" w:rsidR="00535CFB" w:rsidRDefault="00535CFB" w:rsidP="00535CFB">
    <w:pPr>
      <w:pStyle w:val="bpuHeadSpon"/>
    </w:pPr>
    <w:r w:rsidRPr="00535CFB">
      <w:rPr>
        <w:rStyle w:val="bpuHeadSponChar"/>
      </w:rPr>
      <w:t>SR128</w:t>
    </w:r>
    <w:r>
      <w:t xml:space="preserve"> RICE</w:t>
    </w:r>
  </w:p>
  <w:p w14:paraId="7D13C1C2" w14:textId="6F568A0E" w:rsidR="00535CFB" w:rsidRDefault="00535CFB" w:rsidP="00535C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17ED">
      <w:rPr>
        <w:noProof/>
      </w:rPr>
      <w:t>3</w:t>
    </w:r>
    <w:r>
      <w:fldChar w:fldCharType="end"/>
    </w:r>
  </w:p>
  <w:p w14:paraId="5188306E" w14:textId="77777777" w:rsidR="00535CFB" w:rsidRDefault="00535CFB" w:rsidP="00535CF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36B02" w14:textId="02DA8B27" w:rsidR="00665CBC" w:rsidRDefault="00665CBC">
    <w:pPr>
      <w:pStyle w:val="Header"/>
    </w:pPr>
  </w:p>
  <w:p w14:paraId="151908EC" w14:textId="26102057" w:rsidR="00535CFB" w:rsidRDefault="00535CFB" w:rsidP="00535CFB">
    <w:pPr>
      <w:pStyle w:val="bpuHeadSpon"/>
    </w:pPr>
    <w:r w:rsidRPr="00535CFB">
      <w:rPr>
        <w:rStyle w:val="bpuHeadSponChar"/>
      </w:rPr>
      <w:t>SR128</w:t>
    </w:r>
    <w:r>
      <w:t xml:space="preserve"> RICE</w:t>
    </w:r>
  </w:p>
  <w:p w14:paraId="53B57A9A" w14:textId="1702971B" w:rsidR="00535CFB" w:rsidRDefault="00535CFB" w:rsidP="00535C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17ED">
      <w:rPr>
        <w:noProof/>
      </w:rPr>
      <w:t>2</w:t>
    </w:r>
    <w:r>
      <w:fldChar w:fldCharType="end"/>
    </w:r>
  </w:p>
  <w:p w14:paraId="307B9E1E" w14:textId="77777777" w:rsidR="00535CFB" w:rsidRDefault="00535CFB" w:rsidP="00535CF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D14"/>
    <w:rsid w:val="000051BD"/>
    <w:rsid w:val="000160A5"/>
    <w:rsid w:val="0002335B"/>
    <w:rsid w:val="0003549A"/>
    <w:rsid w:val="000367AE"/>
    <w:rsid w:val="000435DD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32E1"/>
    <w:rsid w:val="0013000E"/>
    <w:rsid w:val="00133F81"/>
    <w:rsid w:val="00135943"/>
    <w:rsid w:val="0014664C"/>
    <w:rsid w:val="00163DEA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A74"/>
    <w:rsid w:val="00212B8D"/>
    <w:rsid w:val="00222983"/>
    <w:rsid w:val="002370D0"/>
    <w:rsid w:val="00255958"/>
    <w:rsid w:val="00257FA2"/>
    <w:rsid w:val="0026574A"/>
    <w:rsid w:val="002660BB"/>
    <w:rsid w:val="002715DF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698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1159"/>
    <w:rsid w:val="00354334"/>
    <w:rsid w:val="0036180C"/>
    <w:rsid w:val="00363CF5"/>
    <w:rsid w:val="00364344"/>
    <w:rsid w:val="003702CA"/>
    <w:rsid w:val="00370617"/>
    <w:rsid w:val="00372161"/>
    <w:rsid w:val="00374C27"/>
    <w:rsid w:val="00382F1F"/>
    <w:rsid w:val="003840E5"/>
    <w:rsid w:val="00391DA4"/>
    <w:rsid w:val="003A3C64"/>
    <w:rsid w:val="003A3F83"/>
    <w:rsid w:val="003B097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7A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C79"/>
    <w:rsid w:val="00483D14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CF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F4F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5C4"/>
    <w:rsid w:val="006F6B8A"/>
    <w:rsid w:val="00707CD3"/>
    <w:rsid w:val="0071199A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1D53"/>
    <w:rsid w:val="007A2F73"/>
    <w:rsid w:val="007A3061"/>
    <w:rsid w:val="007A3E68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478D2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5911"/>
    <w:rsid w:val="009865D4"/>
    <w:rsid w:val="00997152"/>
    <w:rsid w:val="009972CD"/>
    <w:rsid w:val="009A0E9C"/>
    <w:rsid w:val="009A45DA"/>
    <w:rsid w:val="009B06D2"/>
    <w:rsid w:val="009B2F49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783E"/>
    <w:rsid w:val="00BA2EA5"/>
    <w:rsid w:val="00BA364B"/>
    <w:rsid w:val="00BB1190"/>
    <w:rsid w:val="00BB31D0"/>
    <w:rsid w:val="00BB3A11"/>
    <w:rsid w:val="00BB4DDB"/>
    <w:rsid w:val="00BB5D79"/>
    <w:rsid w:val="00BB5F02"/>
    <w:rsid w:val="00BB6BD3"/>
    <w:rsid w:val="00BC7892"/>
    <w:rsid w:val="00BD17ED"/>
    <w:rsid w:val="00BE2350"/>
    <w:rsid w:val="00BE24D6"/>
    <w:rsid w:val="00BE7EFA"/>
    <w:rsid w:val="00BF06AD"/>
    <w:rsid w:val="00BF2C67"/>
    <w:rsid w:val="00C04F4D"/>
    <w:rsid w:val="00C12E48"/>
    <w:rsid w:val="00C13D14"/>
    <w:rsid w:val="00C15F53"/>
    <w:rsid w:val="00C20740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D9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3CC"/>
    <w:rsid w:val="00E25A5B"/>
    <w:rsid w:val="00E373C7"/>
    <w:rsid w:val="00E4267B"/>
    <w:rsid w:val="00E42F13"/>
    <w:rsid w:val="00E452DF"/>
    <w:rsid w:val="00E47B3B"/>
    <w:rsid w:val="00E543CF"/>
    <w:rsid w:val="00E546FD"/>
    <w:rsid w:val="00E608F1"/>
    <w:rsid w:val="00E611B9"/>
    <w:rsid w:val="00E675E2"/>
    <w:rsid w:val="00E7144F"/>
    <w:rsid w:val="00E73D74"/>
    <w:rsid w:val="00E76A79"/>
    <w:rsid w:val="00E80692"/>
    <w:rsid w:val="00E80C24"/>
    <w:rsid w:val="00E93836"/>
    <w:rsid w:val="00EA697E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2BDF"/>
    <w:rsid w:val="00F344E3"/>
    <w:rsid w:val="00F3464E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4DD7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DB82E1"/>
  <w15:docId w15:val="{6C57B636-1828-47E9-A244-6D93DDB7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98591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3326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32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3269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32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32698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3326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269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35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510</Words>
  <Characters>2620</Characters>
  <Application>Microsoft Office Word</Application>
  <DocSecurity>0</DocSecurity>
  <Lines>82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SR128</vt:lpstr>
    </vt:vector>
  </TitlesOfParts>
  <Manager>R225</Manager>
  <Company>NJ Office of Legislative Services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SR128</dc:title>
  <dc:subject>21-154</dc:subject>
  <dc:creator>Senator  RICE</dc:creator>
  <cp:keywords>SR128|3|HS |263|219|285|N|0|</cp:keywords>
  <dc:description>INTRODUCED MAY 11, 2021</dc:description>
  <cp:lastModifiedBy>Siracusa, Nicole</cp:lastModifiedBy>
  <cp:revision>2</cp:revision>
  <cp:lastPrinted>2005-10-12T19:02:00Z</cp:lastPrinted>
  <dcterms:created xsi:type="dcterms:W3CDTF">2021-05-11T21:07:00Z</dcterms:created>
  <dcterms:modified xsi:type="dcterms:W3CDTF">2021-05-11T21:07:00Z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