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449" w:rsidRDefault="004A5449" w:rsidP="004A544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134 </w:t>
      </w:r>
    </w:p>
    <w:p w:rsidR="004A5449" w:rsidRPr="009D38FF" w:rsidRDefault="004A5449" w:rsidP="004A544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1587" r:id="rId8"/>
        </w:object>
      </w:r>
    </w:p>
    <w:p w:rsidR="004A5449" w:rsidRDefault="004A5449" w:rsidP="004A5449">
      <w:pPr>
        <w:pStyle w:val="bpuState"/>
      </w:pPr>
      <w:r>
        <w:t>STATE OF NEW JERSEY</w:t>
      </w:r>
    </w:p>
    <w:p w:rsidR="004A5449" w:rsidRDefault="004A5449" w:rsidP="004A5449">
      <w:pPr>
        <w:pStyle w:val="bpuLegislature"/>
      </w:pPr>
      <w:r>
        <w:t>219th LEGISLATURE</w:t>
      </w:r>
    </w:p>
    <w:p w:rsidR="004A5449" w:rsidRDefault="004A5449" w:rsidP="004A544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1588" r:id="rId9"/>
        </w:object>
      </w:r>
      <w:r>
        <w:t xml:space="preserve">  </w:t>
      </w:r>
    </w:p>
    <w:p w:rsidR="004A5449" w:rsidRDefault="004A5449" w:rsidP="004A5449">
      <w:pPr>
        <w:pStyle w:val="bpuIntro"/>
      </w:pPr>
      <w:r>
        <w:t>INTRODUCED JUNE 15, 2021</w:t>
      </w:r>
    </w:p>
    <w:p w:rsidR="004A5449" w:rsidRDefault="004A5449" w:rsidP="004A5449">
      <w:pPr>
        <w:pStyle w:val="bpuIntro"/>
      </w:pPr>
    </w:p>
    <w:p w:rsidR="004A5449" w:rsidRDefault="004A5449" w:rsidP="004A5449">
      <w:pPr>
        <w:pStyle w:val="bpuIntro"/>
        <w:sectPr w:rsidR="004A5449" w:rsidSect="004A544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A5449" w:rsidRDefault="004A5449" w:rsidP="004A5449">
      <w:pPr>
        <w:pStyle w:val="bpuIntro"/>
      </w:pPr>
    </w:p>
    <w:p w:rsidR="004A5449" w:rsidRDefault="004A5449" w:rsidP="004A5449">
      <w:pPr>
        <w:pStyle w:val="bpuSponsor"/>
      </w:pPr>
      <w:r>
        <w:t>Sponsored by:</w:t>
      </w:r>
    </w:p>
    <w:p w:rsidR="004A5449" w:rsidRDefault="004A5449" w:rsidP="004A5449">
      <w:pPr>
        <w:pStyle w:val="bpuSponsor"/>
      </w:pPr>
      <w:r>
        <w:t>Senator  ROBERT W. SINGER</w:t>
      </w:r>
    </w:p>
    <w:p w:rsidR="004A5449" w:rsidRDefault="004A5449" w:rsidP="004A5449">
      <w:pPr>
        <w:pStyle w:val="bpuSponsor"/>
      </w:pPr>
      <w:r>
        <w:t>District 30 (Monmouth and Ocean)</w:t>
      </w:r>
    </w:p>
    <w:p w:rsidR="004A5449" w:rsidRDefault="004A5449" w:rsidP="004A5449">
      <w:pPr>
        <w:pStyle w:val="bpuSponsor"/>
      </w:pPr>
    </w:p>
    <w:p w:rsidR="004A5449" w:rsidRDefault="004A5449" w:rsidP="004A5449">
      <w:pPr>
        <w:pStyle w:val="bpuSponsor"/>
      </w:pPr>
    </w:p>
    <w:p w:rsidR="004A5449" w:rsidRDefault="004A5449" w:rsidP="004A5449">
      <w:pPr>
        <w:pStyle w:val="bpuSponsor"/>
      </w:pPr>
    </w:p>
    <w:p w:rsidR="004A5449" w:rsidRDefault="004A5449" w:rsidP="004A5449">
      <w:pPr>
        <w:pStyle w:val="bpuSponsor"/>
      </w:pPr>
    </w:p>
    <w:p w:rsidR="004A5449" w:rsidRDefault="004A5449" w:rsidP="004A5449">
      <w:pPr>
        <w:pStyle w:val="bpuSponsor"/>
      </w:pPr>
      <w:r>
        <w:t>SYNOPSIS</w:t>
      </w:r>
    </w:p>
    <w:p w:rsidR="004A5449" w:rsidRDefault="004A5449" w:rsidP="004A5449">
      <w:pPr>
        <w:pStyle w:val="bpuNormText"/>
      </w:pPr>
      <w:r>
        <w:tab/>
        <w:t xml:space="preserve">Recognizes Israel’s right to use decisive force in defense of attacks and reaffirms State’s strong support for Israel. </w:t>
      </w:r>
    </w:p>
    <w:p w:rsidR="004A5449" w:rsidRDefault="004A5449" w:rsidP="004A5449">
      <w:pPr>
        <w:pStyle w:val="bpuNormText"/>
      </w:pPr>
    </w:p>
    <w:p w:rsidR="004A5449" w:rsidRDefault="004A5449" w:rsidP="004A5449">
      <w:pPr>
        <w:pStyle w:val="bpuSponsor"/>
      </w:pPr>
      <w:r>
        <w:t xml:space="preserve">CURRENT VERSION OF TEXT </w:t>
      </w:r>
    </w:p>
    <w:p w:rsidR="004A5449" w:rsidRDefault="004A5449" w:rsidP="004A5449">
      <w:pPr>
        <w:pStyle w:val="bpuNormText"/>
      </w:pPr>
      <w:r>
        <w:tab/>
        <w:t>As introduced.</w:t>
      </w:r>
    </w:p>
    <w:p w:rsidR="004A5449" w:rsidRDefault="004A5449" w:rsidP="004A544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A5449" w:rsidRDefault="004A544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A5449" w:rsidSect="004A544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D446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8D26F3" w:rsidRPr="008D26F3">
        <w:t>recognizing Israel’s right to use decisive force in defending itself against attacks and reaffirming New Jersey’s strong support for Israel.</w:t>
      </w:r>
    </w:p>
    <w:p w:rsidR="000B1054" w:rsidRDefault="000B1054" w:rsidP="000B1054"/>
    <w:p w:rsidR="00477080" w:rsidRDefault="004770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Throughout the month of May, the State of Israel and its citizens were under intense and consistent rocket and mortar attacks </w:t>
      </w:r>
      <w:r w:rsidR="0038505A">
        <w:t>from</w:t>
      </w:r>
      <w:r w:rsidR="00DB2FA9">
        <w:t xml:space="preserve"> terrorist organizations</w:t>
      </w:r>
      <w:r>
        <w:t xml:space="preserve"> Hamas and Palestinian Islam</w:t>
      </w:r>
      <w:r w:rsidR="00DB2FA9">
        <w:t>ic Jihad</w:t>
      </w:r>
      <w:r>
        <w:t>; and</w:t>
      </w:r>
    </w:p>
    <w:p w:rsidR="00477080" w:rsidRPr="00477080" w:rsidRDefault="00477080" w:rsidP="004770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To counter the terrorists, Israel </w:t>
      </w:r>
      <w:r w:rsidR="00DB2FA9">
        <w:t>commenced a defensive operation</w:t>
      </w:r>
      <w:r w:rsidRPr="00477080">
        <w:t xml:space="preserve"> with the goal of disabling th</w:t>
      </w:r>
      <w:r>
        <w:t>e infrastructure</w:t>
      </w:r>
      <w:r w:rsidR="00DB2FA9">
        <w:t xml:space="preserve"> and armaments</w:t>
      </w:r>
      <w:r>
        <w:t xml:space="preserve"> of the terrorist organizations; and</w:t>
      </w:r>
    </w:p>
    <w:p w:rsidR="00477080" w:rsidRDefault="004770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Biden Administration has stated “Israel has the right to defend itself and to respond to rocket attacks”; and</w:t>
      </w:r>
    </w:p>
    <w:p w:rsidR="00477080" w:rsidRPr="001C43C8" w:rsidRDefault="004770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B2FA9">
        <w:t xml:space="preserve">Hamas and </w:t>
      </w:r>
      <w:r>
        <w:t>Palestinian Islam</w:t>
      </w:r>
      <w:r w:rsidR="00DB2FA9">
        <w:t>ic Jihad</w:t>
      </w:r>
      <w:r>
        <w:t xml:space="preserve"> were founded with the stated goal of destroying the State of Israel; and</w:t>
      </w:r>
    </w:p>
    <w:p w:rsidR="00477080" w:rsidRDefault="004770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B2FA9">
        <w:t>Hamas and</w:t>
      </w:r>
      <w:r>
        <w:t xml:space="preserve"> Palestinian Islam</w:t>
      </w:r>
      <w:r w:rsidR="00DB2FA9">
        <w:t>ic Jihad</w:t>
      </w:r>
      <w:r>
        <w:t xml:space="preserve"> have been designated by the United States as Foreign Terrorist Organizations; and</w:t>
      </w:r>
    </w:p>
    <w:p w:rsidR="00477080" w:rsidRDefault="0047708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These terrorist organizations have refused to recognize</w:t>
      </w:r>
      <w:r w:rsidR="0038505A">
        <w:t xml:space="preserve"> Israel’s right to exist, agree</w:t>
      </w:r>
      <w:r>
        <w:t xml:space="preserve"> to accept previous agreements between Israel and </w:t>
      </w:r>
      <w:r w:rsidR="00DB2FA9">
        <w:t>the Palestinian Authority</w:t>
      </w:r>
      <w:r>
        <w:t xml:space="preserve">, or </w:t>
      </w:r>
      <w:r w:rsidR="0038505A">
        <w:t xml:space="preserve">renounce </w:t>
      </w:r>
      <w:r w:rsidR="005634A5">
        <w:t>violence; and</w:t>
      </w:r>
    </w:p>
    <w:p w:rsidR="005634A5" w:rsidRDefault="005634A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B2FA9">
        <w:t>Thousands</w:t>
      </w:r>
      <w:r w:rsidR="00962CBA">
        <w:t xml:space="preserve"> of rockets and mortars have been</w:t>
      </w:r>
      <w:r w:rsidR="00DB2FA9">
        <w:t xml:space="preserve"> indiscriminately</w:t>
      </w:r>
      <w:r w:rsidR="00962CBA">
        <w:t xml:space="preserve"> launched against Israel, including in major population centers, in an attempt to kill innocent civilians, putting hundreds of thousands of Israelis in danger; and</w:t>
      </w:r>
    </w:p>
    <w:p w:rsidR="00962CBA" w:rsidRDefault="00962CB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30FBF">
        <w:t xml:space="preserve">To </w:t>
      </w:r>
      <w:r w:rsidR="00DB2FA9">
        <w:t>generate an anti-Israeli narrative around Israeli counter attacks, Hamas and Palestinian Islamic Jihad intentionally</w:t>
      </w:r>
      <w:r>
        <w:t xml:space="preserve"> locate elements of their terrorist infrastructure in civilian population centers,</w:t>
      </w:r>
      <w:r w:rsidR="00DB2FA9">
        <w:t xml:space="preserve"> including hospitals, schools, and houses of worship,</w:t>
      </w:r>
      <w:r>
        <w:t xml:space="preserve"> thus using innocent civilians as human shields</w:t>
      </w:r>
      <w:r w:rsidR="00DB2FA9">
        <w:t xml:space="preserve"> and tools for propaganda</w:t>
      </w:r>
      <w:r>
        <w:t>; and</w:t>
      </w:r>
    </w:p>
    <w:p w:rsidR="00DB2FA9" w:rsidRPr="00DB2FA9" w:rsidRDefault="00DB2FA9" w:rsidP="00DB2FA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Israel has undertaken every reasonable precautionary measure to minimalize casualties and needless suffering among innocent civilians; and</w:t>
      </w:r>
    </w:p>
    <w:p w:rsidR="00962CBA" w:rsidRPr="00962CBA" w:rsidRDefault="00962CBA" w:rsidP="00962CB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spread of terrorism in the </w:t>
      </w:r>
      <w:r w:rsidRPr="00962CBA">
        <w:t>region threaten</w:t>
      </w:r>
      <w:r>
        <w:t>s</w:t>
      </w:r>
      <w:r w:rsidRPr="00962CBA">
        <w:t xml:space="preserve"> the life of every person living in the Middle East</w:t>
      </w:r>
      <w:r w:rsidR="00DB2FA9">
        <w:t xml:space="preserve"> and materially impacts the safety of the United States’ own citizens</w:t>
      </w:r>
      <w:r>
        <w:t>; and</w:t>
      </w:r>
    </w:p>
    <w:p w:rsidR="00477080" w:rsidRDefault="00962CBA" w:rsidP="00962CB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It is therefore fitting and proper to express</w:t>
      </w:r>
      <w:r w:rsidR="00DB2FA9">
        <w:t xml:space="preserve"> our commitment to supporting </w:t>
      </w:r>
      <w:r>
        <w:t>the State of Israel, call on Hamas and other terrorist organizations to cease all violence against Israel, and express condolences for the innocent lives lost due to this latest conflict; now, therefore,</w:t>
      </w:r>
    </w:p>
    <w:p w:rsidR="00477080" w:rsidRPr="00D71D68" w:rsidRDefault="00477080" w:rsidP="000B1054"/>
    <w:p w:rsidR="00686AEB" w:rsidRPr="00AA7880" w:rsidRDefault="00686AEB" w:rsidP="00686AEB">
      <w:r>
        <w:tab/>
      </w:r>
      <w:r w:rsidR="001D4460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1D4460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D82896">
        <w:t>1.</w:t>
      </w:r>
      <w:r w:rsidR="00D82896">
        <w:tab/>
        <w:t>This House expresses strong</w:t>
      </w:r>
      <w:r w:rsidR="008D26F3">
        <w:t xml:space="preserve"> support and unwavering commitment to the welfare, security, and survival of the State of Israel, and recognizes its right to act decisively in self-defense </w:t>
      </w:r>
      <w:r w:rsidR="00DB2FA9">
        <w:t xml:space="preserve">and its obligation </w:t>
      </w:r>
      <w:r w:rsidR="008D26F3">
        <w:t>to protect its citi</w:t>
      </w:r>
      <w:r w:rsidR="0038505A">
        <w:t>zens and end aggressions by</w:t>
      </w:r>
      <w:r w:rsidR="00DB2FA9">
        <w:t xml:space="preserve"> terrorist organizations</w:t>
      </w:r>
      <w:r w:rsidR="0038505A">
        <w:t xml:space="preserve"> </w:t>
      </w:r>
      <w:r w:rsidR="008D26F3">
        <w:t>Hamas and Palestinia</w:t>
      </w:r>
      <w:r w:rsidR="00DB2FA9">
        <w:t>n Islamic Jihad</w:t>
      </w:r>
      <w:r w:rsidR="008D26F3">
        <w:t>.</w:t>
      </w:r>
    </w:p>
    <w:p w:rsidR="008D26F3" w:rsidRDefault="008D26F3" w:rsidP="00686AEB"/>
    <w:p w:rsidR="008D26F3" w:rsidRDefault="008D26F3" w:rsidP="00686AEB">
      <w:r>
        <w:tab/>
        <w:t>2.</w:t>
      </w:r>
      <w:r>
        <w:tab/>
        <w:t>This House r</w:t>
      </w:r>
      <w:r w:rsidR="0038505A">
        <w:t>eiterates that</w:t>
      </w:r>
      <w:r>
        <w:t xml:space="preserve"> Hamas and Palestinian Islam</w:t>
      </w:r>
      <w:r w:rsidR="00DB2FA9">
        <w:t>ic Jihad</w:t>
      </w:r>
      <w:r>
        <w:t xml:space="preserve"> must end the rocket and mortar attacks against Israel, and verifiably dismantle their terrorist infrastructure.</w:t>
      </w:r>
    </w:p>
    <w:p w:rsidR="008D26F3" w:rsidRDefault="008D26F3" w:rsidP="00686AEB"/>
    <w:p w:rsidR="008D26F3" w:rsidRDefault="008D26F3" w:rsidP="00686AEB">
      <w:r>
        <w:tab/>
        <w:t>3.</w:t>
      </w:r>
      <w:r>
        <w:tab/>
        <w:t>This House expresses condolences to</w:t>
      </w:r>
      <w:r w:rsidR="00F95F1C">
        <w:t xml:space="preserve"> innocent</w:t>
      </w:r>
      <w:r>
        <w:t xml:space="preserve"> Israeli </w:t>
      </w:r>
      <w:r w:rsidR="00F95F1C">
        <w:t>and Palestinian</w:t>
      </w:r>
      <w:r w:rsidR="00DB2FA9">
        <w:t>-Arab</w:t>
      </w:r>
      <w:r w:rsidR="00F95F1C">
        <w:t xml:space="preserve"> </w:t>
      </w:r>
      <w:r>
        <w:t>victims and their famili</w:t>
      </w:r>
      <w:r w:rsidR="00F95F1C">
        <w:t>es.</w:t>
      </w:r>
    </w:p>
    <w:p w:rsidR="008D26F3" w:rsidRDefault="008D26F3" w:rsidP="00686AEB"/>
    <w:p w:rsidR="008D26F3" w:rsidRDefault="008D26F3" w:rsidP="00686AEB">
      <w:r>
        <w:tab/>
        <w:t>4.</w:t>
      </w:r>
      <w:r>
        <w:tab/>
        <w:t>This House calls on other American states to condemn the Hamas and Palestinian Islamic Jihad terrorist organizations and recognize Israel’s right to act decisively in self-defense to protect its citizens.</w:t>
      </w:r>
    </w:p>
    <w:p w:rsidR="008D26F3" w:rsidRDefault="008D26F3" w:rsidP="00686AEB"/>
    <w:p w:rsidR="008D26F3" w:rsidRDefault="008D26F3" w:rsidP="00686AEB">
      <w:r>
        <w:tab/>
        <w:t>5.</w:t>
      </w:r>
      <w:r>
        <w:tab/>
      </w:r>
      <w:r w:rsidRPr="008D26F3">
        <w:t>Copies of this resolution, as filed with the Secretary of State, shall be transmitted by the Secretary of the Senate to</w:t>
      </w:r>
      <w:r w:rsidR="00EA188F">
        <w:t xml:space="preserve"> Israel’s ambassador to the United States and to </w:t>
      </w:r>
      <w:r w:rsidR="00EA188F" w:rsidRPr="00EA188F">
        <w:t>each member of the United States Congress elected from the State of New Jersey.</w:t>
      </w:r>
    </w:p>
    <w:p w:rsidR="008D26F3" w:rsidRDefault="008D26F3" w:rsidP="00686AEB"/>
    <w:p w:rsidR="008D26F3" w:rsidRPr="00CE7BD8" w:rsidRDefault="008D26F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05C65" w:rsidRPr="00105C65" w:rsidRDefault="00105C65" w:rsidP="00105C65">
      <w:r>
        <w:tab/>
        <w:t>This resolution r</w:t>
      </w:r>
      <w:r w:rsidRPr="00105C65">
        <w:t xml:space="preserve">ecognizes Israel’s right to </w:t>
      </w:r>
      <w:r w:rsidR="00DB2FA9">
        <w:t>use decisive force in defense from</w:t>
      </w:r>
      <w:r w:rsidRPr="00105C65">
        <w:t xml:space="preserve"> attacks</w:t>
      </w:r>
      <w:r>
        <w:t xml:space="preserve"> from</w:t>
      </w:r>
      <w:r w:rsidR="00DB2FA9">
        <w:t xml:space="preserve"> terrorist organizations Hamas and </w:t>
      </w:r>
      <w:r>
        <w:t>Palestinian</w:t>
      </w:r>
      <w:r w:rsidR="00DB2FA9">
        <w:t xml:space="preserve"> Islamic Jihad</w:t>
      </w:r>
      <w:r w:rsidRPr="00105C65">
        <w:t xml:space="preserve"> and reaf</w:t>
      </w:r>
      <w:r>
        <w:t>firms</w:t>
      </w:r>
      <w:r w:rsidRPr="00105C65">
        <w:t xml:space="preserve"> N</w:t>
      </w:r>
      <w:r>
        <w:t xml:space="preserve">ew </w:t>
      </w:r>
      <w:r w:rsidRPr="00105C65">
        <w:t>J</w:t>
      </w:r>
      <w:r>
        <w:t>ersey</w:t>
      </w:r>
      <w:r w:rsidRPr="00105C65">
        <w:t>’s strong support for Israel.</w:t>
      </w:r>
    </w:p>
    <w:p w:rsidR="008D26F3" w:rsidRDefault="00841687" w:rsidP="00686AEB">
      <w:r>
        <w:tab/>
      </w:r>
      <w:r w:rsidRPr="00841687">
        <w:t>Throughout the month of May, the State of Israel and its citizens were under intense and consistent ro</w:t>
      </w:r>
      <w:r w:rsidR="007B2664">
        <w:t>cket and mortar attacks from</w:t>
      </w:r>
      <w:r w:rsidRPr="00841687">
        <w:t xml:space="preserve"> Hamas and Palestinian Islam</w:t>
      </w:r>
      <w:r w:rsidR="00DB2FA9">
        <w:t>ic Jihad</w:t>
      </w:r>
      <w:r>
        <w:t>.  The attacks endangered the lives of hundreds of thousands of innocent Israelis.</w:t>
      </w:r>
    </w:p>
    <w:p w:rsidR="00C079B2" w:rsidRDefault="00C079B2" w:rsidP="00686AEB">
      <w:r>
        <w:tab/>
        <w:t xml:space="preserve">To defend itself, Israel </w:t>
      </w:r>
      <w:r w:rsidR="00DB2FA9">
        <w:t>commenced a defensive operation</w:t>
      </w:r>
      <w:r w:rsidRPr="00C079B2">
        <w:t xml:space="preserve"> with the goal of disabling the infrastructure </w:t>
      </w:r>
      <w:r w:rsidR="00DB2FA9">
        <w:t xml:space="preserve">and armaments </w:t>
      </w:r>
      <w:r w:rsidRPr="00C079B2">
        <w:t>of the terrorist organizations</w:t>
      </w:r>
      <w:r>
        <w:t xml:space="preserve">.  </w:t>
      </w:r>
      <w:r w:rsidRPr="00C079B2">
        <w:t>There can be no question that Israel has the right to defend itself from all terrorist threats and that Hamas</w:t>
      </w:r>
      <w:r w:rsidR="00DB2FA9">
        <w:t xml:space="preserve"> and</w:t>
      </w:r>
      <w:r>
        <w:t xml:space="preserve"> Palestinian</w:t>
      </w:r>
      <w:r w:rsidR="00DB2FA9">
        <w:t xml:space="preserve"> Islamic Jihad </w:t>
      </w:r>
      <w:r w:rsidRPr="00C079B2">
        <w:t>represent a continual threat to the people of Israel</w:t>
      </w:r>
      <w:r>
        <w:t>.</w:t>
      </w:r>
    </w:p>
    <w:p w:rsidR="00C079B2" w:rsidRDefault="00C079B2" w:rsidP="00686AEB">
      <w:r>
        <w:tab/>
      </w:r>
      <w:r w:rsidRPr="00C079B2">
        <w:t xml:space="preserve">Hamas </w:t>
      </w:r>
      <w:r>
        <w:t>and other terrorist organizations</w:t>
      </w:r>
      <w:r w:rsidRPr="00C079B2">
        <w:t xml:space="preserve"> continue to neglect the task of building a lasting, peaceful, and democratic </w:t>
      </w:r>
      <w:r w:rsidR="00C31616">
        <w:t>Palestinian-Arab nation</w:t>
      </w:r>
      <w:r w:rsidRPr="00C079B2">
        <w:t>, instead taking action to inflict pain and suffering on others</w:t>
      </w:r>
      <w:r>
        <w:t>.  For exam</w:t>
      </w:r>
      <w:r w:rsidR="00C31616">
        <w:t>ple, to prevent counter attacks and to generate an anti-Israel narrative around Israeli counter attacks, Hamas and Palestinian Islamic Jihad intentionally</w:t>
      </w:r>
      <w:r>
        <w:t xml:space="preserve"> </w:t>
      </w:r>
      <w:r w:rsidRPr="00C079B2">
        <w:t>locate elements of their terrorist infrastructure in civilian population centers,</w:t>
      </w:r>
      <w:r w:rsidR="00C31616">
        <w:t xml:space="preserve"> including hospitals, schools, and houses of worship,</w:t>
      </w:r>
      <w:r w:rsidRPr="00C079B2">
        <w:t xml:space="preserve"> thus using innocent civilians as human shields</w:t>
      </w:r>
      <w:r w:rsidR="00C31616">
        <w:t xml:space="preserve"> and tools for propaganda</w:t>
      </w:r>
      <w:r>
        <w:t xml:space="preserve">.  </w:t>
      </w:r>
      <w:r w:rsidRPr="00C079B2">
        <w:t>The spread of terrorism in the region threatens the life of every person living in the Middle East</w:t>
      </w:r>
      <w:r>
        <w:t>.</w:t>
      </w:r>
    </w:p>
    <w:p w:rsidR="00C079B2" w:rsidRDefault="00C079B2" w:rsidP="00686AEB">
      <w:r>
        <w:tab/>
        <w:t>This resolution:</w:t>
      </w:r>
    </w:p>
    <w:p w:rsidR="008D26F3" w:rsidRDefault="00C079B2" w:rsidP="00686AEB">
      <w:r>
        <w:tab/>
        <w:t>(1)</w:t>
      </w:r>
      <w:r>
        <w:tab/>
      </w:r>
      <w:r w:rsidR="00C31616">
        <w:t>expresses strong and</w:t>
      </w:r>
      <w:r w:rsidRPr="00C079B2">
        <w:t xml:space="preserve"> unwavering commitment</w:t>
      </w:r>
      <w:r w:rsidR="00C31616">
        <w:t xml:space="preserve"> to supporting </w:t>
      </w:r>
      <w:r w:rsidRPr="00C079B2">
        <w:t>the welfare, security, and survival of the State of Israel, and recognizes its right to act decisively in self-defense</w:t>
      </w:r>
      <w:r>
        <w:t>;</w:t>
      </w:r>
    </w:p>
    <w:p w:rsidR="00C079B2" w:rsidRDefault="00C079B2" w:rsidP="00686AEB">
      <w:r>
        <w:tab/>
        <w:t>(2)</w:t>
      </w:r>
      <w:r>
        <w:tab/>
      </w:r>
      <w:r w:rsidR="007B2664">
        <w:t>reiterates that</w:t>
      </w:r>
      <w:r w:rsidRPr="00C079B2">
        <w:t xml:space="preserve"> Hamas and Palestinian Islamic Jihad terrorist organizations must end the rocket and mortar attacks against Israel, and verifiably dismantle their terrorist infrastructure</w:t>
      </w:r>
      <w:r>
        <w:t>;</w:t>
      </w:r>
    </w:p>
    <w:p w:rsidR="00C079B2" w:rsidRDefault="00C079B2" w:rsidP="00686AEB">
      <w:r>
        <w:tab/>
        <w:t>(3)</w:t>
      </w:r>
      <w:r>
        <w:tab/>
      </w:r>
      <w:r w:rsidRPr="00C079B2">
        <w:t>expresses condolences to</w:t>
      </w:r>
      <w:r w:rsidR="007B2664">
        <w:t xml:space="preserve"> innocent</w:t>
      </w:r>
      <w:r w:rsidRPr="00C079B2">
        <w:t xml:space="preserve"> Israeli</w:t>
      </w:r>
      <w:r w:rsidR="007B2664">
        <w:t xml:space="preserve"> and Palestinian</w:t>
      </w:r>
      <w:r w:rsidR="00C31616">
        <w:t>-Arab</w:t>
      </w:r>
      <w:r w:rsidRPr="00C079B2">
        <w:t xml:space="preserve"> victims and their fam</w:t>
      </w:r>
      <w:r w:rsidR="007B2664">
        <w:t>ilies</w:t>
      </w:r>
      <w:r>
        <w:t>; and</w:t>
      </w:r>
    </w:p>
    <w:p w:rsidR="00C079B2" w:rsidRDefault="00C079B2" w:rsidP="00686AEB">
      <w:r>
        <w:tab/>
        <w:t>(4)</w:t>
      </w:r>
      <w:r>
        <w:tab/>
      </w:r>
      <w:r w:rsidRPr="00C079B2">
        <w:t>calls on othe</w:t>
      </w:r>
      <w:r w:rsidR="007B2664">
        <w:t>r American states to condemn</w:t>
      </w:r>
      <w:r w:rsidRPr="00C079B2">
        <w:t xml:space="preserve"> Hamas and Palestinian Islamic Jihad terrorist organizations and recognize Israel’s right to act decisively in self-defense to protect its citizens.</w:t>
      </w:r>
    </w:p>
    <w:sectPr w:rsidR="00C079B2" w:rsidSect="004A544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7CA" w:rsidRDefault="00C537CA">
      <w:r>
        <w:separator/>
      </w:r>
    </w:p>
  </w:endnote>
  <w:endnote w:type="continuationSeparator" w:id="0">
    <w:p w:rsidR="00C537CA" w:rsidRDefault="00C5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7CA" w:rsidRDefault="00C537CA">
      <w:r>
        <w:separator/>
      </w:r>
    </w:p>
  </w:footnote>
  <w:footnote w:type="continuationSeparator" w:id="0">
    <w:p w:rsidR="00C537CA" w:rsidRDefault="00C53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77C6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A5449" w:rsidRDefault="004A5449" w:rsidP="004A5449">
    <w:pPr>
      <w:pStyle w:val="bpuHeadSpon"/>
    </w:pPr>
    <w:r w:rsidRPr="004A5449">
      <w:rPr>
        <w:rStyle w:val="bpuHeadSponChar"/>
      </w:rPr>
      <w:t>SR134</w:t>
    </w:r>
    <w:r>
      <w:t xml:space="preserve"> SINGER</w:t>
    </w:r>
  </w:p>
  <w:p w:rsidR="004A5449" w:rsidRDefault="004A5449" w:rsidP="004A544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7C6C">
      <w:rPr>
        <w:noProof/>
      </w:rPr>
      <w:t>4</w:t>
    </w:r>
    <w:r>
      <w:fldChar w:fldCharType="end"/>
    </w:r>
  </w:p>
  <w:p w:rsidR="004A5449" w:rsidRDefault="004A5449" w:rsidP="004A544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A5449" w:rsidRDefault="004A5449" w:rsidP="004A5449">
    <w:pPr>
      <w:pStyle w:val="bpuHeadSpon"/>
    </w:pPr>
    <w:r w:rsidRPr="004A5449">
      <w:rPr>
        <w:rStyle w:val="bpuHeadSponChar"/>
      </w:rPr>
      <w:t>SR134</w:t>
    </w:r>
    <w:r>
      <w:t xml:space="preserve"> SINGER</w:t>
    </w:r>
  </w:p>
  <w:p w:rsidR="004A5449" w:rsidRDefault="004A5449" w:rsidP="004A544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2C7A">
      <w:rPr>
        <w:noProof/>
      </w:rPr>
      <w:t>2</w:t>
    </w:r>
    <w:r>
      <w:fldChar w:fldCharType="end"/>
    </w:r>
  </w:p>
  <w:p w:rsidR="004A5449" w:rsidRDefault="004A5449" w:rsidP="004A544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7C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5C65"/>
    <w:rsid w:val="0013000E"/>
    <w:rsid w:val="00133F81"/>
    <w:rsid w:val="00135943"/>
    <w:rsid w:val="00140202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460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47DF8"/>
    <w:rsid w:val="00255958"/>
    <w:rsid w:val="00257FA2"/>
    <w:rsid w:val="0026574A"/>
    <w:rsid w:val="002660BB"/>
    <w:rsid w:val="002720E8"/>
    <w:rsid w:val="00275293"/>
    <w:rsid w:val="002776B0"/>
    <w:rsid w:val="00277C6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73DD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505A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FB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9B8"/>
    <w:rsid w:val="00477080"/>
    <w:rsid w:val="00484144"/>
    <w:rsid w:val="00484C19"/>
    <w:rsid w:val="00485866"/>
    <w:rsid w:val="00492076"/>
    <w:rsid w:val="00493B1D"/>
    <w:rsid w:val="00497037"/>
    <w:rsid w:val="004A3009"/>
    <w:rsid w:val="004A544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39F"/>
    <w:rsid w:val="00532A32"/>
    <w:rsid w:val="00540B0B"/>
    <w:rsid w:val="0054460F"/>
    <w:rsid w:val="005536CD"/>
    <w:rsid w:val="00554051"/>
    <w:rsid w:val="00557240"/>
    <w:rsid w:val="005629A4"/>
    <w:rsid w:val="005634A5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0DB5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266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687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26B6"/>
    <w:rsid w:val="008A31C5"/>
    <w:rsid w:val="008A4F9A"/>
    <w:rsid w:val="008B2850"/>
    <w:rsid w:val="008C79B3"/>
    <w:rsid w:val="008D1C02"/>
    <w:rsid w:val="008D26F3"/>
    <w:rsid w:val="008D77BD"/>
    <w:rsid w:val="008E454C"/>
    <w:rsid w:val="008F1E5A"/>
    <w:rsid w:val="00901BDA"/>
    <w:rsid w:val="009121D8"/>
    <w:rsid w:val="00912D9C"/>
    <w:rsid w:val="00916F7A"/>
    <w:rsid w:val="00917FE3"/>
    <w:rsid w:val="00927DCF"/>
    <w:rsid w:val="009318C7"/>
    <w:rsid w:val="00931C09"/>
    <w:rsid w:val="009348C2"/>
    <w:rsid w:val="009440D0"/>
    <w:rsid w:val="009523A3"/>
    <w:rsid w:val="00960958"/>
    <w:rsid w:val="00962CBA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3FF"/>
    <w:rsid w:val="00BE7EFA"/>
    <w:rsid w:val="00BF06AD"/>
    <w:rsid w:val="00BF2C67"/>
    <w:rsid w:val="00C04F4D"/>
    <w:rsid w:val="00C079B2"/>
    <w:rsid w:val="00C12E48"/>
    <w:rsid w:val="00C13D14"/>
    <w:rsid w:val="00C15F53"/>
    <w:rsid w:val="00C23F09"/>
    <w:rsid w:val="00C25356"/>
    <w:rsid w:val="00C31616"/>
    <w:rsid w:val="00C328D0"/>
    <w:rsid w:val="00C46BC1"/>
    <w:rsid w:val="00C5235F"/>
    <w:rsid w:val="00C52C7A"/>
    <w:rsid w:val="00C537CA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378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2896"/>
    <w:rsid w:val="00D9410B"/>
    <w:rsid w:val="00D9695B"/>
    <w:rsid w:val="00DA2417"/>
    <w:rsid w:val="00DA5585"/>
    <w:rsid w:val="00DB02AC"/>
    <w:rsid w:val="00DB2FA9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4BC"/>
    <w:rsid w:val="00E373C7"/>
    <w:rsid w:val="00E4267B"/>
    <w:rsid w:val="00E42F13"/>
    <w:rsid w:val="00E452DF"/>
    <w:rsid w:val="00E543CF"/>
    <w:rsid w:val="00E546FD"/>
    <w:rsid w:val="00E608F1"/>
    <w:rsid w:val="00E611B9"/>
    <w:rsid w:val="00E63E51"/>
    <w:rsid w:val="00E7144F"/>
    <w:rsid w:val="00E73D74"/>
    <w:rsid w:val="00E76A79"/>
    <w:rsid w:val="00E80692"/>
    <w:rsid w:val="00E80C24"/>
    <w:rsid w:val="00E93836"/>
    <w:rsid w:val="00EA188F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5F1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ACB368C-D28E-4959-8184-7D93D3CA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47708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4A5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1A708-EDF1-4296-92F6-931ED237A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872</Words>
  <Characters>5030</Characters>
  <Application>Microsoft Office Word</Application>
  <DocSecurity>0</DocSecurity>
  <Lines>131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SR134</vt:lpstr>
    </vt:vector>
  </TitlesOfParts>
  <Manager>R224</Manager>
  <Company>NJ Office of Legislative Services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SR134</dc:title>
  <dc:subject/>
  <dc:creator>Senator  SINGER</dc:creator>
  <cp:keywords>SR134|4|SG |310|305|76|N|0|</cp:keywords>
  <dc:description>INTRODUCED JUNE 15, 2021</dc:description>
  <cp:lastModifiedBy>Franks, Denise</cp:lastModifiedBy>
  <cp:revision>2</cp:revision>
  <cp:lastPrinted>2021-06-11T17:46:00Z</cp:lastPrinted>
  <dcterms:created xsi:type="dcterms:W3CDTF">2021-06-16T13:39:00Z</dcterms:created>
  <dcterms:modified xsi:type="dcterms:W3CDTF">2021-06-16T13:39:00Z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