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987" w:rsidRDefault="00FF3987" w:rsidP="00FF3987">
      <w:pPr>
        <w:pStyle w:val="bpuBill"/>
      </w:pPr>
      <w:bookmarkStart w:id="0" w:name="bpuFrontPg"/>
      <w:bookmarkStart w:id="1" w:name="_GoBack"/>
      <w:bookmarkEnd w:id="0"/>
      <w:bookmarkEnd w:id="1"/>
      <w:r>
        <w:t xml:space="preserve">SENATE RESOLUTION No. 138 </w:t>
      </w:r>
    </w:p>
    <w:p w:rsidR="00FF3987" w:rsidRPr="009D38FF" w:rsidRDefault="00FF3987" w:rsidP="00FF39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328" r:id="rId8"/>
        </w:object>
      </w:r>
    </w:p>
    <w:p w:rsidR="00FF3987" w:rsidRDefault="00FF3987" w:rsidP="00FF3987">
      <w:pPr>
        <w:pStyle w:val="bpuState"/>
      </w:pPr>
      <w:r>
        <w:t>STATE OF NEW JERSEY</w:t>
      </w:r>
    </w:p>
    <w:p w:rsidR="00FF3987" w:rsidRDefault="00FF3987" w:rsidP="00FF3987">
      <w:pPr>
        <w:pStyle w:val="bpuLegislature"/>
      </w:pPr>
      <w:r>
        <w:t>219th LEGISLATURE</w:t>
      </w:r>
    </w:p>
    <w:p w:rsidR="00FF3987" w:rsidRDefault="00FF3987" w:rsidP="00FF3987">
      <w:pPr>
        <w:pStyle w:val="bpuWpGraphic"/>
      </w:pPr>
      <w:r>
        <w:object w:dxaOrig="8985" w:dyaOrig="255">
          <v:shape id="_x0000_i1026" type="#_x0000_t75" style="width:6in;height:12pt" o:ole="">
            <v:imagedata r:id="rId7" o:title=""/>
          </v:shape>
          <o:OLEObject Type="Embed" ProgID="WPWin6.1" ShapeID="_x0000_i1026" DrawAspect="Content" ObjectID="_1698237329" r:id="rId9"/>
        </w:object>
      </w:r>
      <w:r>
        <w:t xml:space="preserve">  </w:t>
      </w:r>
    </w:p>
    <w:p w:rsidR="00FF3987" w:rsidRDefault="00852175" w:rsidP="00FF3987">
      <w:pPr>
        <w:pStyle w:val="bpuIntro"/>
      </w:pPr>
      <w:r>
        <w:t>INTRODUCED NOVEMBER 12</w:t>
      </w:r>
      <w:r w:rsidR="00FF3987">
        <w:t>, 2021</w:t>
      </w:r>
    </w:p>
    <w:p w:rsidR="00FF3987" w:rsidRDefault="00FF3987" w:rsidP="00FF3987">
      <w:pPr>
        <w:pStyle w:val="bpuIntro"/>
      </w:pPr>
    </w:p>
    <w:p w:rsidR="00FF3987" w:rsidRDefault="00FF3987" w:rsidP="00FF3987">
      <w:pPr>
        <w:pStyle w:val="bpuIntro"/>
        <w:sectPr w:rsidR="00FF3987" w:rsidSect="00FF3987">
          <w:headerReference w:type="even" r:id="rId10"/>
          <w:headerReference w:type="default" r:id="rId11"/>
          <w:pgSz w:w="12240" w:h="20160" w:code="5"/>
          <w:pgMar w:top="2160" w:right="1440" w:bottom="1440" w:left="1440" w:header="72" w:footer="720" w:gutter="0"/>
          <w:pgNumType w:start="1"/>
          <w:cols w:space="720"/>
          <w:docGrid w:linePitch="360"/>
        </w:sectPr>
      </w:pPr>
    </w:p>
    <w:p w:rsidR="00FF3987" w:rsidRDefault="00FF3987" w:rsidP="00FF3987">
      <w:pPr>
        <w:pStyle w:val="bpuIntro"/>
      </w:pPr>
    </w:p>
    <w:p w:rsidR="00FF3987" w:rsidRDefault="00FF3987" w:rsidP="00FF3987">
      <w:pPr>
        <w:pStyle w:val="bpuSponsor"/>
      </w:pPr>
      <w:r>
        <w:t>Sponsored by:</w:t>
      </w:r>
    </w:p>
    <w:p w:rsidR="00FF3987" w:rsidRDefault="00FF3987" w:rsidP="00FF3987">
      <w:pPr>
        <w:pStyle w:val="bpuSponsor"/>
      </w:pPr>
      <w:r>
        <w:t>Senator  SHIRLEY K. TURNER</w:t>
      </w:r>
    </w:p>
    <w:p w:rsidR="00FF3987" w:rsidRDefault="00FF3987" w:rsidP="00FF3987">
      <w:pPr>
        <w:pStyle w:val="bpuSponsor"/>
      </w:pPr>
      <w:r>
        <w:t>District 15 (Hunterdon and Mercer)</w:t>
      </w:r>
    </w:p>
    <w:p w:rsidR="00FF3987" w:rsidRDefault="00FF3987" w:rsidP="00FF3987">
      <w:pPr>
        <w:pStyle w:val="bpuSponsor"/>
      </w:pPr>
    </w:p>
    <w:p w:rsidR="00FF3987" w:rsidRDefault="00FF3987" w:rsidP="00FF3987">
      <w:pPr>
        <w:pStyle w:val="bpuSponsor"/>
      </w:pPr>
    </w:p>
    <w:p w:rsidR="00FF3987" w:rsidRDefault="00FF3987" w:rsidP="00FF3987">
      <w:pPr>
        <w:pStyle w:val="bpuSponsor"/>
      </w:pPr>
    </w:p>
    <w:p w:rsidR="00FF3987" w:rsidRDefault="00FF3987" w:rsidP="00FF3987">
      <w:pPr>
        <w:pStyle w:val="bpuSponsor"/>
      </w:pPr>
    </w:p>
    <w:p w:rsidR="00FF3987" w:rsidRDefault="00FF3987" w:rsidP="00FF3987">
      <w:pPr>
        <w:pStyle w:val="bpuSponsor"/>
      </w:pPr>
      <w:r>
        <w:t>SYNOPSIS</w:t>
      </w:r>
    </w:p>
    <w:p w:rsidR="00FF3987" w:rsidRDefault="00FF3987" w:rsidP="00FF3987">
      <w:pPr>
        <w:pStyle w:val="bpuNormText"/>
      </w:pPr>
      <w:r>
        <w:tab/>
        <w:t xml:space="preserve">Recognizes service of AmeriCorps National Civilian Community Corps Team Earth 3 members in supporting State COVID-19 vaccination efforts. </w:t>
      </w:r>
    </w:p>
    <w:p w:rsidR="00FF3987" w:rsidRDefault="00FF3987" w:rsidP="00FF3987">
      <w:pPr>
        <w:pStyle w:val="bpuNormText"/>
      </w:pPr>
    </w:p>
    <w:p w:rsidR="00FF3987" w:rsidRDefault="00FF3987" w:rsidP="00FF3987">
      <w:pPr>
        <w:pStyle w:val="bpuSponsor"/>
      </w:pPr>
      <w:r>
        <w:t xml:space="preserve">CURRENT VERSION OF TEXT </w:t>
      </w:r>
    </w:p>
    <w:p w:rsidR="00FF3987" w:rsidRDefault="00FF3987" w:rsidP="00FF3987">
      <w:pPr>
        <w:pStyle w:val="bpuNormText"/>
      </w:pPr>
      <w:r>
        <w:tab/>
        <w:t>As introduced.</w:t>
      </w:r>
    </w:p>
    <w:p w:rsidR="00FF3987" w:rsidRDefault="00FF3987" w:rsidP="00FF39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3987" w:rsidRDefault="00FF3987" w:rsidP="00122025">
      <w:pPr>
        <w:pStyle w:val="FronterPage"/>
        <w:tabs>
          <w:tab w:val="clear" w:pos="1440"/>
          <w:tab w:val="clear" w:pos="2160"/>
          <w:tab w:val="clear" w:pos="2880"/>
          <w:tab w:val="clear" w:pos="3600"/>
          <w:tab w:val="clear" w:pos="4320"/>
          <w:tab w:val="clear" w:pos="5040"/>
        </w:tabs>
        <w:sectPr w:rsidR="00FF3987" w:rsidSect="00FF3987">
          <w:type w:val="continuous"/>
          <w:pgSz w:w="12240" w:h="20160" w:code="5"/>
          <w:pgMar w:top="1440" w:right="2275" w:bottom="1440" w:left="2275" w:header="72" w:footer="720" w:gutter="0"/>
          <w:pgNumType w:start="1"/>
          <w:cols w:space="720"/>
          <w:docGrid w:linePitch="360"/>
        </w:sectPr>
      </w:pPr>
    </w:p>
    <w:p w:rsidR="00AE63C3" w:rsidRPr="00677316" w:rsidRDefault="00D103CD" w:rsidP="00AE63C3">
      <w:pPr>
        <w:pStyle w:val="HangingAnAct"/>
        <w:rPr>
          <w:rStyle w:val="HangingAnActChar"/>
        </w:rPr>
      </w:pPr>
      <w:r>
        <w:rPr>
          <w:rStyle w:val="BillHead"/>
        </w:rPr>
        <w:lastRenderedPageBreak/>
        <w:t xml:space="preserve">A Senate </w:t>
      </w:r>
      <w:r w:rsidR="00AE63C3" w:rsidRPr="00AE63C3">
        <w:rPr>
          <w:rStyle w:val="BillHead"/>
        </w:rPr>
        <w:t>Resolution</w:t>
      </w:r>
      <w:r w:rsidR="00AE63C3" w:rsidRPr="006B7FA7">
        <w:rPr>
          <w:rStyle w:val="HangingAnActChar"/>
        </w:rPr>
        <w:t xml:space="preserve"> </w:t>
      </w:r>
      <w:r w:rsidR="00AE63C3" w:rsidRPr="001F76A3">
        <w:rPr>
          <w:rStyle w:val="HangingAnActChar"/>
        </w:rPr>
        <w:t>recognizing the service of AmeriCorps National Civilian Community Corps Team Earth 3 members who were mobilized to Atlantic City, Trenton</w:t>
      </w:r>
      <w:r w:rsidR="00AE63C3">
        <w:rPr>
          <w:rStyle w:val="HangingAnActChar"/>
        </w:rPr>
        <w:t>,</w:t>
      </w:r>
      <w:r w:rsidR="00AE63C3" w:rsidRPr="001F76A3">
        <w:rPr>
          <w:rStyle w:val="HangingAnActChar"/>
        </w:rPr>
        <w:t xml:space="preserve"> and Camde</w:t>
      </w:r>
      <w:r w:rsidR="00AE63C3">
        <w:rPr>
          <w:rStyle w:val="HangingAnActChar"/>
        </w:rPr>
        <w:t>n to support the State’s vaccination</w:t>
      </w:r>
      <w:r w:rsidR="00AE63C3" w:rsidRPr="001F76A3">
        <w:rPr>
          <w:rStyle w:val="HangingAnActChar"/>
        </w:rPr>
        <w:t xml:space="preserve"> efforts.</w:t>
      </w:r>
    </w:p>
    <w:p w:rsidR="00AE63C3" w:rsidRDefault="00AE63C3" w:rsidP="00AE63C3"/>
    <w:p w:rsidR="00AE63C3" w:rsidRPr="001C43C8" w:rsidRDefault="00AE63C3" w:rsidP="00AE63C3">
      <w:pPr>
        <w:pStyle w:val="IndentHang"/>
      </w:pPr>
      <w:r w:rsidRPr="00391B81">
        <w:rPr>
          <w:b/>
          <w:bCs/>
          <w:smallCaps/>
        </w:rPr>
        <w:t>Whereas,</w:t>
      </w:r>
      <w:r w:rsidRPr="001C43C8">
        <w:t xml:space="preserve"> </w:t>
      </w:r>
      <w:r>
        <w:t xml:space="preserve">The </w:t>
      </w:r>
      <w:r w:rsidRPr="00434FD2">
        <w:t>AmeriCorps National Civilian Community Corps</w:t>
      </w:r>
      <w:r>
        <w:t xml:space="preserve"> (AmeriCorps NCCC)</w:t>
      </w:r>
      <w:r w:rsidRPr="00434FD2">
        <w:t xml:space="preserve"> is a full-time service program that </w:t>
      </w:r>
      <w:r>
        <w:t xml:space="preserve">allows </w:t>
      </w:r>
      <w:r w:rsidRPr="00434FD2">
        <w:t>young adults to serve on a team and make an impact in communities across the country while gaining valuable leadership skills</w:t>
      </w:r>
      <w:r>
        <w:t>; and</w:t>
      </w:r>
    </w:p>
    <w:p w:rsidR="00AE63C3" w:rsidRPr="001C43C8" w:rsidRDefault="00AE63C3" w:rsidP="00AE63C3">
      <w:pPr>
        <w:pStyle w:val="IndentHang"/>
      </w:pPr>
      <w:r w:rsidRPr="00391B81">
        <w:rPr>
          <w:b/>
          <w:bCs/>
          <w:smallCaps/>
        </w:rPr>
        <w:t>Whereas,</w:t>
      </w:r>
      <w:r>
        <w:t xml:space="preserve"> T</w:t>
      </w:r>
      <w:r w:rsidRPr="00203D83">
        <w:t xml:space="preserve">he </w:t>
      </w:r>
      <w:r>
        <w:t xml:space="preserve">AmeriCorps NCCC </w:t>
      </w:r>
      <w:r w:rsidRPr="00203D83">
        <w:t>Team Earth 3</w:t>
      </w:r>
      <w:r>
        <w:t xml:space="preserve"> </w:t>
      </w:r>
      <w:r w:rsidRPr="00203D83">
        <w:t xml:space="preserve">consisted of </w:t>
      </w:r>
      <w:r>
        <w:t>10</w:t>
      </w:r>
      <w:r w:rsidRPr="00203D83">
        <w:t xml:space="preserve"> members: Team Lead</w:t>
      </w:r>
      <w:r>
        <w:t>er</w:t>
      </w:r>
      <w:r w:rsidRPr="00203D83">
        <w:t xml:space="preserve"> Mallory Fahey, Bailey Crowley, Bernadette </w:t>
      </w:r>
      <w:proofErr w:type="spellStart"/>
      <w:r w:rsidRPr="00203D83">
        <w:t>Crehan</w:t>
      </w:r>
      <w:proofErr w:type="spellEnd"/>
      <w:r w:rsidRPr="00203D83">
        <w:t xml:space="preserve">, Ethan Buttery, Jeremy </w:t>
      </w:r>
      <w:proofErr w:type="spellStart"/>
      <w:r w:rsidRPr="00203D83">
        <w:t>Shaban</w:t>
      </w:r>
      <w:proofErr w:type="spellEnd"/>
      <w:r w:rsidRPr="00203D83">
        <w:t xml:space="preserve">, Carlton Berthold, Graham </w:t>
      </w:r>
      <w:proofErr w:type="spellStart"/>
      <w:r w:rsidRPr="00203D83">
        <w:t>Bellairs</w:t>
      </w:r>
      <w:proofErr w:type="spellEnd"/>
      <w:r w:rsidRPr="00203D83">
        <w:t>, Zoe Phillips, Kevin Zhang, and Kiera Williams</w:t>
      </w:r>
      <w:r>
        <w:t>; and</w:t>
      </w:r>
    </w:p>
    <w:p w:rsidR="00AE63C3" w:rsidRPr="001C43C8" w:rsidRDefault="00AE63C3" w:rsidP="00AE63C3">
      <w:pPr>
        <w:pStyle w:val="IndentHang"/>
      </w:pPr>
      <w:r w:rsidRPr="00391B81">
        <w:rPr>
          <w:b/>
          <w:bCs/>
          <w:smallCaps/>
        </w:rPr>
        <w:t>Whereas,</w:t>
      </w:r>
      <w:r w:rsidRPr="001C43C8">
        <w:t xml:space="preserve"> </w:t>
      </w:r>
      <w:r w:rsidRPr="00203D83">
        <w:t>Team Earth 3 members</w:t>
      </w:r>
      <w:r>
        <w:t xml:space="preserve"> first</w:t>
      </w:r>
      <w:r w:rsidRPr="00203D83">
        <w:t xml:space="preserve"> assembled at the AmeriCorps NCCC Southwest campus in Aurora, Colorado and performed contact tracing from a call center to limit the spread of the </w:t>
      </w:r>
      <w:r>
        <w:t>coronavirus disease 2019 (COVID-19); and</w:t>
      </w:r>
    </w:p>
    <w:p w:rsidR="00AE63C3" w:rsidRPr="001C43C8" w:rsidRDefault="00AE63C3" w:rsidP="00AE63C3">
      <w:pPr>
        <w:pStyle w:val="IndentHang"/>
      </w:pPr>
      <w:r w:rsidRPr="00391B81">
        <w:rPr>
          <w:b/>
          <w:bCs/>
          <w:smallCaps/>
        </w:rPr>
        <w:t>Whereas,</w:t>
      </w:r>
      <w:r>
        <w:t xml:space="preserve"> </w:t>
      </w:r>
      <w:r w:rsidRPr="00D269B9">
        <w:t>Team Earth 3</w:t>
      </w:r>
      <w:r>
        <w:t xml:space="preserve"> then</w:t>
      </w:r>
      <w:r w:rsidRPr="00D269B9">
        <w:t xml:space="preserve"> traveled by van over four days, from Aurora, Colorado to Atlantic City, New Jersey, </w:t>
      </w:r>
      <w:r>
        <w:t xml:space="preserve">completing </w:t>
      </w:r>
      <w:r w:rsidRPr="00D269B9">
        <w:t>a journey of nearly 1,800 miles</w:t>
      </w:r>
      <w:r>
        <w:t>; and</w:t>
      </w:r>
    </w:p>
    <w:p w:rsidR="00AE63C3" w:rsidRPr="001C43C8" w:rsidRDefault="00AE63C3" w:rsidP="00AE63C3">
      <w:pPr>
        <w:pStyle w:val="IndentHang"/>
      </w:pPr>
      <w:r w:rsidRPr="00391B81">
        <w:rPr>
          <w:b/>
          <w:bCs/>
          <w:smallCaps/>
        </w:rPr>
        <w:t>Whereas,</w:t>
      </w:r>
      <w:r w:rsidRPr="001C43C8">
        <w:t xml:space="preserve"> </w:t>
      </w:r>
      <w:r w:rsidRPr="007F7220">
        <w:t>On February 14, 2021</w:t>
      </w:r>
      <w:r>
        <w:t>,</w:t>
      </w:r>
      <w:r w:rsidRPr="007F7220">
        <w:t xml:space="preserve"> Earth 3 </w:t>
      </w:r>
      <w:r>
        <w:t>began supporting vaccination efforts at</w:t>
      </w:r>
      <w:r w:rsidRPr="007F7220">
        <w:t xml:space="preserve"> the Atlantic County Regional Mega Site</w:t>
      </w:r>
      <w:r>
        <w:t xml:space="preserve"> COVID-19 Vaccination Center</w:t>
      </w:r>
      <w:r w:rsidRPr="007F7220">
        <w:t xml:space="preserve"> at the Atlantic City Convention Center</w:t>
      </w:r>
      <w:r>
        <w:t>; and</w:t>
      </w:r>
    </w:p>
    <w:p w:rsidR="00AE63C3" w:rsidRDefault="00AE63C3" w:rsidP="00AE63C3">
      <w:pPr>
        <w:pStyle w:val="IndentHang"/>
      </w:pPr>
      <w:r w:rsidRPr="00391B81">
        <w:rPr>
          <w:b/>
          <w:bCs/>
          <w:smallCaps/>
        </w:rPr>
        <w:t>Whereas,</w:t>
      </w:r>
      <w:r w:rsidRPr="001C43C8">
        <w:t xml:space="preserve"> </w:t>
      </w:r>
      <w:r w:rsidRPr="00814B13">
        <w:t>On February 21, 2021</w:t>
      </w:r>
      <w:r>
        <w:t>,</w:t>
      </w:r>
      <w:r w:rsidRPr="00814B13">
        <w:t xml:space="preserve"> Team Earth 3 was reassigned to support</w:t>
      </w:r>
      <w:r>
        <w:t xml:space="preserve"> community-based vaccination sites </w:t>
      </w:r>
      <w:r w:rsidRPr="00814B13">
        <w:t>in Trenton</w:t>
      </w:r>
      <w:r>
        <w:t xml:space="preserve"> at</w:t>
      </w:r>
      <w:r w:rsidRPr="00814B13">
        <w:t xml:space="preserve"> </w:t>
      </w:r>
      <w:proofErr w:type="spellStart"/>
      <w:r w:rsidRPr="00814B13">
        <w:t>Iglesia</w:t>
      </w:r>
      <w:proofErr w:type="spellEnd"/>
      <w:r w:rsidRPr="00814B13">
        <w:t xml:space="preserve"> Pentecostal Church Assembly of God</w:t>
      </w:r>
      <w:r>
        <w:t>,</w:t>
      </w:r>
      <w:r w:rsidRPr="00814B13">
        <w:t xml:space="preserve"> Trenton Central High School, and Camden at the BB&amp;T Pavilion</w:t>
      </w:r>
      <w:r>
        <w:t>; and</w:t>
      </w:r>
    </w:p>
    <w:p w:rsidR="00AE63C3" w:rsidRPr="001C43C8" w:rsidRDefault="00AE63C3" w:rsidP="00AE63C3">
      <w:pPr>
        <w:pStyle w:val="IndentHang"/>
      </w:pPr>
      <w:r w:rsidRPr="00391B81">
        <w:rPr>
          <w:b/>
          <w:bCs/>
          <w:smallCaps/>
        </w:rPr>
        <w:t>Whereas,</w:t>
      </w:r>
      <w:r w:rsidRPr="001C43C8">
        <w:t xml:space="preserve"> </w:t>
      </w:r>
      <w:r w:rsidRPr="00FE2586">
        <w:t xml:space="preserve">Team Earth 3 was an essential component </w:t>
      </w:r>
      <w:r>
        <w:t>to</w:t>
      </w:r>
      <w:r w:rsidRPr="00FE2586">
        <w:t xml:space="preserve"> a larger</w:t>
      </w:r>
      <w:r>
        <w:t xml:space="preserve"> COVID-19 response</w:t>
      </w:r>
      <w:r w:rsidRPr="00FE2586">
        <w:t xml:space="preserve"> force </w:t>
      </w:r>
      <w:r>
        <w:t xml:space="preserve">comprised </w:t>
      </w:r>
      <w:r w:rsidRPr="00FE2586">
        <w:t>of U.S. Army medical personnel,</w:t>
      </w:r>
      <w:r>
        <w:t xml:space="preserve"> the</w:t>
      </w:r>
      <w:r w:rsidRPr="00FE2586">
        <w:t xml:space="preserve"> </w:t>
      </w:r>
      <w:r>
        <w:t xml:space="preserve">Federal Emergency Management Agency, </w:t>
      </w:r>
      <w:r w:rsidRPr="00FE2586">
        <w:t>New Jersey State Police</w:t>
      </w:r>
      <w:r>
        <w:t>,</w:t>
      </w:r>
      <w:r w:rsidRPr="00FE2586">
        <w:t xml:space="preserve"> and </w:t>
      </w:r>
      <w:r>
        <w:t xml:space="preserve">other </w:t>
      </w:r>
      <w:r w:rsidRPr="00FE2586">
        <w:t>allied agencies administering vaccines to underserved communities</w:t>
      </w:r>
      <w:r>
        <w:t>; and</w:t>
      </w:r>
    </w:p>
    <w:p w:rsidR="00AE63C3" w:rsidRPr="001C43C8" w:rsidRDefault="00AE63C3" w:rsidP="00AE63C3">
      <w:pPr>
        <w:pStyle w:val="IndentHang"/>
      </w:pPr>
      <w:r w:rsidRPr="00391B81">
        <w:rPr>
          <w:b/>
          <w:bCs/>
          <w:smallCaps/>
        </w:rPr>
        <w:t>Whereas,</w:t>
      </w:r>
      <w:r w:rsidRPr="001C43C8">
        <w:t xml:space="preserve"> </w:t>
      </w:r>
      <w:r>
        <w:t>A</w:t>
      </w:r>
      <w:r w:rsidRPr="00F35D03">
        <w:t>t the time of their departure, Team Earth 3 supported the administration of 7,328 vaccines in Trenton and 4,916 vaccines in Camden</w:t>
      </w:r>
      <w:r>
        <w:t>,</w:t>
      </w:r>
      <w:r w:rsidRPr="00F35D03">
        <w:t xml:space="preserve"> for a t</w:t>
      </w:r>
      <w:r>
        <w:t>otal of 12,244 vaccinations; and</w:t>
      </w:r>
    </w:p>
    <w:p w:rsidR="00AE63C3" w:rsidRPr="001C43C8" w:rsidRDefault="00AE63C3" w:rsidP="00AE63C3">
      <w:pPr>
        <w:pStyle w:val="IndentHang"/>
      </w:pPr>
      <w:r w:rsidRPr="00391B81">
        <w:rPr>
          <w:b/>
          <w:bCs/>
          <w:smallCaps/>
        </w:rPr>
        <w:t>Whereas,</w:t>
      </w:r>
      <w:r>
        <w:t xml:space="preserve"> </w:t>
      </w:r>
      <w:r w:rsidRPr="00F35D03">
        <w:t>On March 31, 2021</w:t>
      </w:r>
      <w:r>
        <w:t>,</w:t>
      </w:r>
      <w:r w:rsidRPr="00F35D03">
        <w:t xml:space="preserve"> Team Earth 3 </w:t>
      </w:r>
      <w:r>
        <w:t>departed</w:t>
      </w:r>
      <w:r w:rsidRPr="00F35D03">
        <w:t xml:space="preserve"> New Jersey for Houston, Texas </w:t>
      </w:r>
      <w:r>
        <w:t xml:space="preserve">and </w:t>
      </w:r>
      <w:r w:rsidRPr="00F35D03">
        <w:t>serve</w:t>
      </w:r>
      <w:r>
        <w:t>d</w:t>
      </w:r>
      <w:r w:rsidRPr="00F35D03">
        <w:t xml:space="preserve"> with </w:t>
      </w:r>
      <w:r>
        <w:t>the non-profit organization</w:t>
      </w:r>
      <w:r w:rsidRPr="00F35D03">
        <w:t xml:space="preserve"> SBP that aid</w:t>
      </w:r>
      <w:r>
        <w:t>ed</w:t>
      </w:r>
      <w:r w:rsidRPr="00F35D03">
        <w:t xml:space="preserve"> in disaster recovery</w:t>
      </w:r>
      <w:r>
        <w:t xml:space="preserve"> after hurricanes damaged homes in the state; and</w:t>
      </w:r>
    </w:p>
    <w:p w:rsidR="00AE63C3" w:rsidRDefault="00AE63C3" w:rsidP="00AE63C3">
      <w:pPr>
        <w:pStyle w:val="IndentHang"/>
      </w:pPr>
      <w:r w:rsidRPr="00391B81">
        <w:rPr>
          <w:b/>
          <w:bCs/>
          <w:smallCaps/>
        </w:rPr>
        <w:t>Whereas,</w:t>
      </w:r>
      <w:r>
        <w:t xml:space="preserve"> It is fitting and proper that this State recognizes the members of the AmeriCorps NCCC </w:t>
      </w:r>
      <w:r w:rsidRPr="00F35D03">
        <w:t>Team Earth 3 for their dedication, service, and sacrifice to our State</w:t>
      </w:r>
      <w:r>
        <w:t xml:space="preserve"> in their essential contributions to supporting the State’s vaccination efforts against COVID-19; now, therefore,</w:t>
      </w:r>
    </w:p>
    <w:p w:rsidR="00AE63C3" w:rsidRPr="00AA7880" w:rsidRDefault="00AE63C3" w:rsidP="00AE63C3">
      <w:r>
        <w:lastRenderedPageBreak/>
        <w:tab/>
      </w:r>
      <w:r>
        <w:rPr>
          <w:rStyle w:val="BillHeading2"/>
        </w:rPr>
        <w:t xml:space="preserve">Be It Resolved </w:t>
      </w:r>
      <w:r>
        <w:rPr>
          <w:rStyle w:val="BillLanguage"/>
        </w:rPr>
        <w:t xml:space="preserve">by the </w:t>
      </w:r>
      <w:r w:rsidR="00D34460">
        <w:rPr>
          <w:rStyle w:val="BillLanguage"/>
        </w:rPr>
        <w:t xml:space="preserve">Senate </w:t>
      </w:r>
      <w:r>
        <w:rPr>
          <w:rStyle w:val="BillLanguage"/>
        </w:rPr>
        <w:t>of the State of New Jersey:</w:t>
      </w:r>
    </w:p>
    <w:p w:rsidR="00AE63C3" w:rsidRDefault="00AE63C3" w:rsidP="00AE63C3"/>
    <w:p w:rsidR="00AE63C3" w:rsidRDefault="00AE63C3" w:rsidP="00AE63C3">
      <w:r>
        <w:tab/>
        <w:t>1.</w:t>
      </w:r>
      <w:r>
        <w:tab/>
      </w:r>
      <w:r w:rsidRPr="005650EE">
        <w:t>This House recognizes, honors, and thanks the members of the AmeriCorps National Civilian Community Corps Team Earth 3 for their dedication, service, and sacrifice to our State and our nation by responding to the call to duty in administering vaccines in Atlantic City and underserved communities in the Cities of Trenton and Camden</w:t>
      </w:r>
      <w:r>
        <w:t xml:space="preserve"> and</w:t>
      </w:r>
      <w:r w:rsidRPr="005650EE">
        <w:t xml:space="preserve"> performing their duties with rigor, humility, and grace.</w:t>
      </w:r>
    </w:p>
    <w:p w:rsidR="00AE63C3" w:rsidRDefault="00AE63C3" w:rsidP="00AE63C3"/>
    <w:p w:rsidR="00AE63C3" w:rsidRPr="00D71D68" w:rsidRDefault="00AE63C3" w:rsidP="00AE63C3">
      <w:r>
        <w:tab/>
        <w:t>2.</w:t>
      </w:r>
      <w:r>
        <w:tab/>
      </w:r>
      <w:r w:rsidRPr="00A27F21">
        <w:t xml:space="preserve">Copies of this resolution, as filed with the Secretary of State, shall be transmitted by the </w:t>
      </w:r>
      <w:r w:rsidR="00706769">
        <w:t>Secretary of the Senate</w:t>
      </w:r>
      <w:r w:rsidRPr="00A27F21">
        <w:t xml:space="preserve"> to the Governor; the mayors of the </w:t>
      </w:r>
      <w:r>
        <w:t>c</w:t>
      </w:r>
      <w:r w:rsidRPr="00A27F21">
        <w:t>ities of Atlantic City, Trenton</w:t>
      </w:r>
      <w:r>
        <w:t>,</w:t>
      </w:r>
      <w:r w:rsidRPr="00A27F21">
        <w:t xml:space="preserve"> and Camden; the New Jersey State Police Superintendent, Homeland Security Branch Commander, and Emergency Management Section Supervisor; the AmeriCorps </w:t>
      </w:r>
      <w:r>
        <w:t>b</w:t>
      </w:r>
      <w:r w:rsidRPr="00A27F21">
        <w:t xml:space="preserve">oard of </w:t>
      </w:r>
      <w:r>
        <w:t>d</w:t>
      </w:r>
      <w:r w:rsidRPr="00A27F21">
        <w:t xml:space="preserve">irectors, </w:t>
      </w:r>
      <w:r>
        <w:t>c</w:t>
      </w:r>
      <w:r w:rsidRPr="00A27F21">
        <w:t xml:space="preserve">hief </w:t>
      </w:r>
      <w:r>
        <w:t>e</w:t>
      </w:r>
      <w:r w:rsidRPr="00A27F21">
        <w:t xml:space="preserve">xecutive </w:t>
      </w:r>
      <w:r>
        <w:t>o</w:t>
      </w:r>
      <w:r w:rsidRPr="00A27F21">
        <w:t xml:space="preserve">fficer, and </w:t>
      </w:r>
      <w:r>
        <w:t>c</w:t>
      </w:r>
      <w:r w:rsidRPr="00A27F21">
        <w:t xml:space="preserve">hief of </w:t>
      </w:r>
      <w:r>
        <w:t>s</w:t>
      </w:r>
      <w:r w:rsidRPr="00A27F21">
        <w:t xml:space="preserve">taff; and </w:t>
      </w:r>
      <w:r>
        <w:t xml:space="preserve">the members of </w:t>
      </w:r>
      <w:r w:rsidRPr="00A27F21">
        <w:t>Team Earth 3.</w:t>
      </w:r>
    </w:p>
    <w:p w:rsidR="00AE63C3" w:rsidRPr="00AA7880" w:rsidRDefault="00AE63C3" w:rsidP="00AE63C3"/>
    <w:p w:rsidR="00AE63C3" w:rsidRPr="00CE7BD8" w:rsidRDefault="00AE63C3" w:rsidP="00AE63C3"/>
    <w:p w:rsidR="00AE63C3" w:rsidRPr="00AA7880" w:rsidRDefault="00AE63C3" w:rsidP="00AE63C3">
      <w:pPr>
        <w:jc w:val="center"/>
      </w:pPr>
      <w:r w:rsidRPr="00D71D68">
        <w:t>STATEMENT</w:t>
      </w:r>
    </w:p>
    <w:p w:rsidR="00AE63C3" w:rsidRDefault="00AE63C3" w:rsidP="00AE63C3"/>
    <w:p w:rsidR="00AE63C3" w:rsidRDefault="00D94894" w:rsidP="00AE63C3">
      <w:r>
        <w:tab/>
        <w:t>This</w:t>
      </w:r>
      <w:r w:rsidR="00AE63C3">
        <w:t xml:space="preserve"> resolution </w:t>
      </w:r>
      <w:r w:rsidR="00AE63C3" w:rsidRPr="005650EE">
        <w:t>recognizes, honors, and thanks the members of the AmeriCorps National Civilian Community Corps Team Earth 3 for their dedication, service, and sacrifice to our State and our nation by responding to the call to duty in administering vaccines in Atlantic City and underserved communities in the Cities of Trenton and Camden</w:t>
      </w:r>
      <w:r w:rsidR="00AE63C3">
        <w:t xml:space="preserve"> and</w:t>
      </w:r>
      <w:r w:rsidR="00AE63C3" w:rsidRPr="005650EE">
        <w:t xml:space="preserve"> performing their duties with rigor, humility, and grace.</w:t>
      </w:r>
    </w:p>
    <w:p w:rsidR="00AE63C3" w:rsidRDefault="00AE63C3" w:rsidP="00AE63C3">
      <w:r>
        <w:tab/>
      </w:r>
      <w:r w:rsidRPr="00E8626F">
        <w:t>The AmeriCorps National Civilian Community Corps is a full-time service program that allows young adults to serve on a team and make an impact in communities across the country while gaining valuable leadership skills</w:t>
      </w:r>
      <w:r>
        <w:t xml:space="preserve">.  </w:t>
      </w:r>
      <w:r w:rsidRPr="00FF5072">
        <w:t xml:space="preserve">The AmeriCorps NCCC Team Earth 3 consisted of </w:t>
      </w:r>
      <w:r>
        <w:t>10</w:t>
      </w:r>
      <w:r w:rsidRPr="00FF5072">
        <w:t xml:space="preserve"> members: Team Lead</w:t>
      </w:r>
      <w:r>
        <w:t>er</w:t>
      </w:r>
      <w:r w:rsidRPr="00FF5072">
        <w:t xml:space="preserve"> Mallory Fahey, Bailey Crowley, Bernadette </w:t>
      </w:r>
      <w:proofErr w:type="spellStart"/>
      <w:r w:rsidRPr="00FF5072">
        <w:t>Crehan</w:t>
      </w:r>
      <w:proofErr w:type="spellEnd"/>
      <w:r w:rsidRPr="00FF5072">
        <w:t xml:space="preserve">, Ethan Buttery, Jeremy </w:t>
      </w:r>
      <w:proofErr w:type="spellStart"/>
      <w:r w:rsidRPr="00FF5072">
        <w:t>Shaban</w:t>
      </w:r>
      <w:proofErr w:type="spellEnd"/>
      <w:r w:rsidRPr="00FF5072">
        <w:t xml:space="preserve">, Carlton Berthold, Graham </w:t>
      </w:r>
      <w:proofErr w:type="spellStart"/>
      <w:r w:rsidRPr="00FF5072">
        <w:t>Bellairs</w:t>
      </w:r>
      <w:proofErr w:type="spellEnd"/>
      <w:r w:rsidRPr="00FF5072">
        <w:t>, Zoe Phillips, Kevin Zhang, and Kiera Williams</w:t>
      </w:r>
      <w:r>
        <w:t>.</w:t>
      </w:r>
    </w:p>
    <w:p w:rsidR="00AE63C3" w:rsidRDefault="00AE63C3" w:rsidP="00AE63C3">
      <w:r>
        <w:tab/>
      </w:r>
      <w:r w:rsidRPr="00FF5072">
        <w:t>Team Earth 3 members first assembled at the AmeriCorps NCCC Southwest campus in Aurora, Colorado and performed contact tracing from a call center to limit the spread of COVID-19</w:t>
      </w:r>
      <w:r>
        <w:t xml:space="preserve">.  </w:t>
      </w:r>
      <w:r w:rsidRPr="00FF5072">
        <w:t>Team Earth 3 then traveled by van over four days, from Aurora, Colorado to Atlantic City, New Jersey, completing a journey of nearly 1,800 miles</w:t>
      </w:r>
      <w:r>
        <w:t xml:space="preserve">.  </w:t>
      </w:r>
      <w:r w:rsidRPr="00FF5072">
        <w:t>On February 14, 2021</w:t>
      </w:r>
      <w:r>
        <w:t>,</w:t>
      </w:r>
      <w:r w:rsidRPr="00FF5072">
        <w:t xml:space="preserve"> Earth 3 began supporting vaccination efforts at the Atlantic County Regional Mega Site COVID-19 Vaccination Center at the Atlantic City Convention Center</w:t>
      </w:r>
      <w:r>
        <w:t xml:space="preserve">.  </w:t>
      </w:r>
      <w:r w:rsidRPr="00FF5072">
        <w:t>On February 21, 2021</w:t>
      </w:r>
      <w:r>
        <w:t>,</w:t>
      </w:r>
      <w:r w:rsidRPr="00FF5072">
        <w:t xml:space="preserve"> Team Earth 3 was reassigned to support community-based vaccination sites in Trenton at </w:t>
      </w:r>
      <w:proofErr w:type="spellStart"/>
      <w:r w:rsidRPr="00FF5072">
        <w:t>Iglesia</w:t>
      </w:r>
      <w:proofErr w:type="spellEnd"/>
      <w:r w:rsidRPr="00FF5072">
        <w:t xml:space="preserve"> Pentecostal </w:t>
      </w:r>
      <w:r w:rsidRPr="00FF5072">
        <w:lastRenderedPageBreak/>
        <w:t>Church Assembly of God</w:t>
      </w:r>
      <w:r>
        <w:t>,</w:t>
      </w:r>
      <w:r w:rsidRPr="00FF5072">
        <w:t xml:space="preserve"> Trenton Central High School, and Camden at the BB&amp;T Pavilion</w:t>
      </w:r>
      <w:r>
        <w:t xml:space="preserve">.  </w:t>
      </w:r>
      <w:r w:rsidRPr="00FF5072">
        <w:t>At the time of their departure, Team Earth 3 supported the administration of 7,328 vaccines in Trenton and 4,916 vaccines in Camden</w:t>
      </w:r>
      <w:r>
        <w:t>,</w:t>
      </w:r>
      <w:r w:rsidRPr="00FF5072">
        <w:t xml:space="preserve"> for a total of 12,244 vaccinations</w:t>
      </w:r>
      <w:r>
        <w:t>.</w:t>
      </w:r>
    </w:p>
    <w:p w:rsidR="00AE63C3" w:rsidRDefault="00AE63C3" w:rsidP="00AE63C3">
      <w:r>
        <w:tab/>
      </w:r>
      <w:r w:rsidRPr="00997071">
        <w:t>It is fitting and proper that this State recognizes the members of the AmeriCorps NCCC Team Earth 3 for their dedication, service, and sacrifice to our State in their essential contributions to supporting the State vaccination efforts against COVID-19</w:t>
      </w:r>
      <w:r>
        <w:t>.</w:t>
      </w:r>
    </w:p>
    <w:sectPr w:rsidR="00AE63C3" w:rsidSect="00A3211B">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C17" w:rsidRDefault="006C4C17">
      <w:r>
        <w:separator/>
      </w:r>
    </w:p>
  </w:endnote>
  <w:endnote w:type="continuationSeparator" w:id="0">
    <w:p w:rsidR="006C4C17" w:rsidRDefault="006C4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C17" w:rsidRDefault="006C4C17">
      <w:r>
        <w:separator/>
      </w:r>
    </w:p>
  </w:footnote>
  <w:footnote w:type="continuationSeparator" w:id="0">
    <w:p w:rsidR="006C4C17" w:rsidRDefault="006C4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0C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3987" w:rsidRDefault="00FF3987" w:rsidP="00FF3987">
    <w:pPr>
      <w:pStyle w:val="bpuHeadSpon"/>
    </w:pPr>
    <w:r w:rsidRPr="00FF3987">
      <w:rPr>
        <w:rStyle w:val="bpuHeadSponChar"/>
      </w:rPr>
      <w:t>SR138</w:t>
    </w:r>
    <w:r>
      <w:t xml:space="preserve"> TURNER</w:t>
    </w:r>
  </w:p>
  <w:p w:rsidR="00FF3987" w:rsidRDefault="00FF3987" w:rsidP="00FF3987">
    <w:pPr>
      <w:pStyle w:val="bpuHeadSpon"/>
    </w:pPr>
    <w:r>
      <w:fldChar w:fldCharType="begin"/>
    </w:r>
    <w:r>
      <w:instrText xml:space="preserve"> PAGE  \* MERGEFORMAT </w:instrText>
    </w:r>
    <w:r>
      <w:fldChar w:fldCharType="separate"/>
    </w:r>
    <w:r w:rsidR="00280CC2">
      <w:rPr>
        <w:noProof/>
      </w:rPr>
      <w:t>4</w:t>
    </w:r>
    <w:r>
      <w:fldChar w:fldCharType="end"/>
    </w:r>
  </w:p>
  <w:p w:rsidR="00FF3987" w:rsidRDefault="00FF3987" w:rsidP="00FF39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3987" w:rsidRDefault="00FF3987" w:rsidP="00FF3987">
    <w:pPr>
      <w:pStyle w:val="bpuHeadSpon"/>
    </w:pPr>
    <w:r w:rsidRPr="00FF3987">
      <w:rPr>
        <w:rStyle w:val="bpuHeadSponChar"/>
      </w:rPr>
      <w:t>SR138</w:t>
    </w:r>
    <w:r>
      <w:t xml:space="preserve"> TURNER</w:t>
    </w:r>
  </w:p>
  <w:p w:rsidR="00FF3987" w:rsidRDefault="00FF3987" w:rsidP="00FF3987">
    <w:pPr>
      <w:pStyle w:val="bpuHeadSpon"/>
    </w:pPr>
    <w:r>
      <w:fldChar w:fldCharType="begin"/>
    </w:r>
    <w:r>
      <w:instrText xml:space="preserve"> PAGE  \* MERGEFORMAT </w:instrText>
    </w:r>
    <w:r>
      <w:fldChar w:fldCharType="separate"/>
    </w:r>
    <w:r w:rsidR="005905C7">
      <w:rPr>
        <w:noProof/>
      </w:rPr>
      <w:t>2</w:t>
    </w:r>
    <w:r>
      <w:fldChar w:fldCharType="end"/>
    </w:r>
  </w:p>
  <w:p w:rsidR="00FF3987" w:rsidRDefault="00FF3987" w:rsidP="00FF39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C17"/>
    <w:rsid w:val="000032EE"/>
    <w:rsid w:val="0000383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3A63"/>
    <w:rsid w:val="001645FB"/>
    <w:rsid w:val="00173D2B"/>
    <w:rsid w:val="00177998"/>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0CC2"/>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05C7"/>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C17"/>
    <w:rsid w:val="006C597F"/>
    <w:rsid w:val="006C7327"/>
    <w:rsid w:val="006D00E5"/>
    <w:rsid w:val="006D791B"/>
    <w:rsid w:val="006E2895"/>
    <w:rsid w:val="006F180D"/>
    <w:rsid w:val="006F4334"/>
    <w:rsid w:val="006F47AF"/>
    <w:rsid w:val="006F6B8A"/>
    <w:rsid w:val="00706769"/>
    <w:rsid w:val="00707CD3"/>
    <w:rsid w:val="00711B5D"/>
    <w:rsid w:val="00716BB9"/>
    <w:rsid w:val="007256D1"/>
    <w:rsid w:val="007279FD"/>
    <w:rsid w:val="007502CB"/>
    <w:rsid w:val="00752D79"/>
    <w:rsid w:val="00752E20"/>
    <w:rsid w:val="00756EDE"/>
    <w:rsid w:val="00764456"/>
    <w:rsid w:val="00765208"/>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175"/>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B19"/>
    <w:rsid w:val="009D7934"/>
    <w:rsid w:val="009D7CCF"/>
    <w:rsid w:val="009E3164"/>
    <w:rsid w:val="009E5961"/>
    <w:rsid w:val="009E6A09"/>
    <w:rsid w:val="009F4FAC"/>
    <w:rsid w:val="00A017C0"/>
    <w:rsid w:val="00A11228"/>
    <w:rsid w:val="00A222C2"/>
    <w:rsid w:val="00A25845"/>
    <w:rsid w:val="00A305D6"/>
    <w:rsid w:val="00A3211B"/>
    <w:rsid w:val="00A33D01"/>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3C3"/>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CD"/>
    <w:rsid w:val="00D10496"/>
    <w:rsid w:val="00D11173"/>
    <w:rsid w:val="00D1215F"/>
    <w:rsid w:val="00D16561"/>
    <w:rsid w:val="00D17FF8"/>
    <w:rsid w:val="00D268AC"/>
    <w:rsid w:val="00D27FF3"/>
    <w:rsid w:val="00D343D0"/>
    <w:rsid w:val="00D34460"/>
    <w:rsid w:val="00D3664D"/>
    <w:rsid w:val="00D500E9"/>
    <w:rsid w:val="00D507BC"/>
    <w:rsid w:val="00D5179A"/>
    <w:rsid w:val="00D6090A"/>
    <w:rsid w:val="00D62FA3"/>
    <w:rsid w:val="00D63A8C"/>
    <w:rsid w:val="00D63B6F"/>
    <w:rsid w:val="00D64A90"/>
    <w:rsid w:val="00D9410B"/>
    <w:rsid w:val="00D94894"/>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286C"/>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39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4271CD-200C-4228-8798-A963ADEC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AE63C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F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EFFAD-AD1A-4274-A613-6D466C3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878</Words>
  <Characters>4822</Characters>
  <Application>Microsoft Office Word</Application>
  <DocSecurity>0</DocSecurity>
  <Lines>125</Lines>
  <Paragraphs>30</Paragraphs>
  <ScaleCrop>false</ScaleCrop>
  <HeadingPairs>
    <vt:vector size="2" baseType="variant">
      <vt:variant>
        <vt:lpstr>Title</vt:lpstr>
      </vt:variant>
      <vt:variant>
        <vt:i4>1</vt:i4>
      </vt:variant>
    </vt:vector>
  </HeadingPairs>
  <TitlesOfParts>
    <vt:vector size="1" baseType="lpstr">
      <vt:lpstr>SR138</vt:lpstr>
    </vt:vector>
  </TitlesOfParts>
  <Manager>R224</Manager>
  <Company>NJ Office of Legislative Services</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SR138</dc:title>
  <dc:subject>21-4309</dc:subject>
  <dc:creator>Senator  TURNER</dc:creator>
  <cp:keywords>SR138|4|HS |321|0|321|N|0|</cp:keywords>
  <dc:description>INTRODUCED NOVEMBER 12, 2021</dc:description>
  <cp:lastModifiedBy>Franks, Denise</cp:lastModifiedBy>
  <cp:revision>2</cp:revision>
  <cp:lastPrinted>2021-11-09T20:32:00Z</cp:lastPrinted>
  <dcterms:created xsi:type="dcterms:W3CDTF">2021-11-12T20:48:00Z</dcterms:created>
  <dcterms:modified xsi:type="dcterms:W3CDTF">2021-11-12T20:48:00Z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