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EF8" w:rsidRDefault="003C5EF8" w:rsidP="003C5EF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41 </w:t>
      </w:r>
    </w:p>
    <w:p w:rsidR="003C5EF8" w:rsidRPr="009D38FF" w:rsidRDefault="003C5EF8" w:rsidP="003C5EF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2076" r:id="rId7"/>
        </w:object>
      </w:r>
    </w:p>
    <w:p w:rsidR="003C5EF8" w:rsidRDefault="003C5EF8" w:rsidP="003C5EF8">
      <w:pPr>
        <w:pStyle w:val="bpuState"/>
      </w:pPr>
      <w:r>
        <w:t>STATE OF NEW JERSEY</w:t>
      </w:r>
    </w:p>
    <w:p w:rsidR="003C5EF8" w:rsidRDefault="003C5EF8" w:rsidP="003C5EF8">
      <w:pPr>
        <w:pStyle w:val="bpuLegislature"/>
      </w:pPr>
      <w:r>
        <w:t>219th LEGISLATURE</w:t>
      </w:r>
    </w:p>
    <w:p w:rsidR="003C5EF8" w:rsidRDefault="003C5EF8" w:rsidP="003C5EF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2077" r:id="rId8"/>
        </w:object>
      </w:r>
      <w:r>
        <w:t xml:space="preserve">  </w:t>
      </w:r>
    </w:p>
    <w:p w:rsidR="003C5EF8" w:rsidRDefault="003C5EF8" w:rsidP="003C5EF8">
      <w:pPr>
        <w:pStyle w:val="bpuIntro"/>
      </w:pPr>
      <w:r>
        <w:t>INTRODUCED FEBRUARY 13, 2020</w:t>
      </w:r>
    </w:p>
    <w:p w:rsidR="003C5EF8" w:rsidRDefault="003C5EF8" w:rsidP="003C5EF8">
      <w:pPr>
        <w:pStyle w:val="bpuIntro"/>
      </w:pPr>
    </w:p>
    <w:p w:rsidR="003C5EF8" w:rsidRDefault="003C5EF8" w:rsidP="003C5EF8">
      <w:pPr>
        <w:pStyle w:val="bpuIntro"/>
        <w:sectPr w:rsidR="003C5EF8" w:rsidSect="003C5EF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C5EF8" w:rsidRDefault="003C5EF8" w:rsidP="003C5EF8">
      <w:pPr>
        <w:pStyle w:val="bpuIntro"/>
      </w:pPr>
    </w:p>
    <w:p w:rsidR="003C5EF8" w:rsidRDefault="003C5EF8" w:rsidP="003C5EF8">
      <w:pPr>
        <w:pStyle w:val="bpuSponsor"/>
      </w:pPr>
      <w:r>
        <w:t>Sponsored by:</w:t>
      </w:r>
    </w:p>
    <w:p w:rsidR="003C5EF8" w:rsidRDefault="003C5EF8" w:rsidP="003C5EF8">
      <w:pPr>
        <w:pStyle w:val="bpuSponsor"/>
      </w:pPr>
      <w:r>
        <w:t>Senator  JOSEPH A. LAGANA</w:t>
      </w:r>
    </w:p>
    <w:p w:rsidR="003C5EF8" w:rsidRDefault="003C5EF8" w:rsidP="003C5EF8">
      <w:pPr>
        <w:pStyle w:val="bpuSponsor"/>
      </w:pPr>
      <w:r>
        <w:t>District 38 (Bergen and Passaic)</w:t>
      </w:r>
    </w:p>
    <w:p w:rsidR="003C5EF8" w:rsidRDefault="003C5EF8" w:rsidP="003C5EF8">
      <w:pPr>
        <w:pStyle w:val="bpuSponsor"/>
      </w:pPr>
    </w:p>
    <w:p w:rsidR="003C5EF8" w:rsidRDefault="003C5EF8" w:rsidP="003C5EF8">
      <w:pPr>
        <w:pStyle w:val="bpuSponsor"/>
      </w:pPr>
    </w:p>
    <w:p w:rsidR="003C5EF8" w:rsidRDefault="003C5EF8" w:rsidP="003C5EF8">
      <w:pPr>
        <w:pStyle w:val="bpuSponsor"/>
      </w:pPr>
    </w:p>
    <w:p w:rsidR="003C5EF8" w:rsidRDefault="003C5EF8" w:rsidP="003C5EF8">
      <w:pPr>
        <w:pStyle w:val="bpuSponsor"/>
      </w:pPr>
    </w:p>
    <w:p w:rsidR="003C5EF8" w:rsidRDefault="003C5EF8" w:rsidP="003C5EF8">
      <w:pPr>
        <w:pStyle w:val="bpuSponsor"/>
      </w:pPr>
      <w:r>
        <w:t>SYNOPSIS</w:t>
      </w:r>
    </w:p>
    <w:p w:rsidR="003C5EF8" w:rsidRDefault="00414366" w:rsidP="003C5EF8">
      <w:pPr>
        <w:pStyle w:val="bpuNormText"/>
      </w:pPr>
      <w:r>
        <w:tab/>
      </w:r>
      <w:r w:rsidR="003C5EF8">
        <w:t xml:space="preserve">Urges Metropolitan Transportation Authority to provide E-ZPass discounts to residents of NJ. </w:t>
      </w:r>
    </w:p>
    <w:p w:rsidR="003C5EF8" w:rsidRDefault="003C5EF8" w:rsidP="003C5EF8">
      <w:pPr>
        <w:pStyle w:val="bpuNormText"/>
      </w:pPr>
    </w:p>
    <w:p w:rsidR="003C5EF8" w:rsidRDefault="003C5EF8" w:rsidP="003C5EF8">
      <w:pPr>
        <w:pStyle w:val="bpuSponsor"/>
      </w:pPr>
      <w:r>
        <w:t xml:space="preserve">CURRENT VERSION OF TEXT </w:t>
      </w:r>
    </w:p>
    <w:p w:rsidR="003C5EF8" w:rsidRDefault="003C5EF8" w:rsidP="003C5EF8">
      <w:pPr>
        <w:pStyle w:val="bpuNormText"/>
      </w:pPr>
      <w:r>
        <w:tab/>
        <w:t>As introduced.</w:t>
      </w:r>
    </w:p>
    <w:p w:rsidR="003C5EF8" w:rsidRDefault="003C5EF8" w:rsidP="003C5EF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EF8" w:rsidRDefault="003C5EF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C5EF8" w:rsidSect="003C5EF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E4410" w:rsidRDefault="002E4410" w:rsidP="002E4410">
      <w:pPr>
        <w:pStyle w:val="HangingAnAct"/>
      </w:pPr>
      <w:r w:rsidRPr="002E4410">
        <w:rPr>
          <w:rStyle w:val="BillHead"/>
        </w:rPr>
        <w:t>A Senate Resolution</w:t>
      </w:r>
      <w:r w:rsidRPr="006B7FA7">
        <w:rPr>
          <w:rStyle w:val="HangingAnActChar"/>
        </w:rPr>
        <w:t xml:space="preserve"> </w:t>
      </w:r>
      <w:r w:rsidRPr="00A522C9">
        <w:t xml:space="preserve">urging the Metropolitan </w:t>
      </w:r>
      <w:r w:rsidRPr="006F3A5F">
        <w:rPr>
          <w:spacing w:val="0"/>
        </w:rPr>
        <w:t>Transportation</w:t>
      </w:r>
      <w:r w:rsidRPr="00A522C9">
        <w:t xml:space="preserve"> Authority to prov</w:t>
      </w:r>
      <w:r>
        <w:t xml:space="preserve">ide discounts on toll rates for </w:t>
      </w:r>
      <w:r w:rsidRPr="00C84E05">
        <w:t>New Jersey residents who have accounts with the electronic toll collection system</w:t>
      </w:r>
      <w:r w:rsidRPr="00A522C9">
        <w:t>.</w:t>
      </w:r>
    </w:p>
    <w:p w:rsidR="002E4410" w:rsidRPr="00A522C9" w:rsidRDefault="002E4410" w:rsidP="002E4410"/>
    <w:p w:rsidR="002E4410" w:rsidRDefault="002E4410" w:rsidP="002E4410">
      <w:pPr>
        <w:pStyle w:val="IndentHang"/>
        <w:rPr>
          <w:lang w:val="en-GB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E34191">
        <w:rPr>
          <w:lang w:val="en-GB"/>
        </w:rPr>
        <w:t xml:space="preserve">In 1987, several toll agencies </w:t>
      </w:r>
      <w:r>
        <w:rPr>
          <w:lang w:val="en-GB"/>
        </w:rPr>
        <w:t xml:space="preserve">from </w:t>
      </w:r>
      <w:r w:rsidRPr="00E34191">
        <w:rPr>
          <w:lang w:val="en-GB"/>
        </w:rPr>
        <w:t>New York, New Jersey</w:t>
      </w:r>
      <w:r>
        <w:rPr>
          <w:lang w:val="en-GB"/>
        </w:rPr>
        <w:t>,</w:t>
      </w:r>
      <w:r w:rsidRPr="00E34191">
        <w:rPr>
          <w:lang w:val="en-GB"/>
        </w:rPr>
        <w:t xml:space="preserve"> and Pennsylvania began to explore the pote</w:t>
      </w:r>
      <w:r>
        <w:rPr>
          <w:lang w:val="en-GB"/>
        </w:rPr>
        <w:t>ntial for regional application of</w:t>
      </w:r>
      <w:r w:rsidRPr="00E34191">
        <w:rPr>
          <w:lang w:val="en-GB"/>
        </w:rPr>
        <w:t xml:space="preserve"> emergin</w:t>
      </w:r>
      <w:r>
        <w:rPr>
          <w:lang w:val="en-GB"/>
        </w:rPr>
        <w:t>g electronic toll collection technology, now commonly known as E-ZPass, which would allow</w:t>
      </w:r>
      <w:r w:rsidRPr="00E34191">
        <w:rPr>
          <w:lang w:val="en-GB"/>
        </w:rPr>
        <w:t xml:space="preserve"> a motorist to pay toll</w:t>
      </w:r>
      <w:r>
        <w:rPr>
          <w:lang w:val="en-GB"/>
        </w:rPr>
        <w:t>s</w:t>
      </w:r>
      <w:r w:rsidRPr="00E34191">
        <w:rPr>
          <w:lang w:val="en-GB"/>
        </w:rPr>
        <w:t xml:space="preserve"> automatically</w:t>
      </w:r>
      <w:r>
        <w:rPr>
          <w:lang w:val="en-GB"/>
        </w:rPr>
        <w:t xml:space="preserve"> as a car</w:t>
      </w:r>
      <w:r w:rsidRPr="00AE61CC">
        <w:rPr>
          <w:spacing w:val="4"/>
          <w:lang w:val="en-GB"/>
        </w:rPr>
        <w:t xml:space="preserve"> </w:t>
      </w:r>
      <w:r w:rsidRPr="00AE61CC">
        <w:rPr>
          <w:lang w:val="en-GB"/>
        </w:rPr>
        <w:t>passes through an appropriate toll lane</w:t>
      </w:r>
      <w:r>
        <w:rPr>
          <w:lang w:val="en-GB"/>
        </w:rPr>
        <w:t>,</w:t>
      </w:r>
      <w:r w:rsidRPr="00E34191">
        <w:rPr>
          <w:lang w:val="en-GB"/>
        </w:rPr>
        <w:t xml:space="preserve"> without </w:t>
      </w:r>
      <w:r>
        <w:rPr>
          <w:lang w:val="en-GB"/>
        </w:rPr>
        <w:t>using cash or presenting a toll ticket; and</w:t>
      </w:r>
    </w:p>
    <w:p w:rsidR="002E4410" w:rsidRDefault="002E4410" w:rsidP="002E4410">
      <w:pPr>
        <w:pStyle w:val="IndentHang"/>
        <w:rPr>
          <w:lang w:val="en-GB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-GB"/>
        </w:rPr>
        <w:t>In 1990, the toll agencies joined to form a consortium</w:t>
      </w:r>
      <w:r w:rsidRPr="00E34191">
        <w:rPr>
          <w:lang w:val="en-GB"/>
        </w:rPr>
        <w:t xml:space="preserve"> known as the E-ZPass Interagen</w:t>
      </w:r>
      <w:r>
        <w:rPr>
          <w:lang w:val="en-GB"/>
        </w:rPr>
        <w:t xml:space="preserve">cy Group (IAG), which </w:t>
      </w:r>
      <w:r w:rsidRPr="00E34191">
        <w:rPr>
          <w:lang w:val="en-GB"/>
        </w:rPr>
        <w:t>included representatives from th</w:t>
      </w:r>
      <w:r>
        <w:rPr>
          <w:lang w:val="en-GB"/>
        </w:rPr>
        <w:t xml:space="preserve">e New Jersey Highway Authority, the former </w:t>
      </w:r>
      <w:r w:rsidRPr="00E34191">
        <w:rPr>
          <w:lang w:val="en-GB"/>
        </w:rPr>
        <w:t>operator o</w:t>
      </w:r>
      <w:r>
        <w:rPr>
          <w:lang w:val="en-GB"/>
        </w:rPr>
        <w:t>f the Garden State Parkway</w:t>
      </w:r>
      <w:r w:rsidRPr="00E34191">
        <w:rPr>
          <w:lang w:val="en-GB"/>
        </w:rPr>
        <w:t xml:space="preserve">, the New Jersey Turnpike Authority, the New York State Thruway Authority, the Pennsylvania Turnpike Commission, the Port Authority of New York and New Jersey, the South Jersey Transportation Authority, </w:t>
      </w:r>
      <w:r>
        <w:rPr>
          <w:lang w:val="en-GB"/>
        </w:rPr>
        <w:t xml:space="preserve">and the Metropolitan </w:t>
      </w:r>
      <w:r w:rsidRPr="006F3A5F">
        <w:t>Transportation</w:t>
      </w:r>
      <w:r w:rsidRPr="006F3A5F">
        <w:rPr>
          <w:lang w:val="en-GB"/>
        </w:rPr>
        <w:t xml:space="preserve"> </w:t>
      </w:r>
      <w:r>
        <w:rPr>
          <w:lang w:val="en-GB"/>
        </w:rPr>
        <w:t>Authority (MTA); and</w:t>
      </w:r>
    </w:p>
    <w:p w:rsidR="002E4410" w:rsidRPr="00C9133B" w:rsidRDefault="002E4410" w:rsidP="002E441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696727">
        <w:rPr>
          <w:lang w:val="en-GB"/>
        </w:rPr>
        <w:t>These seven</w:t>
      </w:r>
      <w:r>
        <w:rPr>
          <w:lang w:val="en-GB"/>
        </w:rPr>
        <w:t xml:space="preserve"> agencies represented almost 40 percent</w:t>
      </w:r>
      <w:r w:rsidRPr="00696727">
        <w:rPr>
          <w:lang w:val="en-GB"/>
        </w:rPr>
        <w:t xml:space="preserve"> of all U.S. toll transactions and near</w:t>
      </w:r>
      <w:r>
        <w:rPr>
          <w:lang w:val="en-GB"/>
        </w:rPr>
        <w:t>ly 70 percent</w:t>
      </w:r>
      <w:r w:rsidRPr="00696727">
        <w:rPr>
          <w:lang w:val="en-GB"/>
        </w:rPr>
        <w:t xml:space="preserve"> of all U.S. toll revenue; and</w:t>
      </w:r>
    </w:p>
    <w:p w:rsidR="002E4410" w:rsidRDefault="002E4410" w:rsidP="002E4410">
      <w:pPr>
        <w:pStyle w:val="IndentHang"/>
        <w:rPr>
          <w:lang w:val="en-GB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-GB"/>
        </w:rPr>
        <w:t>Today the E-ZPass system</w:t>
      </w:r>
      <w:r w:rsidRPr="00E34191">
        <w:rPr>
          <w:lang w:val="en-GB"/>
        </w:rPr>
        <w:t xml:space="preserve"> is the largest inter</w:t>
      </w:r>
      <w:r>
        <w:rPr>
          <w:lang w:val="en-GB"/>
        </w:rPr>
        <w:t xml:space="preserve">operable toll collection system in the country, consisting of </w:t>
      </w:r>
      <w:r w:rsidRPr="006F3A5F">
        <w:t>toll</w:t>
      </w:r>
      <w:r>
        <w:rPr>
          <w:lang w:val="en-GB"/>
        </w:rPr>
        <w:t xml:space="preserve"> agencies in 16 states, </w:t>
      </w:r>
      <w:r w:rsidRPr="00E34191">
        <w:rPr>
          <w:lang w:val="en-GB"/>
        </w:rPr>
        <w:t>servicin</w:t>
      </w:r>
      <w:r>
        <w:rPr>
          <w:lang w:val="en-GB"/>
        </w:rPr>
        <w:t>g more than 18 million accounts and more than 30 million E-ZPass tags, and being responsible for the</w:t>
      </w:r>
      <w:r w:rsidRPr="00E34191">
        <w:rPr>
          <w:lang w:val="en-GB"/>
        </w:rPr>
        <w:t xml:space="preserve"> collection of over </w:t>
      </w:r>
      <w:r>
        <w:rPr>
          <w:lang w:val="en-GB"/>
        </w:rPr>
        <w:t>$8</w:t>
      </w:r>
      <w:r w:rsidRPr="00E34191">
        <w:rPr>
          <w:lang w:val="en-GB"/>
        </w:rPr>
        <w:t xml:space="preserve"> billion dollars in electronic toll revenue</w:t>
      </w:r>
      <w:r>
        <w:rPr>
          <w:lang w:val="en-GB"/>
        </w:rPr>
        <w:t>s annually; and</w:t>
      </w:r>
    </w:p>
    <w:p w:rsidR="002E4410" w:rsidRPr="00C9133B" w:rsidRDefault="002E4410" w:rsidP="002E4410">
      <w:pPr>
        <w:pStyle w:val="IndentHang"/>
        <w:rPr>
          <w:lang w:val="en-GB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E34191">
        <w:rPr>
          <w:lang w:val="en-GB"/>
        </w:rPr>
        <w:t>The IAG’s goal was to implement a region</w:t>
      </w:r>
      <w:r>
        <w:rPr>
          <w:lang w:val="en-GB"/>
        </w:rPr>
        <w:t>ally compatible</w:t>
      </w:r>
      <w:r w:rsidRPr="00E34191">
        <w:rPr>
          <w:lang w:val="en-GB"/>
        </w:rPr>
        <w:t xml:space="preserve"> electronic toll collection system that would not only satisfy the divergent toll collection and traffic management needs of t</w:t>
      </w:r>
      <w:r>
        <w:rPr>
          <w:lang w:val="en-GB"/>
        </w:rPr>
        <w:t>he participating agencies</w:t>
      </w:r>
      <w:r w:rsidRPr="00E34191">
        <w:rPr>
          <w:lang w:val="en-GB"/>
        </w:rPr>
        <w:t xml:space="preserve"> but would also provide regional mobility and</w:t>
      </w:r>
      <w:r>
        <w:rPr>
          <w:lang w:val="en-GB"/>
        </w:rPr>
        <w:t xml:space="preserve"> convenience to its customers; and</w:t>
      </w:r>
    </w:p>
    <w:p w:rsidR="002E4410" w:rsidRDefault="002E4410" w:rsidP="002E4410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</w:t>
      </w:r>
      <w:r>
        <w:rPr>
          <w:lang w:val="en"/>
        </w:rPr>
        <w:t>he toll agencies</w:t>
      </w:r>
      <w:r w:rsidRPr="004A0557">
        <w:rPr>
          <w:lang w:val="en"/>
        </w:rPr>
        <w:t xml:space="preserve"> created</w:t>
      </w:r>
      <w:r>
        <w:rPr>
          <w:lang w:val="en"/>
        </w:rPr>
        <w:t xml:space="preserve"> the</w:t>
      </w:r>
      <w:r w:rsidRPr="004A0557">
        <w:rPr>
          <w:lang w:val="en"/>
        </w:rPr>
        <w:t xml:space="preserve"> E-Zpass</w:t>
      </w:r>
      <w:r>
        <w:rPr>
          <w:lang w:val="en"/>
        </w:rPr>
        <w:t xml:space="preserve"> system</w:t>
      </w:r>
      <w:r w:rsidRPr="004A0557">
        <w:rPr>
          <w:lang w:val="en"/>
        </w:rPr>
        <w:t xml:space="preserve"> with </w:t>
      </w:r>
      <w:r>
        <w:rPr>
          <w:lang w:val="en"/>
        </w:rPr>
        <w:t>the promise of reducing traffic congestion and</w:t>
      </w:r>
      <w:r w:rsidRPr="004A0557">
        <w:rPr>
          <w:lang w:val="en"/>
        </w:rPr>
        <w:t xml:space="preserve"> </w:t>
      </w:r>
      <w:r>
        <w:rPr>
          <w:lang w:val="en"/>
        </w:rPr>
        <w:t>cutting pollution at</w:t>
      </w:r>
      <w:r w:rsidRPr="004A0557">
        <w:rPr>
          <w:lang w:val="en"/>
        </w:rPr>
        <w:t xml:space="preserve"> di</w:t>
      </w:r>
      <w:r>
        <w:rPr>
          <w:lang w:val="en"/>
        </w:rPr>
        <w:t>scounted rates for E-Zpass account holders, yet part of that promise has been</w:t>
      </w:r>
      <w:r w:rsidRPr="004A0557">
        <w:rPr>
          <w:lang w:val="en"/>
        </w:rPr>
        <w:t xml:space="preserve"> </w:t>
      </w:r>
      <w:r>
        <w:rPr>
          <w:lang w:val="en"/>
        </w:rPr>
        <w:t xml:space="preserve">broken for millions of drivers with E-Zpass accounts who use the toll facilities operated by the MTA; and </w:t>
      </w:r>
    </w:p>
    <w:p w:rsidR="002E4410" w:rsidRPr="00B01CE3" w:rsidRDefault="002E4410" w:rsidP="002E441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lang w:val="en"/>
        </w:rPr>
        <w:t>Although every toll facility operated by the MTA in</w:t>
      </w:r>
      <w:r w:rsidRPr="00C36440">
        <w:rPr>
          <w:lang w:val="en"/>
        </w:rPr>
        <w:t xml:space="preserve"> New York advertises a cash</w:t>
      </w:r>
      <w:r>
        <w:rPr>
          <w:lang w:val="en"/>
        </w:rPr>
        <w:t xml:space="preserve"> toll</w:t>
      </w:r>
      <w:r w:rsidRPr="00C36440">
        <w:rPr>
          <w:lang w:val="en"/>
        </w:rPr>
        <w:t xml:space="preserve"> r</w:t>
      </w:r>
      <w:r>
        <w:rPr>
          <w:lang w:val="en"/>
        </w:rPr>
        <w:t xml:space="preserve">ate and a discount for E-Zpass account holders, it is not advertised at the MTA toll facilities that the MTA only provides those discounts </w:t>
      </w:r>
      <w:r w:rsidRPr="00C36440">
        <w:rPr>
          <w:lang w:val="en"/>
        </w:rPr>
        <w:t>t</w:t>
      </w:r>
      <w:r>
        <w:rPr>
          <w:lang w:val="en"/>
        </w:rPr>
        <w:t xml:space="preserve">o customers with E-ZPass accounts maintained by New York agencies; and </w:t>
      </w:r>
    </w:p>
    <w:p w:rsidR="002E4410" w:rsidRDefault="002E4410" w:rsidP="002E4410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According to AAA Northeast, between 2012 and 2016, there were </w:t>
      </w:r>
      <w:r w:rsidRPr="0022786A">
        <w:rPr>
          <w:lang w:val="en"/>
        </w:rPr>
        <w:t>mor</w:t>
      </w:r>
      <w:r>
        <w:rPr>
          <w:lang w:val="en"/>
        </w:rPr>
        <w:t xml:space="preserve">e than 92 million transactions in which </w:t>
      </w:r>
      <w:r w:rsidRPr="0022786A">
        <w:rPr>
          <w:lang w:val="en"/>
        </w:rPr>
        <w:t xml:space="preserve">E-ZPass </w:t>
      </w:r>
      <w:r>
        <w:rPr>
          <w:lang w:val="en"/>
        </w:rPr>
        <w:t xml:space="preserve">accounts that were established outside of New York were charged the cash toll rate on MTA toll facilities, with </w:t>
      </w:r>
      <w:r w:rsidRPr="0022786A">
        <w:rPr>
          <w:lang w:val="en"/>
        </w:rPr>
        <w:t>70 million</w:t>
      </w:r>
      <w:r>
        <w:rPr>
          <w:lang w:val="en"/>
        </w:rPr>
        <w:t xml:space="preserve"> of those transactions coming from New Jersey</w:t>
      </w:r>
      <w:r w:rsidRPr="00DF6DF1">
        <w:rPr>
          <w:lang w:val="en"/>
        </w:rPr>
        <w:t xml:space="preserve"> </w:t>
      </w:r>
      <w:r>
        <w:rPr>
          <w:lang w:val="en"/>
        </w:rPr>
        <w:t>E-ZPass account holders; and</w:t>
      </w:r>
    </w:p>
    <w:p w:rsidR="002E4410" w:rsidRPr="009460ED" w:rsidRDefault="002E4410" w:rsidP="002E441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Although t</w:t>
      </w:r>
      <w:r w:rsidRPr="009460ED">
        <w:t>he MTA is an authority of the State of New York with toll facilities entire</w:t>
      </w:r>
      <w:r>
        <w:t xml:space="preserve">ly within the State of New York, tens of millions of </w:t>
      </w:r>
      <w:r w:rsidRPr="006F3A5F">
        <w:t xml:space="preserve">E-ZPass transactions occur at </w:t>
      </w:r>
      <w:r>
        <w:t>the New York toll facilities</w:t>
      </w:r>
      <w:r w:rsidRPr="006F3A5F">
        <w:t>, including transactions by New Jersey residents who use</w:t>
      </w:r>
      <w:r>
        <w:rPr>
          <w:u w:val="single"/>
        </w:rPr>
        <w:t xml:space="preserve"> </w:t>
      </w:r>
      <w:r w:rsidRPr="006F3A5F">
        <w:t>the toll facilities</w:t>
      </w:r>
      <w:r>
        <w:t xml:space="preserve"> to get to work, school, family, and other important point</w:t>
      </w:r>
      <w:r w:rsidR="00414366">
        <w:t>s of interest in New York; and</w:t>
      </w:r>
    </w:p>
    <w:p w:rsidR="002E4410" w:rsidRDefault="002E4410" w:rsidP="002E4410">
      <w:pPr>
        <w:pStyle w:val="IndentHang"/>
        <w:rPr>
          <w:lang w:val="en"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With the interconnectedness of the citizens, workforce, and economy of the State of New York with the State of New Jersey, it is appropriate for MTA to provide E-ZPass discounts to residents of the State of New Jersey, now, therefore,</w:t>
      </w:r>
    </w:p>
    <w:p w:rsidR="002E4410" w:rsidRPr="00D71D68" w:rsidRDefault="002E4410" w:rsidP="002E4410"/>
    <w:p w:rsidR="002E4410" w:rsidRPr="00AA7880" w:rsidRDefault="002E4410" w:rsidP="002E4410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of the State of New Jersey:</w:t>
      </w:r>
    </w:p>
    <w:p w:rsidR="002E4410" w:rsidRDefault="002E4410" w:rsidP="002E4410"/>
    <w:p w:rsidR="002E4410" w:rsidRDefault="002E4410" w:rsidP="002E4410">
      <w:r>
        <w:tab/>
      </w:r>
      <w:r w:rsidRPr="002850F1">
        <w:t>1.</w:t>
      </w:r>
      <w:r>
        <w:tab/>
        <w:t>This House urges</w:t>
      </w:r>
      <w:r w:rsidRPr="002850F1">
        <w:t xml:space="preserve"> the Metropolitan</w:t>
      </w:r>
      <w:r w:rsidRPr="006F3A5F">
        <w:t xml:space="preserve"> Transportation</w:t>
      </w:r>
      <w:r w:rsidRPr="002850F1">
        <w:t xml:space="preserve"> Authority </w:t>
      </w:r>
      <w:r>
        <w:t>to apply discounts on toll rates for</w:t>
      </w:r>
      <w:r w:rsidRPr="002850F1">
        <w:t xml:space="preserve"> customers with accounts with the electronic toll collection system, comm</w:t>
      </w:r>
      <w:r>
        <w:t xml:space="preserve">only known as E-ZPass, </w:t>
      </w:r>
      <w:r w:rsidRPr="0071030E">
        <w:t>to residents of the State of New Jersey, who have E-Z Pass accounts.</w:t>
      </w:r>
    </w:p>
    <w:p w:rsidR="002E4410" w:rsidRDefault="002E4410" w:rsidP="002E4410"/>
    <w:p w:rsidR="002E4410" w:rsidRDefault="002E4410" w:rsidP="002E4410">
      <w:r>
        <w:tab/>
      </w:r>
      <w:r w:rsidRPr="002850F1">
        <w:t>2.</w:t>
      </w:r>
      <w:r>
        <w:tab/>
      </w:r>
      <w:r w:rsidRPr="002850F1">
        <w:t xml:space="preserve">Copies of this resolution, as filed with the Secretary of State, shall be transmitted by the </w:t>
      </w:r>
      <w:r>
        <w:t>Secretary of the Senate</w:t>
      </w:r>
      <w:r w:rsidRPr="002850F1">
        <w:t xml:space="preserve"> to the Governor of the State of New Jersey, the Governor of the State of New York, and </w:t>
      </w:r>
      <w:r>
        <w:t>the Chairman and Chief Executive Officer</w:t>
      </w:r>
      <w:r w:rsidRPr="002850F1">
        <w:t xml:space="preserve"> of the Metropolitan </w:t>
      </w:r>
      <w:r w:rsidRPr="006F3A5F">
        <w:t>Transportation</w:t>
      </w:r>
      <w:r>
        <w:t xml:space="preserve"> </w:t>
      </w:r>
      <w:r w:rsidRPr="002850F1">
        <w:t xml:space="preserve">Authority. </w:t>
      </w:r>
    </w:p>
    <w:p w:rsidR="002E4410" w:rsidRPr="00E04C66" w:rsidRDefault="002E4410" w:rsidP="002E4410"/>
    <w:p w:rsidR="002E4410" w:rsidRDefault="002E4410" w:rsidP="002E4410"/>
    <w:p w:rsidR="002E4410" w:rsidRDefault="002E4410" w:rsidP="002E4410">
      <w:pPr>
        <w:jc w:val="center"/>
      </w:pPr>
      <w:r>
        <w:t>STATEMENT</w:t>
      </w:r>
    </w:p>
    <w:p w:rsidR="002E4410" w:rsidRDefault="002E4410" w:rsidP="002E4410">
      <w:pPr>
        <w:jc w:val="center"/>
      </w:pPr>
    </w:p>
    <w:p w:rsidR="002E4410" w:rsidRDefault="002E4410">
      <w:r>
        <w:tab/>
      </w:r>
      <w:r>
        <w:rPr>
          <w:spacing w:val="0"/>
          <w:szCs w:val="20"/>
        </w:rPr>
        <w:t>T</w:t>
      </w:r>
      <w:r w:rsidRPr="004669EB">
        <w:rPr>
          <w:spacing w:val="0"/>
          <w:szCs w:val="20"/>
        </w:rPr>
        <w:t>his resolution urges the Metropolitan Transportation Authority (MTA) to provide discounts on toll rates for New Jersey residents who have accounts with the electronic toll collection system, commonly known as E-ZPass.</w:t>
      </w:r>
    </w:p>
    <w:sectPr w:rsidR="002E4410" w:rsidSect="003C5EF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E17" w:rsidRDefault="00D82E17">
      <w:r>
        <w:separator/>
      </w:r>
    </w:p>
  </w:endnote>
  <w:endnote w:type="continuationSeparator" w:id="0">
    <w:p w:rsidR="00D82E17" w:rsidRDefault="00D8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E17" w:rsidRDefault="00D82E17">
      <w:r>
        <w:separator/>
      </w:r>
    </w:p>
  </w:footnote>
  <w:footnote w:type="continuationSeparator" w:id="0">
    <w:p w:rsidR="00D82E17" w:rsidRDefault="00D82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45B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C5EF8" w:rsidRDefault="003C5EF8" w:rsidP="003C5EF8">
    <w:pPr>
      <w:pStyle w:val="bpuHeadSpon"/>
    </w:pPr>
    <w:r w:rsidRPr="003C5EF8">
      <w:rPr>
        <w:rStyle w:val="bpuHeadSponChar"/>
      </w:rPr>
      <w:t>SR41</w:t>
    </w:r>
    <w:r>
      <w:t xml:space="preserve"> LAGANA</w:t>
    </w:r>
  </w:p>
  <w:p w:rsidR="003C5EF8" w:rsidRDefault="003C5EF8" w:rsidP="003C5EF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276E2">
      <w:rPr>
        <w:noProof/>
      </w:rPr>
      <w:t>3</w:t>
    </w:r>
    <w:r>
      <w:fldChar w:fldCharType="end"/>
    </w:r>
  </w:p>
  <w:p w:rsidR="003C5EF8" w:rsidRDefault="003C5EF8" w:rsidP="003C5EF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C5EF8" w:rsidRDefault="003C5EF8" w:rsidP="003C5EF8">
    <w:pPr>
      <w:pStyle w:val="bpuHeadSpon"/>
    </w:pPr>
    <w:r w:rsidRPr="003C5EF8">
      <w:rPr>
        <w:rStyle w:val="bpuHeadSponChar"/>
      </w:rPr>
      <w:t>SR41</w:t>
    </w:r>
    <w:r>
      <w:t xml:space="preserve"> LAGANA</w:t>
    </w:r>
  </w:p>
  <w:p w:rsidR="003C5EF8" w:rsidRDefault="003C5EF8" w:rsidP="003C5EF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276E2">
      <w:rPr>
        <w:noProof/>
      </w:rPr>
      <w:t>2</w:t>
    </w:r>
    <w:r>
      <w:fldChar w:fldCharType="end"/>
    </w:r>
  </w:p>
  <w:p w:rsidR="003C5EF8" w:rsidRDefault="003C5EF8" w:rsidP="003C5EF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E17"/>
    <w:rsid w:val="000051BD"/>
    <w:rsid w:val="000160A5"/>
    <w:rsid w:val="0002335B"/>
    <w:rsid w:val="000276E2"/>
    <w:rsid w:val="0003549A"/>
    <w:rsid w:val="000367AE"/>
    <w:rsid w:val="00043B22"/>
    <w:rsid w:val="00054975"/>
    <w:rsid w:val="00057D20"/>
    <w:rsid w:val="0006197C"/>
    <w:rsid w:val="0006281F"/>
    <w:rsid w:val="0008141C"/>
    <w:rsid w:val="00081BC5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4AB0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410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5EF8"/>
    <w:rsid w:val="003C7FB2"/>
    <w:rsid w:val="003D24DE"/>
    <w:rsid w:val="003E26D4"/>
    <w:rsid w:val="003E47BA"/>
    <w:rsid w:val="003F3B37"/>
    <w:rsid w:val="0040195A"/>
    <w:rsid w:val="00402DC0"/>
    <w:rsid w:val="00414366"/>
    <w:rsid w:val="00416C4B"/>
    <w:rsid w:val="0041751E"/>
    <w:rsid w:val="004211E5"/>
    <w:rsid w:val="00422091"/>
    <w:rsid w:val="0043386C"/>
    <w:rsid w:val="00436F2D"/>
    <w:rsid w:val="00436F5D"/>
    <w:rsid w:val="00441B42"/>
    <w:rsid w:val="00445BFF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5E77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2F6D"/>
    <w:rsid w:val="005F399B"/>
    <w:rsid w:val="006019F8"/>
    <w:rsid w:val="00605B20"/>
    <w:rsid w:val="0061156F"/>
    <w:rsid w:val="00613FF5"/>
    <w:rsid w:val="006155A8"/>
    <w:rsid w:val="00621B94"/>
    <w:rsid w:val="00626239"/>
    <w:rsid w:val="00634BCA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C7658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1A5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170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81F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E17"/>
    <w:rsid w:val="00D9410B"/>
    <w:rsid w:val="00D9695B"/>
    <w:rsid w:val="00DA2417"/>
    <w:rsid w:val="00DA5585"/>
    <w:rsid w:val="00DB02AC"/>
    <w:rsid w:val="00DB6AA2"/>
    <w:rsid w:val="00DD59C8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C1D269-23F2-402A-88D5-6DE908CA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2E4410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3C5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710</Words>
  <Characters>3817</Characters>
  <Application>Microsoft Office Word</Application>
  <DocSecurity>0</DocSecurity>
  <Lines>102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SR41</vt:lpstr>
    </vt:vector>
  </TitlesOfParts>
  <Manager>R230</Manager>
  <Company>NJ Office of Legislative Services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SR41</dc:title>
  <dc:subject/>
  <dc:creator>Senator  LAGANA</dc:creator>
  <cp:keywords>SR41|3|AU |273|0|273|N|0|</cp:keywords>
  <dc:description>INTRODUCED FEBRUARY 13, 2020</dc:description>
  <cp:lastModifiedBy>Sommers, Shelly</cp:lastModifiedBy>
  <cp:revision>2</cp:revision>
  <cp:lastPrinted>2005-10-12T19:02:00Z</cp:lastPrinted>
  <dcterms:created xsi:type="dcterms:W3CDTF">2020-02-14T15:38:00Z</dcterms:created>
  <dcterms:modified xsi:type="dcterms:W3CDTF">2020-02-14T15:38:00Z</dcterms:modified>
  <cp:category>N/A_x000d_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