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403" w:rsidRDefault="00DD1403" w:rsidP="00DD140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RESOLUTION No. 63 </w:t>
      </w:r>
    </w:p>
    <w:p w:rsidR="00DD1403" w:rsidRPr="009D38FF" w:rsidRDefault="00DD1403" w:rsidP="00DD140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8039902" r:id="rId7"/>
        </w:object>
      </w:r>
    </w:p>
    <w:p w:rsidR="00DD1403" w:rsidRDefault="00DD1403" w:rsidP="00DD1403">
      <w:pPr>
        <w:pStyle w:val="bpuState"/>
      </w:pPr>
      <w:r>
        <w:t>STATE OF NEW JERSEY</w:t>
      </w:r>
    </w:p>
    <w:p w:rsidR="00DD1403" w:rsidRDefault="00DD1403" w:rsidP="00DD1403">
      <w:pPr>
        <w:pStyle w:val="bpuLegislature"/>
      </w:pPr>
      <w:r>
        <w:t>219th LEGISLATURE</w:t>
      </w:r>
    </w:p>
    <w:p w:rsidR="00DD1403" w:rsidRDefault="00DD1403" w:rsidP="00DD140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8039903" r:id="rId8"/>
        </w:object>
      </w:r>
      <w:r>
        <w:t xml:space="preserve">  </w:t>
      </w:r>
    </w:p>
    <w:p w:rsidR="00DD1403" w:rsidRDefault="00DD1403" w:rsidP="00DD1403">
      <w:pPr>
        <w:pStyle w:val="bpuIntro"/>
      </w:pPr>
      <w:r>
        <w:t>INTRODUCED APRIL 9, 2020</w:t>
      </w:r>
    </w:p>
    <w:p w:rsidR="00DD1403" w:rsidRDefault="00DD1403" w:rsidP="00DD1403">
      <w:pPr>
        <w:pStyle w:val="bpuIntro"/>
      </w:pPr>
    </w:p>
    <w:p w:rsidR="00DD1403" w:rsidRDefault="00DD1403" w:rsidP="00DD1403">
      <w:pPr>
        <w:pStyle w:val="bpuIntro"/>
        <w:sectPr w:rsidR="00DD1403" w:rsidSect="00DD140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D1403" w:rsidRDefault="00DD1403" w:rsidP="00DD1403">
      <w:pPr>
        <w:pStyle w:val="bpuIntro"/>
      </w:pPr>
    </w:p>
    <w:p w:rsidR="00DD1403" w:rsidRDefault="00DD1403" w:rsidP="00DD1403">
      <w:pPr>
        <w:pStyle w:val="bpuSponsor"/>
      </w:pPr>
      <w:r>
        <w:t>Sponsored by:</w:t>
      </w:r>
    </w:p>
    <w:p w:rsidR="00DD1403" w:rsidRDefault="00DD1403" w:rsidP="00DD1403">
      <w:pPr>
        <w:pStyle w:val="bpuSponsor"/>
      </w:pPr>
      <w:r>
        <w:t>Senator  VIN GOPAL</w:t>
      </w:r>
    </w:p>
    <w:p w:rsidR="00DD1403" w:rsidRDefault="00DD1403" w:rsidP="00DD1403">
      <w:pPr>
        <w:pStyle w:val="bpuSponsor"/>
      </w:pPr>
      <w:r>
        <w:t>District 11 (Monmouth)</w:t>
      </w:r>
    </w:p>
    <w:p w:rsidR="00DD1403" w:rsidRDefault="00DD1403" w:rsidP="00DD1403">
      <w:pPr>
        <w:pStyle w:val="bpuSponsor"/>
      </w:pPr>
    </w:p>
    <w:p w:rsidR="00DD1403" w:rsidRDefault="00DD1403" w:rsidP="00DD1403">
      <w:pPr>
        <w:pStyle w:val="bpuSponsor"/>
      </w:pPr>
    </w:p>
    <w:p w:rsidR="00DD1403" w:rsidRDefault="00DD1403" w:rsidP="00DD1403">
      <w:pPr>
        <w:pStyle w:val="bpuSponsor"/>
      </w:pPr>
    </w:p>
    <w:p w:rsidR="00DD1403" w:rsidRDefault="00DD1403" w:rsidP="00DD1403">
      <w:pPr>
        <w:pStyle w:val="bpuSponsor"/>
      </w:pPr>
    </w:p>
    <w:p w:rsidR="00DD1403" w:rsidRDefault="00DD1403" w:rsidP="00DD1403">
      <w:pPr>
        <w:pStyle w:val="bpuSponsor"/>
      </w:pPr>
      <w:r>
        <w:t>SYNOPSIS</w:t>
      </w:r>
    </w:p>
    <w:p w:rsidR="00DD1403" w:rsidRDefault="00DD1403" w:rsidP="00DD1403">
      <w:pPr>
        <w:pStyle w:val="bpuNormText"/>
      </w:pPr>
      <w:r>
        <w:tab/>
        <w:t>Urges financial institutions to provide forbearance for mortgage borrowers during coronavirus disease 2019 pandemic.</w:t>
      </w:r>
    </w:p>
    <w:p w:rsidR="00DD1403" w:rsidRDefault="00DD1403" w:rsidP="00DD1403">
      <w:pPr>
        <w:pStyle w:val="bpuNormText"/>
      </w:pPr>
    </w:p>
    <w:p w:rsidR="00DD1403" w:rsidRDefault="00DD1403" w:rsidP="00DD1403">
      <w:pPr>
        <w:pStyle w:val="bpuSponsor"/>
      </w:pPr>
      <w:r>
        <w:t xml:space="preserve">CURRENT VERSION OF TEXT </w:t>
      </w:r>
    </w:p>
    <w:p w:rsidR="00DD1403" w:rsidRDefault="00DD1403" w:rsidP="00DD1403">
      <w:pPr>
        <w:pStyle w:val="bpuNormText"/>
      </w:pPr>
      <w:r>
        <w:tab/>
        <w:t>As introduced.</w:t>
      </w:r>
    </w:p>
    <w:p w:rsidR="00DD1403" w:rsidRDefault="00DD1403" w:rsidP="00DD140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1403" w:rsidRDefault="00DD140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D1403" w:rsidSect="00DD140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C096D" w:rsidP="003E47BA">
      <w:pPr>
        <w:pStyle w:val="HangingAnAct"/>
        <w:rPr>
          <w:rStyle w:val="HangingAnActChar"/>
        </w:rPr>
      </w:pPr>
      <w:r>
        <w:rPr>
          <w:rStyle w:val="BillHead"/>
        </w:rPr>
        <w:t>A Senate Resolution</w:t>
      </w:r>
      <w:r w:rsidR="00686AEB" w:rsidRPr="006B7FA7">
        <w:rPr>
          <w:rStyle w:val="HangingAnActChar"/>
        </w:rPr>
        <w:t xml:space="preserve"> </w:t>
      </w:r>
      <w:r w:rsidR="00DE26E5" w:rsidRPr="00DE26E5">
        <w:rPr>
          <w:rStyle w:val="HangingAnActChar"/>
        </w:rPr>
        <w:t xml:space="preserve">urging financial institutions to </w:t>
      </w:r>
      <w:r w:rsidR="008C06AC">
        <w:rPr>
          <w:rStyle w:val="HangingAnActChar"/>
        </w:rPr>
        <w:t>provide</w:t>
      </w:r>
      <w:r w:rsidR="00DE26E5" w:rsidRPr="00DE26E5">
        <w:rPr>
          <w:rStyle w:val="HangingAnActChar"/>
        </w:rPr>
        <w:t xml:space="preserve"> forbearance </w:t>
      </w:r>
      <w:r w:rsidR="008C06AC">
        <w:rPr>
          <w:rStyle w:val="HangingAnActChar"/>
        </w:rPr>
        <w:t>for</w:t>
      </w:r>
      <w:r w:rsidR="006F1CFB">
        <w:rPr>
          <w:rStyle w:val="HangingAnActChar"/>
        </w:rPr>
        <w:t xml:space="preserve"> mortgage</w:t>
      </w:r>
      <w:r w:rsidR="00DE26E5" w:rsidRPr="00DE26E5">
        <w:rPr>
          <w:rStyle w:val="HangingAnActChar"/>
        </w:rPr>
        <w:t xml:space="preserve"> borrowers during </w:t>
      </w:r>
      <w:r w:rsidR="008C06AC">
        <w:rPr>
          <w:rStyle w:val="HangingAnActChar"/>
        </w:rPr>
        <w:t>c</w:t>
      </w:r>
      <w:r w:rsidR="00DE037C">
        <w:rPr>
          <w:rStyle w:val="HangingAnActChar"/>
        </w:rPr>
        <w:t>oronavirus</w:t>
      </w:r>
      <w:r w:rsidR="00DE26E5" w:rsidRPr="00DE26E5">
        <w:rPr>
          <w:rStyle w:val="HangingAnActChar"/>
        </w:rPr>
        <w:t xml:space="preserve"> </w:t>
      </w:r>
      <w:r w:rsidR="008C06AC">
        <w:rPr>
          <w:rStyle w:val="HangingAnActChar"/>
        </w:rPr>
        <w:t>disease 2019 pandemic</w:t>
      </w:r>
      <w:r w:rsidR="00DE26E5" w:rsidRPr="00DE26E5">
        <w:rPr>
          <w:rStyle w:val="HangingAnActChar"/>
        </w:rPr>
        <w:t>.</w:t>
      </w:r>
    </w:p>
    <w:p w:rsidR="000B1054" w:rsidRDefault="000B1054" w:rsidP="000B1054"/>
    <w:p w:rsidR="00DE7306" w:rsidRDefault="00DE730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F1CFB">
        <w:t>As</w:t>
      </w:r>
      <w:r w:rsidR="0099419F">
        <w:t xml:space="preserve"> c</w:t>
      </w:r>
      <w:r w:rsidR="00DE037C">
        <w:t>oronavirus</w:t>
      </w:r>
      <w:r w:rsidR="00B50FC8">
        <w:t xml:space="preserve"> disease 2019</w:t>
      </w:r>
      <w:r w:rsidR="006F1CFB">
        <w:t xml:space="preserve"> spreads across the country</w:t>
      </w:r>
      <w:r w:rsidR="00DE037C">
        <w:t>, t</w:t>
      </w:r>
      <w:r w:rsidR="005E7240">
        <w:t xml:space="preserve">he United States </w:t>
      </w:r>
      <w:r w:rsidR="00DE037C">
        <w:t>is facing the possibility of a pandemic on a scale that has not been seen in over a century</w:t>
      </w:r>
      <w:r w:rsidR="0099419F">
        <w:t>;</w:t>
      </w:r>
      <w:r w:rsidR="00DE037C">
        <w:t xml:space="preserve"> and</w:t>
      </w:r>
    </w:p>
    <w:p w:rsidR="00DE037C" w:rsidRDefault="00DE037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F1CFB">
        <w:t>Numerous c</w:t>
      </w:r>
      <w:r w:rsidR="0099419F">
        <w:t>ases of c</w:t>
      </w:r>
      <w:r w:rsidR="006F1CFB">
        <w:t>oronavirus</w:t>
      </w:r>
      <w:r w:rsidR="00B50FC8">
        <w:t xml:space="preserve"> disease 2019</w:t>
      </w:r>
      <w:r w:rsidR="006F1CFB">
        <w:t xml:space="preserve"> have </w:t>
      </w:r>
      <w:r>
        <w:t>been identi</w:t>
      </w:r>
      <w:r w:rsidR="00C83EB4">
        <w:t>fied in the State of New Jersey;</w:t>
      </w:r>
      <w:r>
        <w:t xml:space="preserve"> and</w:t>
      </w:r>
    </w:p>
    <w:p w:rsidR="00DE037C" w:rsidRDefault="00DE037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Governor has declared a </w:t>
      </w:r>
      <w:r w:rsidR="00B50FC8">
        <w:t>Public Health E</w:t>
      </w:r>
      <w:r w:rsidR="0099419F">
        <w:t xml:space="preserve">mergency and </w:t>
      </w:r>
      <w:r>
        <w:t xml:space="preserve">State of Emergency, and </w:t>
      </w:r>
      <w:r w:rsidR="0099419F">
        <w:t>established</w:t>
      </w:r>
      <w:r>
        <w:t xml:space="preserve"> curfew policies on restaurants, bars, casinos, movie theaters, and other businesses in agreement with the </w:t>
      </w:r>
      <w:r w:rsidR="00EA3E0D">
        <w:t>g</w:t>
      </w:r>
      <w:r>
        <w:t>overnors of neighboring states</w:t>
      </w:r>
      <w:r w:rsidR="0099419F">
        <w:t>;</w:t>
      </w:r>
      <w:r>
        <w:t xml:space="preserve"> and</w:t>
      </w:r>
    </w:p>
    <w:p w:rsidR="00DE037C" w:rsidRDefault="00DE037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Many individuals have been practicing social distancing, and avoiding locations</w:t>
      </w:r>
      <w:r w:rsidR="0099419F">
        <w:t xml:space="preserve"> and events</w:t>
      </w:r>
      <w:r w:rsidR="00B50FC8">
        <w:t xml:space="preserve"> where </w:t>
      </w:r>
      <w:r>
        <w:t>people congregate</w:t>
      </w:r>
      <w:r w:rsidR="0099419F">
        <w:t xml:space="preserve"> in order</w:t>
      </w:r>
      <w:r>
        <w:t xml:space="preserve"> to minimize their exposure to the </w:t>
      </w:r>
      <w:r w:rsidR="0099419F">
        <w:t>c</w:t>
      </w:r>
      <w:r>
        <w:t>oronavirus or prevent themselves from unwittingly exposing others to the disease</w:t>
      </w:r>
      <w:r w:rsidR="0099419F">
        <w:t>;</w:t>
      </w:r>
      <w:r>
        <w:t xml:space="preserve"> and</w:t>
      </w:r>
    </w:p>
    <w:p w:rsidR="00DE037C" w:rsidRDefault="00DE037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These enforced and common-sense health precautions cause economic hardship to small businesses and their employees who see a reduced clientele for their services or who may be forced out of operation altogether</w:t>
      </w:r>
      <w:r w:rsidR="0099419F">
        <w:t>;</w:t>
      </w:r>
      <w:r>
        <w:t xml:space="preserve"> and</w:t>
      </w:r>
    </w:p>
    <w:p w:rsidR="00DE037C" w:rsidRPr="001C43C8" w:rsidRDefault="00DE037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C6629">
        <w:t xml:space="preserve">The </w:t>
      </w:r>
      <w:r w:rsidR="0099419F">
        <w:t>c</w:t>
      </w:r>
      <w:r w:rsidR="001C6629">
        <w:t>oronavirus</w:t>
      </w:r>
      <w:r w:rsidR="00B50FC8">
        <w:t xml:space="preserve"> disease 2019</w:t>
      </w:r>
      <w:r w:rsidR="001C6629">
        <w:t xml:space="preserve"> </w:t>
      </w:r>
      <w:r w:rsidR="0099419F">
        <w:t>pandemic may persist</w:t>
      </w:r>
      <w:r w:rsidR="001C6629">
        <w:t xml:space="preserve"> for an unknown</w:t>
      </w:r>
      <w:r w:rsidR="0099419F">
        <w:t>, and perhaps extended,</w:t>
      </w:r>
      <w:r w:rsidR="001C6629">
        <w:t xml:space="preserve"> duration of time, and </w:t>
      </w:r>
      <w:r w:rsidR="0099419F">
        <w:t>continued</w:t>
      </w:r>
      <w:r w:rsidR="001C6629">
        <w:t xml:space="preserve"> economic hardship may lead to considerable  loss</w:t>
      </w:r>
      <w:r w:rsidR="0099419F">
        <w:t xml:space="preserve"> of income</w:t>
      </w:r>
      <w:r w:rsidR="001C6629">
        <w:t xml:space="preserve"> for small business owners and employees, rendering them unable to service their debt, including mortgages</w:t>
      </w:r>
      <w:r w:rsidR="0099419F">
        <w:t>;</w:t>
      </w:r>
      <w:r w:rsidR="001C6629">
        <w:t xml:space="preserve"> and</w:t>
      </w:r>
    </w:p>
    <w:p w:rsidR="001C6629" w:rsidRDefault="001C662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Italy, a country that has already faced considerable social and econom</w:t>
      </w:r>
      <w:r w:rsidR="0099419F">
        <w:t>ic upheaval as a result of c</w:t>
      </w:r>
      <w:r>
        <w:t>oronavirus</w:t>
      </w:r>
      <w:r w:rsidR="00B50FC8">
        <w:t xml:space="preserve"> disease 2019</w:t>
      </w:r>
      <w:r>
        <w:t xml:space="preserve">, </w:t>
      </w:r>
      <w:r w:rsidR="00755AA3">
        <w:t>the government has worked with banks to impose a temporary suspension of mortgage payments for individuals and families</w:t>
      </w:r>
      <w:r w:rsidR="0099419F">
        <w:t>;</w:t>
      </w:r>
      <w:r w:rsidR="00755AA3">
        <w:t xml:space="preserve"> and</w:t>
      </w:r>
    </w:p>
    <w:p w:rsidR="00755AA3" w:rsidRPr="001C43C8" w:rsidRDefault="00755AA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Under the Italian policy, mortgagees</w:t>
      </w:r>
      <w:r w:rsidR="00B3507D">
        <w:t xml:space="preserve"> who can demonstrate a financial impact</w:t>
      </w:r>
      <w:r>
        <w:t xml:space="preserve"> may request from their lenders a suspension of mortgage payments, either the full installment or just the </w:t>
      </w:r>
      <w:r w:rsidR="0099419F">
        <w:t>principal</w:t>
      </w:r>
      <w:r>
        <w:t xml:space="preserve">, </w:t>
      </w:r>
      <w:r w:rsidR="0099419F">
        <w:t>until the end of the c</w:t>
      </w:r>
      <w:r w:rsidR="00EA3E0D">
        <w:t>oronavirus</w:t>
      </w:r>
      <w:r w:rsidR="00B50FC8">
        <w:t xml:space="preserve"> disease 2019</w:t>
      </w:r>
      <w:r w:rsidR="00EA3E0D">
        <w:t xml:space="preserve"> emergency</w:t>
      </w:r>
      <w:r w:rsidR="0099419F">
        <w:t>;</w:t>
      </w:r>
      <w:r w:rsidR="00B3507D">
        <w:t xml:space="preserve"> and</w:t>
      </w:r>
    </w:p>
    <w:p w:rsidR="00B3507D" w:rsidRPr="001C43C8" w:rsidRDefault="00B3507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During this public health </w:t>
      </w:r>
      <w:r w:rsidR="0099419F">
        <w:t>emergency</w:t>
      </w:r>
      <w:r>
        <w:t xml:space="preserve">, </w:t>
      </w:r>
      <w:r w:rsidR="0099419F">
        <w:t xml:space="preserve">a </w:t>
      </w:r>
      <w:r>
        <w:t>mortgage forbearance would help mortgagees, a reduction in mortgage defaults would help the State and national economy overall; now, therefore</w:t>
      </w:r>
      <w:r w:rsidR="0099419F">
        <w:t>,</w:t>
      </w:r>
    </w:p>
    <w:p w:rsidR="002A1690" w:rsidRPr="00D71D68" w:rsidRDefault="002A1690" w:rsidP="000B1054"/>
    <w:p w:rsidR="00686AEB" w:rsidRPr="00AA7880" w:rsidRDefault="00686AEB" w:rsidP="00686AEB">
      <w:r>
        <w:tab/>
      </w:r>
      <w:r w:rsidR="00EC096D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EC096D">
        <w:rPr>
          <w:rStyle w:val="BillLanguage"/>
        </w:rPr>
        <w:t>by the Senate of the State of New Jersey:</w:t>
      </w:r>
    </w:p>
    <w:p w:rsidR="00686AEB" w:rsidRPr="00D71D68" w:rsidRDefault="00686AEB" w:rsidP="00686AEB"/>
    <w:p w:rsidR="00396BD5" w:rsidRDefault="00686AEB" w:rsidP="00686AEB">
      <w:r>
        <w:tab/>
      </w:r>
      <w:r w:rsidR="001B2076">
        <w:t>1.</w:t>
      </w:r>
      <w:r w:rsidR="001B2076">
        <w:tab/>
      </w:r>
      <w:r w:rsidR="007B18A8">
        <w:t>T</w:t>
      </w:r>
      <w:r w:rsidR="0099419F">
        <w:t xml:space="preserve">his House </w:t>
      </w:r>
      <w:r w:rsidR="007B18A8">
        <w:t xml:space="preserve">respectfully urges </w:t>
      </w:r>
      <w:r w:rsidR="00396BD5">
        <w:t>financial lending institution</w:t>
      </w:r>
      <w:r w:rsidR="0099419F">
        <w:t>s</w:t>
      </w:r>
      <w:r w:rsidR="00396BD5">
        <w:t xml:space="preserve"> to </w:t>
      </w:r>
      <w:r w:rsidR="0099419F">
        <w:t>provide</w:t>
      </w:r>
      <w:r w:rsidR="00396BD5">
        <w:t xml:space="preserve"> forbearance toward mortgage borrowers for the duration of the </w:t>
      </w:r>
      <w:r w:rsidR="00EA3E0D">
        <w:t>c</w:t>
      </w:r>
      <w:r w:rsidR="00396BD5">
        <w:t>oronavirus</w:t>
      </w:r>
      <w:r w:rsidR="00B50FC8">
        <w:t xml:space="preserve"> disease 2019</w:t>
      </w:r>
      <w:r w:rsidR="00396BD5">
        <w:t xml:space="preserve"> emergency.</w:t>
      </w:r>
      <w:r w:rsidR="001B2076">
        <w:t xml:space="preserve"> </w:t>
      </w:r>
      <w:r w:rsidR="001B2076">
        <w:br w:type="page"/>
      </w:r>
    </w:p>
    <w:p w:rsidR="00396BD5" w:rsidRPr="00AA7880" w:rsidRDefault="001B2076" w:rsidP="00686AEB">
      <w:r>
        <w:tab/>
        <w:t>2.</w:t>
      </w:r>
      <w:r>
        <w:tab/>
      </w:r>
      <w:r w:rsidR="00543AB3">
        <w:t xml:space="preserve">Copies of this resolution, as filed with the Secretary of State, shall be transmitted by the </w:t>
      </w:r>
      <w:r w:rsidR="00EB16EF">
        <w:t xml:space="preserve">Secretary of the Senate to </w:t>
      </w:r>
      <w:r w:rsidR="00DC5D13">
        <w:t>the Mortgage Bankers</w:t>
      </w:r>
      <w:r w:rsidR="00A149D1">
        <w:t xml:space="preserve"> Association of New Jersey</w:t>
      </w:r>
      <w:r w:rsidR="00EA3E0D">
        <w:t xml:space="preserve"> and the national Mortgage Bankers Association</w:t>
      </w:r>
      <w:r w:rsidR="00B50FC8">
        <w:t>,</w:t>
      </w:r>
      <w:r w:rsidR="00A149D1">
        <w:t xml:space="preserve"> with a request to disseminate it to their membership.</w:t>
      </w:r>
    </w:p>
    <w:p w:rsidR="00686AEB" w:rsidRDefault="00686AEB" w:rsidP="00686AEB"/>
    <w:p w:rsidR="00D44E1F" w:rsidRPr="00CE7BD8" w:rsidRDefault="00D44E1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149D1" w:rsidRDefault="00D44E1F" w:rsidP="00A149D1">
      <w:r>
        <w:tab/>
      </w:r>
      <w:r w:rsidR="00A149D1">
        <w:t>This resolution respectfully urges financial institution</w:t>
      </w:r>
      <w:r w:rsidR="00B50FC8">
        <w:t>s</w:t>
      </w:r>
      <w:r w:rsidR="00A149D1">
        <w:t xml:space="preserve"> to show forbearance toward delinquent mortgage bor</w:t>
      </w:r>
      <w:r w:rsidR="00B50FC8">
        <w:t>rowers for the duration of the c</w:t>
      </w:r>
      <w:r w:rsidR="00A149D1">
        <w:t>oronavirus</w:t>
      </w:r>
      <w:r w:rsidR="00B50FC8">
        <w:t xml:space="preserve"> disease 2019</w:t>
      </w:r>
      <w:r w:rsidR="00A149D1">
        <w:t xml:space="preserve"> emergency. This</w:t>
      </w:r>
      <w:r w:rsidR="00B50FC8">
        <w:t xml:space="preserve"> action</w:t>
      </w:r>
      <w:r w:rsidR="00A149D1">
        <w:t xml:space="preserve"> is similar to </w:t>
      </w:r>
      <w:r w:rsidR="00B50FC8">
        <w:t>that taken</w:t>
      </w:r>
      <w:r w:rsidR="00A149D1">
        <w:t xml:space="preserve"> in Italy, where a temporary suspension o</w:t>
      </w:r>
      <w:r w:rsidR="00B50FC8">
        <w:t>f</w:t>
      </w:r>
      <w:r w:rsidR="00A149D1">
        <w:t xml:space="preserve"> mortgage payments has been imposed</w:t>
      </w:r>
      <w:r w:rsidR="00B50FC8">
        <w:t>,</w:t>
      </w:r>
      <w:r w:rsidR="00A149D1">
        <w:t xml:space="preserve"> if a mortgagee can demonstrate financial impact. Forbearance toward delinquent mortgage borrowers will help borrowers and the economy at large during this public health crisis</w:t>
      </w:r>
      <w:r w:rsidR="00B50FC8">
        <w:t>.</w:t>
      </w:r>
    </w:p>
    <w:p w:rsidR="00DE26E5" w:rsidRDefault="00A149D1" w:rsidP="008C06AC">
      <w:r>
        <w:tab/>
        <w:t>The resolution shall be transmitted by the Secretary of the Senate to the Mortgage Bankers Association of New Jersey</w:t>
      </w:r>
      <w:r w:rsidR="00B50FC8">
        <w:t xml:space="preserve"> and the national Mortgage Bankers Association,</w:t>
      </w:r>
      <w:r>
        <w:t xml:space="preserve"> with a request to disseminate it to their membership.</w:t>
      </w:r>
    </w:p>
    <w:sectPr w:rsidR="00DE26E5" w:rsidSect="00DD1403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263" w:rsidRDefault="008C0263">
      <w:r>
        <w:separator/>
      </w:r>
    </w:p>
  </w:endnote>
  <w:endnote w:type="continuationSeparator" w:id="0">
    <w:p w:rsidR="008C0263" w:rsidRDefault="008C0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263" w:rsidRDefault="008C0263">
      <w:r>
        <w:separator/>
      </w:r>
    </w:p>
  </w:footnote>
  <w:footnote w:type="continuationSeparator" w:id="0">
    <w:p w:rsidR="008C0263" w:rsidRDefault="008C0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C08D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D1403" w:rsidRDefault="00DD1403" w:rsidP="00DD1403">
    <w:pPr>
      <w:pStyle w:val="bpuHeadSpon"/>
    </w:pPr>
    <w:r w:rsidRPr="00DD1403">
      <w:rPr>
        <w:rStyle w:val="bpuHeadSponChar"/>
      </w:rPr>
      <w:t>SR63</w:t>
    </w:r>
    <w:r>
      <w:t xml:space="preserve"> GOPAL</w:t>
    </w:r>
  </w:p>
  <w:p w:rsidR="00DD1403" w:rsidRDefault="00DD1403" w:rsidP="00DD14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1EB3">
      <w:rPr>
        <w:noProof/>
      </w:rPr>
      <w:t>3</w:t>
    </w:r>
    <w:r>
      <w:fldChar w:fldCharType="end"/>
    </w:r>
  </w:p>
  <w:p w:rsidR="00DD1403" w:rsidRDefault="00DD1403" w:rsidP="00DD140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D1403" w:rsidRDefault="00DD1403" w:rsidP="00DD1403">
    <w:pPr>
      <w:pStyle w:val="bpuHeadSpon"/>
    </w:pPr>
    <w:r w:rsidRPr="00DD1403">
      <w:rPr>
        <w:rStyle w:val="bpuHeadSponChar"/>
      </w:rPr>
      <w:t>SR63</w:t>
    </w:r>
    <w:r>
      <w:t xml:space="preserve"> GOPAL</w:t>
    </w:r>
  </w:p>
  <w:p w:rsidR="00DD1403" w:rsidRDefault="00DD1403" w:rsidP="00DD14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1EB3">
      <w:rPr>
        <w:noProof/>
      </w:rPr>
      <w:t>2</w:t>
    </w:r>
    <w:r>
      <w:fldChar w:fldCharType="end"/>
    </w:r>
  </w:p>
  <w:p w:rsidR="00DD1403" w:rsidRDefault="00DD1403" w:rsidP="00DD140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263"/>
    <w:rsid w:val="000051BD"/>
    <w:rsid w:val="00012674"/>
    <w:rsid w:val="000160A5"/>
    <w:rsid w:val="0002335B"/>
    <w:rsid w:val="0003549A"/>
    <w:rsid w:val="000367AE"/>
    <w:rsid w:val="00041EB3"/>
    <w:rsid w:val="00043B22"/>
    <w:rsid w:val="00054975"/>
    <w:rsid w:val="00057D20"/>
    <w:rsid w:val="0006197C"/>
    <w:rsid w:val="0006281F"/>
    <w:rsid w:val="0007780C"/>
    <w:rsid w:val="0008141C"/>
    <w:rsid w:val="00084D31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2076"/>
    <w:rsid w:val="001B4716"/>
    <w:rsid w:val="001B4EA4"/>
    <w:rsid w:val="001C6629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4631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1690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2D47"/>
    <w:rsid w:val="00354334"/>
    <w:rsid w:val="0036180C"/>
    <w:rsid w:val="00363CF5"/>
    <w:rsid w:val="00364344"/>
    <w:rsid w:val="003702CA"/>
    <w:rsid w:val="00370617"/>
    <w:rsid w:val="00382F1F"/>
    <w:rsid w:val="00391DA4"/>
    <w:rsid w:val="00396BD5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657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3AB3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7240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471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1CFB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5AA3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18A8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0263"/>
    <w:rsid w:val="008C06AC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419F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49D1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07D"/>
    <w:rsid w:val="00B35D8A"/>
    <w:rsid w:val="00B45B34"/>
    <w:rsid w:val="00B50FC8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3EB4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74AB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4E1F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5D13"/>
    <w:rsid w:val="00DD1403"/>
    <w:rsid w:val="00DE037C"/>
    <w:rsid w:val="00DE10D1"/>
    <w:rsid w:val="00DE2514"/>
    <w:rsid w:val="00DE26E5"/>
    <w:rsid w:val="00DE6851"/>
    <w:rsid w:val="00DE7306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3E0D"/>
    <w:rsid w:val="00EA7C16"/>
    <w:rsid w:val="00EB16EF"/>
    <w:rsid w:val="00EC08DB"/>
    <w:rsid w:val="00EC096D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09F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DD54D8C-5E96-444C-A438-63107A97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DE730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DC5D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C5D1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D1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545</Words>
  <Characters>3118</Characters>
  <Application>Microsoft Office Word</Application>
  <DocSecurity>0</DocSecurity>
  <Lines>90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SR63</vt:lpstr>
    </vt:vector>
  </TitlesOfParts>
  <Manager>R230</Manager>
  <Company>NJ Office of Legislative Services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SR63</dc:title>
  <dc:subject>BANKING AND FINANCE-CONSUMER FINANCE</dc:subject>
  <dc:creator>Senator  GOPAL</dc:creator>
  <cp:keywords>SR63|3|CL |311|307|260|N|0|</cp:keywords>
  <dc:description>INTRODUCED APRIL 9, 2020</dc:description>
  <cp:lastModifiedBy>Sommers, Shelly</cp:lastModifiedBy>
  <cp:revision>2</cp:revision>
  <cp:lastPrinted>2020-03-17T14:06:00Z</cp:lastPrinted>
  <dcterms:created xsi:type="dcterms:W3CDTF">2020-04-10T20:05:00Z</dcterms:created>
  <dcterms:modified xsi:type="dcterms:W3CDTF">2020-04-10T20:05:00Z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