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36C" w:rsidRDefault="007F236C" w:rsidP="007F236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66 </w:t>
      </w:r>
    </w:p>
    <w:p w:rsidR="007F236C" w:rsidRPr="009D38FF" w:rsidRDefault="007F236C" w:rsidP="007F236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448932" r:id="rId7"/>
        </w:object>
      </w:r>
    </w:p>
    <w:p w:rsidR="007F236C" w:rsidRDefault="007F236C" w:rsidP="007F236C">
      <w:pPr>
        <w:pStyle w:val="bpuState"/>
      </w:pPr>
      <w:r>
        <w:t>STATE OF NEW JERSEY</w:t>
      </w:r>
    </w:p>
    <w:p w:rsidR="007F236C" w:rsidRDefault="007F236C" w:rsidP="007F236C">
      <w:pPr>
        <w:pStyle w:val="bpuLegislature"/>
      </w:pPr>
      <w:r>
        <w:t>219th LEGISLATURE</w:t>
      </w:r>
    </w:p>
    <w:p w:rsidR="007F236C" w:rsidRDefault="007F236C" w:rsidP="007F236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448933" r:id="rId8"/>
        </w:object>
      </w:r>
      <w:r>
        <w:t xml:space="preserve">  </w:t>
      </w:r>
    </w:p>
    <w:p w:rsidR="007F236C" w:rsidRDefault="007F236C" w:rsidP="007F236C">
      <w:pPr>
        <w:pStyle w:val="bpuIntro"/>
      </w:pPr>
      <w:r>
        <w:t>INTRODUCED MAY 7, 2020</w:t>
      </w:r>
    </w:p>
    <w:p w:rsidR="007F236C" w:rsidRDefault="007F236C" w:rsidP="007F236C">
      <w:pPr>
        <w:pStyle w:val="bpuIntro"/>
      </w:pPr>
    </w:p>
    <w:p w:rsidR="007F236C" w:rsidRDefault="007F236C" w:rsidP="007F236C">
      <w:pPr>
        <w:pStyle w:val="bpuIntro"/>
        <w:sectPr w:rsidR="007F236C" w:rsidSect="007F236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F236C" w:rsidRDefault="007F236C" w:rsidP="007F236C">
      <w:pPr>
        <w:pStyle w:val="bpuIntro"/>
      </w:pPr>
    </w:p>
    <w:p w:rsidR="007F236C" w:rsidRDefault="007F236C" w:rsidP="007F236C">
      <w:pPr>
        <w:pStyle w:val="bpuSponsor"/>
      </w:pPr>
      <w:r>
        <w:t>Sponsored by:</w:t>
      </w:r>
    </w:p>
    <w:p w:rsidR="007F236C" w:rsidRDefault="007F236C" w:rsidP="007F236C">
      <w:pPr>
        <w:pStyle w:val="bpuSponsor"/>
      </w:pPr>
      <w:r>
        <w:t>Senator  ANTHONY M. BUCCO</w:t>
      </w:r>
    </w:p>
    <w:p w:rsidR="007F236C" w:rsidRDefault="007F236C" w:rsidP="007F236C">
      <w:pPr>
        <w:pStyle w:val="bpuSponsor"/>
      </w:pPr>
      <w:r>
        <w:t>District 25 (Morris and Somerset)</w:t>
      </w:r>
    </w:p>
    <w:p w:rsidR="007F236C" w:rsidRDefault="007F236C" w:rsidP="007F236C">
      <w:pPr>
        <w:pStyle w:val="bpuSponsor"/>
      </w:pPr>
      <w:r>
        <w:t>Senator  VIN GOPAL</w:t>
      </w:r>
    </w:p>
    <w:p w:rsidR="007F236C" w:rsidRDefault="007F236C" w:rsidP="007F236C">
      <w:pPr>
        <w:pStyle w:val="bpuSponsor"/>
      </w:pPr>
      <w:r>
        <w:t>District 11 (Monmouth)</w:t>
      </w:r>
    </w:p>
    <w:p w:rsidR="007F236C" w:rsidRDefault="007F236C" w:rsidP="007F236C">
      <w:pPr>
        <w:pStyle w:val="bpuSponsor"/>
      </w:pPr>
    </w:p>
    <w:p w:rsidR="007F236C" w:rsidRDefault="007F236C" w:rsidP="007F236C">
      <w:pPr>
        <w:pStyle w:val="bpuSponsor"/>
      </w:pPr>
    </w:p>
    <w:p w:rsidR="007F236C" w:rsidRDefault="007F236C" w:rsidP="007F236C">
      <w:pPr>
        <w:pStyle w:val="bpuSponsor"/>
      </w:pPr>
    </w:p>
    <w:p w:rsidR="007F236C" w:rsidRDefault="007F236C" w:rsidP="007F236C">
      <w:pPr>
        <w:pStyle w:val="bpuSponsor"/>
      </w:pPr>
    </w:p>
    <w:p w:rsidR="007F236C" w:rsidRDefault="007F236C" w:rsidP="007F236C">
      <w:pPr>
        <w:pStyle w:val="bpuSponsor"/>
      </w:pPr>
      <w:r>
        <w:t>SYNOPSIS</w:t>
      </w:r>
    </w:p>
    <w:p w:rsidR="007F236C" w:rsidRDefault="007F236C" w:rsidP="007F236C">
      <w:pPr>
        <w:pStyle w:val="bpuNormText"/>
      </w:pPr>
      <w:r>
        <w:tab/>
        <w:t xml:space="preserve">Urges federal government to provide aid to State to combat post-traumatic stress disorder due to coronavirus disease 2019. </w:t>
      </w:r>
    </w:p>
    <w:p w:rsidR="007F236C" w:rsidRDefault="007F236C" w:rsidP="007F236C">
      <w:pPr>
        <w:pStyle w:val="bpuNormText"/>
      </w:pPr>
    </w:p>
    <w:p w:rsidR="007F236C" w:rsidRDefault="007F236C" w:rsidP="007F236C">
      <w:pPr>
        <w:pStyle w:val="bpuSponsor"/>
      </w:pPr>
      <w:r>
        <w:t xml:space="preserve">CURRENT VERSION OF TEXT </w:t>
      </w:r>
    </w:p>
    <w:p w:rsidR="007F236C" w:rsidRDefault="007F236C" w:rsidP="007F236C">
      <w:pPr>
        <w:pStyle w:val="bpuNormText"/>
      </w:pPr>
      <w:r>
        <w:tab/>
        <w:t>As introduced.</w:t>
      </w:r>
    </w:p>
    <w:p w:rsidR="007F236C" w:rsidRDefault="007F236C" w:rsidP="007F236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F236C" w:rsidRDefault="007F236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F236C" w:rsidSect="007F236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34A3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EE7D61" w:rsidRPr="00EE7D61">
        <w:rPr>
          <w:rStyle w:val="HangingAnActChar"/>
        </w:rPr>
        <w:t>urging the federal government to provide aid to the State to combat post-traumatic stress disorder due to the coronavirus disease 2019.</w:t>
      </w:r>
    </w:p>
    <w:p w:rsidR="000B1054" w:rsidRDefault="000B1054" w:rsidP="000B1054"/>
    <w:p w:rsidR="00CF7DAB" w:rsidRDefault="00CF7DAB" w:rsidP="00CF7D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United States faces an unprecedented public health</w:t>
      </w:r>
      <w:r w:rsidR="00126817">
        <w:t xml:space="preserve"> crisis due to </w:t>
      </w:r>
      <w:r>
        <w:t>the coronavirus disease 2019 (COVID-19)</w:t>
      </w:r>
      <w:r w:rsidR="00126817">
        <w:t xml:space="preserve"> pandemic</w:t>
      </w:r>
      <w:r>
        <w:t xml:space="preserve">; and </w:t>
      </w:r>
    </w:p>
    <w:p w:rsidR="00126817" w:rsidRPr="00126817" w:rsidRDefault="00126817" w:rsidP="0012681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Governor has declared an extended Public Health Emergency </w:t>
      </w:r>
      <w:r w:rsidRPr="00126817">
        <w:t>and State of Emergenc</w:t>
      </w:r>
      <w:r>
        <w:t>y due to COVID-19</w:t>
      </w:r>
      <w:r w:rsidRPr="00126817">
        <w:t>; and</w:t>
      </w:r>
    </w:p>
    <w:p w:rsidR="00CF7DAB" w:rsidRDefault="00CF7DAB" w:rsidP="00CF7D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</w:t>
      </w:r>
      <w:r w:rsidR="007E407F">
        <w:t>ew Jersey has over 12</w:t>
      </w:r>
      <w:r>
        <w:t>0,000 confirmed COVID</w:t>
      </w:r>
      <w:r w:rsidR="007E407F">
        <w:t>-19 cases and nearly 8</w:t>
      </w:r>
      <w:r>
        <w:t>,000 deaths attributable to the disease; and</w:t>
      </w:r>
    </w:p>
    <w:p w:rsidR="00CF7DAB" w:rsidRDefault="00CF7DAB" w:rsidP="0012681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Victims of COVID-19</w:t>
      </w:r>
      <w:r w:rsidR="00126817">
        <w:t xml:space="preserve"> and their families as well as those on the frontlines</w:t>
      </w:r>
      <w:r>
        <w:t xml:space="preserve"> of the war against COVID-19 are</w:t>
      </w:r>
      <w:r w:rsidR="00126817">
        <w:t xml:space="preserve"> experiencing and</w:t>
      </w:r>
      <w:r>
        <w:t xml:space="preserve"> witnessing death, sickness, and tragedy on</w:t>
      </w:r>
      <w:r w:rsidR="00126817">
        <w:t xml:space="preserve"> a daily basis; and</w:t>
      </w:r>
      <w:r>
        <w:t xml:space="preserve"> </w:t>
      </w:r>
    </w:p>
    <w:p w:rsidR="00126817" w:rsidRPr="00126817" w:rsidRDefault="00126817" w:rsidP="0012681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27314C">
        <w:t>Post-traumatic stress can occur aft</w:t>
      </w:r>
      <w:r>
        <w:t>er a person experience</w:t>
      </w:r>
      <w:r w:rsidR="007E407F">
        <w:t>s</w:t>
      </w:r>
      <w:r>
        <w:t xml:space="preserve"> daily exposure to death, sickness, and tragedy; and</w:t>
      </w:r>
    </w:p>
    <w:p w:rsidR="00EE7D61" w:rsidRPr="0027314C" w:rsidRDefault="00EE7D61" w:rsidP="00EE7D61">
      <w:pPr>
        <w:pStyle w:val="IndentHang"/>
      </w:pPr>
      <w:r w:rsidRPr="0027314C">
        <w:rPr>
          <w:b/>
          <w:bCs/>
          <w:smallCaps/>
        </w:rPr>
        <w:t>Whereas,</w:t>
      </w:r>
      <w:r w:rsidRPr="0027314C">
        <w:t xml:space="preserve"> Post-traumatic stress</w:t>
      </w:r>
      <w:r w:rsidR="00F62296">
        <w:t xml:space="preserve"> disorder</w:t>
      </w:r>
      <w:r w:rsidRPr="0027314C">
        <w:t xml:space="preserve"> is associated with chemical changes in the body’s hormonal system and autonomic nervous system, and is characterized by symptoms including flashbacks, nightmares, insomnia, avoidance, hypervigilance, anxiety, and depression; and </w:t>
      </w:r>
    </w:p>
    <w:p w:rsidR="00EE7D61" w:rsidRPr="0027314C" w:rsidRDefault="00EE7D61" w:rsidP="00EE7D61">
      <w:pPr>
        <w:pStyle w:val="IndentHang"/>
      </w:pPr>
      <w:r w:rsidRPr="0027314C">
        <w:rPr>
          <w:b/>
          <w:bCs/>
          <w:smallCaps/>
        </w:rPr>
        <w:t>Whereas,</w:t>
      </w:r>
      <w:r w:rsidRPr="0027314C">
        <w:t xml:space="preserve"> </w:t>
      </w:r>
      <w:r w:rsidR="00F62296" w:rsidRPr="00F62296">
        <w:t>While the federal government and State have devoted a great deal of resources in the war against COVID-19, additional resources are necessary to</w:t>
      </w:r>
      <w:r w:rsidR="00F62296">
        <w:t xml:space="preserve"> combat post-traumatic stress disorder</w:t>
      </w:r>
      <w:r w:rsidRPr="0027314C">
        <w:t xml:space="preserve">; and </w:t>
      </w:r>
    </w:p>
    <w:p w:rsidR="00EE7D61" w:rsidRPr="0027314C" w:rsidRDefault="00EE7D61" w:rsidP="007E407F">
      <w:pPr>
        <w:pStyle w:val="IndentHang"/>
      </w:pPr>
      <w:r w:rsidRPr="0027314C">
        <w:rPr>
          <w:b/>
          <w:bCs/>
          <w:smallCaps/>
        </w:rPr>
        <w:t>Whereas,</w:t>
      </w:r>
      <w:r w:rsidR="00EA7B3D">
        <w:t xml:space="preserve"> Those who suffer</w:t>
      </w:r>
      <w:r w:rsidRPr="0027314C">
        <w:t xml:space="preserve"> from post-traumatic stress</w:t>
      </w:r>
      <w:r w:rsidR="00EA7B3D">
        <w:t xml:space="preserve"> deserve the care they need to help them overcome the disorder</w:t>
      </w:r>
      <w:r w:rsidRPr="0027314C">
        <w:t>; now, therefore,</w:t>
      </w:r>
    </w:p>
    <w:p w:rsidR="00EE7D61" w:rsidRPr="00D71D68" w:rsidRDefault="00EE7D61" w:rsidP="000B1054"/>
    <w:p w:rsidR="00686AEB" w:rsidRPr="00AA7880" w:rsidRDefault="00686AEB" w:rsidP="00686AEB">
      <w:r>
        <w:tab/>
      </w:r>
      <w:r w:rsidR="00334A3C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334A3C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EE7D61" w:rsidRDefault="00686AEB" w:rsidP="00EE7D61">
      <w:r>
        <w:tab/>
      </w:r>
      <w:r w:rsidR="0018337B">
        <w:t>1.</w:t>
      </w:r>
      <w:r w:rsidR="0018337B">
        <w:tab/>
      </w:r>
      <w:r w:rsidR="00EE7D61">
        <w:t>This House respectfully urg</w:t>
      </w:r>
      <w:r w:rsidR="00CF7DAB">
        <w:t>es the President of the United</w:t>
      </w:r>
      <w:r w:rsidR="00EE7D61">
        <w:t xml:space="preserve"> States and the United States Congre</w:t>
      </w:r>
      <w:r w:rsidR="00CF7DAB">
        <w:t xml:space="preserve">ss to provide funding to the State to </w:t>
      </w:r>
      <w:r w:rsidR="00CF7DAB" w:rsidRPr="00EE7D61">
        <w:t>combat post-traumatic stress disorder due to</w:t>
      </w:r>
      <w:r w:rsidR="00CF7DAB">
        <w:t xml:space="preserve"> the</w:t>
      </w:r>
      <w:r w:rsidR="00CF7DAB" w:rsidRPr="00EE7D61">
        <w:t xml:space="preserve"> coronavirus disease 2019</w:t>
      </w:r>
      <w:r w:rsidR="00CF7DAB">
        <w:t xml:space="preserve">. </w:t>
      </w:r>
    </w:p>
    <w:p w:rsidR="00EE7D61" w:rsidRDefault="00EE7D61" w:rsidP="00EE7D61"/>
    <w:p w:rsidR="00686AEB" w:rsidRPr="00AA7880" w:rsidRDefault="00CF7DAB" w:rsidP="00EE7D61">
      <w:r>
        <w:tab/>
      </w:r>
      <w:r w:rsidR="0018337B">
        <w:t>2.</w:t>
      </w:r>
      <w:r w:rsidR="0018337B">
        <w:tab/>
      </w:r>
      <w:r w:rsidR="00EE7D61">
        <w:t>Copies of this resolution, as file</w:t>
      </w:r>
      <w:r>
        <w:t>d with the Secretary of State,</w:t>
      </w:r>
      <w:r w:rsidR="00EE7D61">
        <w:t xml:space="preserve"> shall be transmitted by the Secretary </w:t>
      </w:r>
      <w:r>
        <w:t>of the Senate to the President</w:t>
      </w:r>
      <w:r w:rsidR="00EE7D61">
        <w:t xml:space="preserve"> and Vice President of the United Sta</w:t>
      </w:r>
      <w:r>
        <w:t>tes, the Majority and Minority</w:t>
      </w:r>
      <w:r w:rsidR="00EE7D61">
        <w:t xml:space="preserve"> Leader of the United States Senate, the Speake</w:t>
      </w:r>
      <w:r>
        <w:t xml:space="preserve">r and Minority Leader </w:t>
      </w:r>
      <w:r w:rsidR="00EE7D61">
        <w:t>of the United States House of Represe</w:t>
      </w:r>
      <w:r>
        <w:t>ntatives, and to every member</w:t>
      </w:r>
      <w:r w:rsidR="00EE7D61">
        <w:t xml:space="preserve"> of the Congress elected from this State.</w:t>
      </w:r>
    </w:p>
    <w:p w:rsidR="00686AEB" w:rsidRDefault="00686AEB" w:rsidP="00686AEB"/>
    <w:p w:rsidR="00CF7DAB" w:rsidRPr="00CE7BD8" w:rsidRDefault="00CF7DA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E7D61" w:rsidRDefault="00EE7D61" w:rsidP="00686AEB">
      <w:r>
        <w:tab/>
        <w:t>This bill u</w:t>
      </w:r>
      <w:r w:rsidRPr="00EE7D61">
        <w:t>rges</w:t>
      </w:r>
      <w:r>
        <w:t xml:space="preserve"> the</w:t>
      </w:r>
      <w:r w:rsidRPr="00EE7D61">
        <w:t xml:space="preserve"> federal government to provide aid to</w:t>
      </w:r>
      <w:r>
        <w:t xml:space="preserve"> the</w:t>
      </w:r>
      <w:r w:rsidRPr="00EE7D61">
        <w:t xml:space="preserve"> State to combat post-traumatic stress disorder due to</w:t>
      </w:r>
      <w:r>
        <w:t xml:space="preserve"> the</w:t>
      </w:r>
      <w:r w:rsidRPr="00EE7D61">
        <w:t xml:space="preserve"> coronavirus disease 2019</w:t>
      </w:r>
      <w:r>
        <w:t xml:space="preserve"> (COVID-19)</w:t>
      </w:r>
      <w:r w:rsidRPr="00EE7D61">
        <w:t>.</w:t>
      </w:r>
    </w:p>
    <w:p w:rsidR="00EA7B3D" w:rsidRDefault="00EA7B3D" w:rsidP="00EA7B3D">
      <w:r>
        <w:tab/>
        <w:t xml:space="preserve">The United States faces an unprecedented public health crisis due to COVID-19.  The Governor has declared an extended Public Health Emergency and State of Emergency due to COVID-19.  New Jersey has over 120,000 confirmed COVID-19 cases and nearly 8,000 deaths attributable to the disease.  </w:t>
      </w:r>
    </w:p>
    <w:p w:rsidR="00EA7B3D" w:rsidRDefault="00EA7B3D" w:rsidP="00EA7B3D">
      <w:r>
        <w:tab/>
        <w:t>Victims of COVID-19 and their families as well as those on the frontlines of the war against COVID-19 are experiencing and witnessing death, sickness, and tragedy on a daily basis.  Post-traumatic stress can occur after a person experiences daily exposure to death, sickness, and tragedy.  Post-traumatic stress</w:t>
      </w:r>
      <w:r w:rsidR="00F62296">
        <w:t xml:space="preserve"> disorder</w:t>
      </w:r>
      <w:r>
        <w:t xml:space="preserve"> is associated with chemical changes in the body’s hormonal system and autonomic nervous system, and is characterized by symptoms including flashbacks, nightmares, insomnia, avoidance, hypervigilance, anxiety, and depression.</w:t>
      </w:r>
    </w:p>
    <w:p w:rsidR="00EA7B3D" w:rsidRDefault="00F62296" w:rsidP="00EA7B3D">
      <w:r>
        <w:tab/>
      </w:r>
      <w:r w:rsidR="00EA7B3D">
        <w:t>While the federal government and State have</w:t>
      </w:r>
      <w:r>
        <w:t xml:space="preserve"> devoted a great deal of resources in</w:t>
      </w:r>
      <w:r w:rsidR="00EA7B3D">
        <w:t xml:space="preserve"> the war against COVID-19, additional resources are necessary t</w:t>
      </w:r>
      <w:r>
        <w:t xml:space="preserve">o combat </w:t>
      </w:r>
      <w:r w:rsidR="00EA7B3D">
        <w:t>post-</w:t>
      </w:r>
      <w:r>
        <w:t xml:space="preserve">traumatic stress disorder.  </w:t>
      </w:r>
      <w:r w:rsidR="00EA7B3D">
        <w:t>Those who suffer from post-traumatic stress deserve the care they need to help them overco</w:t>
      </w:r>
      <w:r>
        <w:t>me the disorder.</w:t>
      </w:r>
    </w:p>
    <w:sectPr w:rsidR="00EA7B3D" w:rsidSect="007F236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762" w:rsidRDefault="00E16762">
      <w:r>
        <w:separator/>
      </w:r>
    </w:p>
  </w:endnote>
  <w:endnote w:type="continuationSeparator" w:id="0">
    <w:p w:rsidR="00E16762" w:rsidRDefault="00E16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A3C" w:rsidRDefault="00334A3C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762" w:rsidRDefault="00E16762">
      <w:r>
        <w:separator/>
      </w:r>
    </w:p>
  </w:footnote>
  <w:footnote w:type="continuationSeparator" w:id="0">
    <w:p w:rsidR="00E16762" w:rsidRDefault="00E16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B28A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F236C" w:rsidRDefault="007F236C" w:rsidP="007F236C">
    <w:pPr>
      <w:pStyle w:val="bpuHeadSpon"/>
    </w:pPr>
    <w:r w:rsidRPr="007F236C">
      <w:rPr>
        <w:rStyle w:val="bpuHeadSponChar"/>
      </w:rPr>
      <w:t>SR66</w:t>
    </w:r>
    <w:r>
      <w:t xml:space="preserve"> A.M.BUCCO, GOPAL</w:t>
    </w:r>
  </w:p>
  <w:p w:rsidR="007F236C" w:rsidRDefault="007F236C" w:rsidP="007F236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28A6">
      <w:rPr>
        <w:noProof/>
      </w:rPr>
      <w:t>3</w:t>
    </w:r>
    <w:r>
      <w:fldChar w:fldCharType="end"/>
    </w:r>
  </w:p>
  <w:p w:rsidR="007F236C" w:rsidRDefault="007F236C" w:rsidP="007F236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F236C" w:rsidRDefault="007F236C" w:rsidP="007F236C">
    <w:pPr>
      <w:pStyle w:val="bpuHeadSpon"/>
    </w:pPr>
    <w:r w:rsidRPr="007F236C">
      <w:rPr>
        <w:rStyle w:val="bpuHeadSponChar"/>
      </w:rPr>
      <w:t>SR66</w:t>
    </w:r>
    <w:r>
      <w:t xml:space="preserve"> A.M.BUCCO, GOPAL</w:t>
    </w:r>
  </w:p>
  <w:p w:rsidR="007F236C" w:rsidRDefault="007F236C" w:rsidP="007F236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28A6">
      <w:rPr>
        <w:noProof/>
      </w:rPr>
      <w:t>2</w:t>
    </w:r>
    <w:r>
      <w:fldChar w:fldCharType="end"/>
    </w:r>
  </w:p>
  <w:p w:rsidR="007F236C" w:rsidRDefault="007F236C" w:rsidP="007F236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762"/>
    <w:rsid w:val="000051BD"/>
    <w:rsid w:val="000064C7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3670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DC1"/>
    <w:rsid w:val="000F7466"/>
    <w:rsid w:val="00126817"/>
    <w:rsid w:val="0013000E"/>
    <w:rsid w:val="00133F81"/>
    <w:rsid w:val="00135943"/>
    <w:rsid w:val="00137D3D"/>
    <w:rsid w:val="001645FB"/>
    <w:rsid w:val="00173D2B"/>
    <w:rsid w:val="00181676"/>
    <w:rsid w:val="0018337B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FC8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D66"/>
    <w:rsid w:val="002E09CE"/>
    <w:rsid w:val="002E69D1"/>
    <w:rsid w:val="002F3BA6"/>
    <w:rsid w:val="00315320"/>
    <w:rsid w:val="00325776"/>
    <w:rsid w:val="00325E27"/>
    <w:rsid w:val="00330395"/>
    <w:rsid w:val="00333704"/>
    <w:rsid w:val="00334A3C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1A32"/>
    <w:rsid w:val="00363CF5"/>
    <w:rsid w:val="00364344"/>
    <w:rsid w:val="003702CA"/>
    <w:rsid w:val="00370617"/>
    <w:rsid w:val="00382F1F"/>
    <w:rsid w:val="00391DA4"/>
    <w:rsid w:val="003A3C64"/>
    <w:rsid w:val="003A3F83"/>
    <w:rsid w:val="003B74C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6D3F"/>
    <w:rsid w:val="004F21BD"/>
    <w:rsid w:val="004F4F1D"/>
    <w:rsid w:val="004F74DD"/>
    <w:rsid w:val="00501317"/>
    <w:rsid w:val="00504082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327"/>
    <w:rsid w:val="00706C71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407F"/>
    <w:rsid w:val="007F236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28A6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DAB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6762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B3D"/>
    <w:rsid w:val="00EA7C16"/>
    <w:rsid w:val="00EC5281"/>
    <w:rsid w:val="00EC791D"/>
    <w:rsid w:val="00EC7CA6"/>
    <w:rsid w:val="00ED3C5D"/>
    <w:rsid w:val="00ED4553"/>
    <w:rsid w:val="00EE7D61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2296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3D56329-CD7A-4ACB-B3F2-417CE6C4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EE7D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7F2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564</Words>
  <Characters>3175</Characters>
  <Application>Microsoft Office Word</Application>
  <DocSecurity>0</DocSecurity>
  <Lines>93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SR66</vt:lpstr>
    </vt:vector>
  </TitlesOfParts>
  <Manager>R225</Manager>
  <Company>NJ Office of Legislative Services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SR66</dc:title>
  <dc:subject>Health</dc:subject>
  <dc:creator>Senator  BUCCO, Senator  GOPAL</dc:creator>
  <cp:keywords>SR66|3|HS |263|219|219|N|0|</cp:keywords>
  <dc:description>INTRODUCED MAY 7, 2020</dc:description>
  <cp:lastModifiedBy>Franks, Denise</cp:lastModifiedBy>
  <cp:revision>2</cp:revision>
  <cp:lastPrinted>2005-10-12T19:02:00Z</cp:lastPrinted>
  <dcterms:created xsi:type="dcterms:W3CDTF">2020-05-08T17:15:00Z</dcterms:created>
  <dcterms:modified xsi:type="dcterms:W3CDTF">2020-05-08T17:15:00Z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