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B5F" w:rsidRDefault="00347B5F" w:rsidP="00347B5F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92335A" w:rsidRDefault="0092335A" w:rsidP="0092335A">
      <w:pPr>
        <w:pStyle w:val="bpuBill"/>
      </w:pPr>
      <w:r>
        <w:t xml:space="preserve">SENATE RESOLUTION No. 96 </w:t>
      </w:r>
    </w:p>
    <w:p w:rsidR="0092335A" w:rsidRPr="009D38FF" w:rsidRDefault="0092335A" w:rsidP="0092335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8530117" r:id="rId7"/>
        </w:object>
      </w:r>
    </w:p>
    <w:p w:rsidR="0092335A" w:rsidRDefault="0092335A" w:rsidP="0092335A">
      <w:pPr>
        <w:pStyle w:val="bpuState"/>
      </w:pPr>
      <w:r>
        <w:t>STATE OF NEW JERSEY</w:t>
      </w:r>
    </w:p>
    <w:p w:rsidR="0092335A" w:rsidRDefault="0092335A" w:rsidP="0092335A">
      <w:pPr>
        <w:pStyle w:val="bpuLegislature"/>
      </w:pPr>
      <w:r>
        <w:t>219th LEGISLATURE</w:t>
      </w:r>
    </w:p>
    <w:p w:rsidR="0092335A" w:rsidRDefault="0092335A" w:rsidP="0092335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8530118" r:id="rId8"/>
        </w:object>
      </w:r>
      <w:r>
        <w:t xml:space="preserve">  </w:t>
      </w:r>
    </w:p>
    <w:p w:rsidR="0092335A" w:rsidRDefault="0092335A" w:rsidP="0092335A">
      <w:pPr>
        <w:pStyle w:val="bpuIntro"/>
      </w:pPr>
      <w:r>
        <w:t>INTRODUCED OCTOBER 29, 2020</w:t>
      </w:r>
    </w:p>
    <w:p w:rsidR="0092335A" w:rsidRDefault="0092335A" w:rsidP="0092335A">
      <w:pPr>
        <w:pStyle w:val="bpuIntro"/>
      </w:pPr>
    </w:p>
    <w:p w:rsidR="0092335A" w:rsidRDefault="0092335A" w:rsidP="0092335A">
      <w:pPr>
        <w:pStyle w:val="bpuIntro"/>
        <w:sectPr w:rsidR="0092335A" w:rsidSect="000B61F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2335A" w:rsidRDefault="0092335A" w:rsidP="0092335A">
      <w:pPr>
        <w:pStyle w:val="bpuIntro"/>
      </w:pPr>
    </w:p>
    <w:p w:rsidR="0092335A" w:rsidRDefault="0092335A" w:rsidP="0092335A">
      <w:pPr>
        <w:pStyle w:val="bpuSponsor"/>
      </w:pPr>
      <w:r>
        <w:t>Sponsored by:</w:t>
      </w:r>
    </w:p>
    <w:p w:rsidR="0092335A" w:rsidRDefault="0092335A" w:rsidP="0092335A">
      <w:pPr>
        <w:pStyle w:val="bpuSponsor"/>
      </w:pPr>
      <w:r>
        <w:t>Senator  JOSEPH P. CRYAN</w:t>
      </w:r>
    </w:p>
    <w:p w:rsidR="0092335A" w:rsidRDefault="0092335A" w:rsidP="0092335A">
      <w:pPr>
        <w:pStyle w:val="bpuSponsor"/>
      </w:pPr>
      <w:r>
        <w:t>District 20 (Union)</w:t>
      </w:r>
    </w:p>
    <w:p w:rsidR="0092335A" w:rsidRDefault="008C24D3" w:rsidP="008C24D3">
      <w:pPr>
        <w:pStyle w:val="bpuSponsor"/>
      </w:pPr>
      <w:r>
        <w:t>Senator  TROY SINGLETON</w:t>
      </w:r>
    </w:p>
    <w:p w:rsidR="008C24D3" w:rsidRDefault="008C24D3" w:rsidP="008C24D3">
      <w:pPr>
        <w:pStyle w:val="bpuSponsor"/>
      </w:pPr>
      <w:r>
        <w:t>District 7 (Burlington)</w:t>
      </w:r>
    </w:p>
    <w:p w:rsidR="008C24D3" w:rsidRPr="008C24D3" w:rsidRDefault="008C24D3" w:rsidP="008C24D3">
      <w:pPr>
        <w:pStyle w:val="bpuSponsor"/>
      </w:pPr>
    </w:p>
    <w:p w:rsidR="0092335A" w:rsidRDefault="000B61FA" w:rsidP="000B61FA">
      <w:pPr>
        <w:pStyle w:val="bpuSponsor"/>
      </w:pPr>
      <w:r>
        <w:t>Co-Sponsored by:</w:t>
      </w:r>
    </w:p>
    <w:p w:rsidR="000B61FA" w:rsidRDefault="000B61FA" w:rsidP="000B61FA">
      <w:pPr>
        <w:pStyle w:val="bpuSponsor"/>
      </w:pPr>
      <w:r w:rsidRPr="000B61FA">
        <w:t>Senators Diegnan and Ruiz</w:t>
      </w:r>
    </w:p>
    <w:p w:rsidR="000B61FA" w:rsidRDefault="000B61FA" w:rsidP="000B61FA"/>
    <w:p w:rsidR="000B61FA" w:rsidRPr="000B61FA" w:rsidRDefault="000B61FA" w:rsidP="000B61FA"/>
    <w:p w:rsidR="0092335A" w:rsidRDefault="0092335A" w:rsidP="0092335A">
      <w:pPr>
        <w:pStyle w:val="bpuSponsor"/>
      </w:pPr>
    </w:p>
    <w:p w:rsidR="0092335A" w:rsidRDefault="0092335A" w:rsidP="0092335A">
      <w:pPr>
        <w:pStyle w:val="bpuSponsor"/>
      </w:pPr>
    </w:p>
    <w:p w:rsidR="0092335A" w:rsidRDefault="0092335A" w:rsidP="0092335A">
      <w:pPr>
        <w:pStyle w:val="bpuSponsor"/>
      </w:pPr>
      <w:r>
        <w:t>SYNOPSIS</w:t>
      </w:r>
    </w:p>
    <w:p w:rsidR="0092335A" w:rsidRDefault="0092335A" w:rsidP="0092335A">
      <w:pPr>
        <w:pStyle w:val="bpuNormText"/>
      </w:pPr>
      <w:r>
        <w:tab/>
        <w:t xml:space="preserve">Honors life of Tuskegee Airman James A. Cotten. </w:t>
      </w:r>
    </w:p>
    <w:p w:rsidR="0092335A" w:rsidRDefault="0092335A" w:rsidP="0092335A">
      <w:pPr>
        <w:pStyle w:val="bpuNormText"/>
      </w:pPr>
    </w:p>
    <w:p w:rsidR="0092335A" w:rsidRDefault="0092335A" w:rsidP="0092335A">
      <w:pPr>
        <w:pStyle w:val="bpuSponsor"/>
      </w:pPr>
      <w:r>
        <w:t xml:space="preserve">CURRENT VERSION OF TEXT </w:t>
      </w:r>
    </w:p>
    <w:p w:rsidR="0092335A" w:rsidRDefault="00347B5F" w:rsidP="0092335A">
      <w:pPr>
        <w:pStyle w:val="bpuNormText"/>
      </w:pPr>
      <w:r>
        <w:tab/>
        <w:t>As reported by the Senate Military and Veterans' Affairs Committee on February 11, 2021, with amendments.</w:t>
      </w:r>
    </w:p>
    <w:p w:rsidR="0092335A" w:rsidRDefault="0092335A" w:rsidP="0092335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335A" w:rsidRDefault="0092335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335A" w:rsidSect="0092335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Default="00FB2AF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380C66" w:rsidRPr="00380C66">
        <w:rPr>
          <w:rStyle w:val="HangingAnActChar"/>
        </w:rPr>
        <w:t>honoring the life of Tuskegee Airman James A. Cotten.</w:t>
      </w:r>
    </w:p>
    <w:p w:rsidR="00380C66" w:rsidRDefault="00380C66" w:rsidP="00380C66"/>
    <w:p w:rsidR="00380C66" w:rsidRDefault="00380C66" w:rsidP="00380C6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A41139">
        <w:t xml:space="preserve">Chief Master Sergeant </w:t>
      </w:r>
      <w:r w:rsidR="00210C2A">
        <w:t>James A. C</w:t>
      </w:r>
      <w:r w:rsidR="00F3075C">
        <w:t>otte</w:t>
      </w:r>
      <w:r w:rsidR="00210C2A">
        <w:t>n was a member of the famed Tuskegee Airmen during World War II and</w:t>
      </w:r>
      <w:r w:rsidR="00F3075C">
        <w:t xml:space="preserve"> longtime resident of Willingboro</w:t>
      </w:r>
      <w:r w:rsidR="002D3D9A">
        <w:t>, New Jersey</w:t>
      </w:r>
      <w:r w:rsidR="00210C2A">
        <w:t>; and</w:t>
      </w:r>
    </w:p>
    <w:p w:rsidR="00872E28" w:rsidRDefault="00872E28" w:rsidP="00872E2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54714">
        <w:t>Prior to the United State</w:t>
      </w:r>
      <w:r w:rsidR="0008458F">
        <w:t>s’ entry into World War II,</w:t>
      </w:r>
      <w:r w:rsidR="00254714">
        <w:t xml:space="preserve"> </w:t>
      </w:r>
      <w:r w:rsidR="0008458F">
        <w:t>Black people</w:t>
      </w:r>
      <w:r w:rsidR="00CF6B5E">
        <w:t xml:space="preserve"> were denied the opportunity to assist in</w:t>
      </w:r>
      <w:r w:rsidR="00F86537">
        <w:t xml:space="preserve"> military</w:t>
      </w:r>
      <w:r w:rsidR="00CF6B5E">
        <w:t xml:space="preserve"> ai</w:t>
      </w:r>
      <w:r w:rsidR="005B4691">
        <w:t>r operations out of the</w:t>
      </w:r>
      <w:r w:rsidR="00122A99">
        <w:t xml:space="preserve"> belief they</w:t>
      </w:r>
      <w:r w:rsidR="00F86537">
        <w:t xml:space="preserve"> were not</w:t>
      </w:r>
      <w:r w:rsidR="005B4691">
        <w:t xml:space="preserve"> sophisticated enough to work with</w:t>
      </w:r>
      <w:r w:rsidR="00F86537">
        <w:t xml:space="preserve"> complex aircraft</w:t>
      </w:r>
      <w:r w:rsidR="00CF6B5E">
        <w:t>; and</w:t>
      </w:r>
    </w:p>
    <w:p w:rsidR="00CF6B5E" w:rsidRDefault="00CF6B5E" w:rsidP="00CF6B5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 1940, </w:t>
      </w:r>
      <w:r w:rsidR="005B4691">
        <w:t xml:space="preserve">after lobbying by </w:t>
      </w:r>
      <w:r w:rsidR="00416675">
        <w:t xml:space="preserve">various </w:t>
      </w:r>
      <w:r w:rsidR="005B4691">
        <w:t>civil rights groups, President Franklin D. Roosevelt announced that the Army Air Corps would begin training Black pilots at</w:t>
      </w:r>
      <w:r w:rsidR="00122A99">
        <w:t xml:space="preserve"> the</w:t>
      </w:r>
      <w:r w:rsidR="005B4691">
        <w:t xml:space="preserve"> Tus</w:t>
      </w:r>
      <w:r w:rsidR="00122A99">
        <w:t>kegee Army Airfield in</w:t>
      </w:r>
      <w:r w:rsidR="005B4691">
        <w:t xml:space="preserve"> </w:t>
      </w:r>
      <w:r w:rsidR="00574ACA">
        <w:t xml:space="preserve">Tuskegee, </w:t>
      </w:r>
      <w:r w:rsidR="005B4691">
        <w:t>Alabama; and</w:t>
      </w:r>
    </w:p>
    <w:p w:rsidR="005B4691" w:rsidRDefault="005B4691" w:rsidP="005B469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22A99">
        <w:t>Many of the trainees were college graduates who</w:t>
      </w:r>
      <w:r w:rsidR="003B5523">
        <w:t xml:space="preserve"> went on to serve as</w:t>
      </w:r>
      <w:r>
        <w:t xml:space="preserve"> pilots, navigators, bombardiers, instructors, mech</w:t>
      </w:r>
      <w:r w:rsidR="00416675">
        <w:t>anics, control tower operators, and support staff; and</w:t>
      </w:r>
    </w:p>
    <w:p w:rsid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“Tuskegee Airmen” as they were called, flew over 15,000 missions during World War II destroying o</w:t>
      </w:r>
      <w:r w:rsidR="008035B6">
        <w:t>ver 250 German planes, 1,000</w:t>
      </w:r>
      <w:r>
        <w:t xml:space="preserve"> transportation vehicles</w:t>
      </w:r>
      <w:r w:rsidR="008035B6">
        <w:t>,</w:t>
      </w:r>
      <w:r w:rsidR="007E2F4B">
        <w:t xml:space="preserve"> and earning more than 150 Distinguished Flying Crosses</w:t>
      </w:r>
      <w:r>
        <w:t>; and</w:t>
      </w:r>
    </w:p>
    <w:p w:rsidR="00416675" w:rsidRPr="00416675" w:rsidRDefault="00416675" w:rsidP="0041667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48E2">
        <w:t xml:space="preserve">As a result of their brave service, the Tuskegee Airmen helped pave the way for the issuance of Executive Order 9881 by President Harry S. Truman </w:t>
      </w:r>
      <w:r w:rsidR="00695F80">
        <w:t>which ordered</w:t>
      </w:r>
      <w:r w:rsidR="007E5879">
        <w:t xml:space="preserve"> the</w:t>
      </w:r>
      <w:r w:rsidR="005048E2">
        <w:t xml:space="preserve"> desegregation of the Armed Forces in 1948; and</w:t>
      </w:r>
    </w:p>
    <w:p w:rsidR="00210C2A" w:rsidRDefault="00210C2A" w:rsidP="00210C2A">
      <w:pPr>
        <w:pStyle w:val="IndentHang"/>
      </w:pPr>
      <w:r w:rsidRPr="00391B81">
        <w:rPr>
          <w:b/>
          <w:bCs/>
          <w:smallCaps/>
        </w:rPr>
        <w:t>Whereas,</w:t>
      </w:r>
      <w:r w:rsidR="00F3075C">
        <w:t xml:space="preserve"> </w:t>
      </w:r>
      <w:r w:rsidR="005048E2">
        <w:t xml:space="preserve">Chief Master Sergeant James A. </w:t>
      </w:r>
      <w:r w:rsidR="00F3075C">
        <w:t xml:space="preserve">Cotten was drafted into the U.S. Army </w:t>
      </w:r>
      <w:r w:rsidR="009C5497">
        <w:t>in 1945 and</w:t>
      </w:r>
      <w:r w:rsidR="008976CA">
        <w:t xml:space="preserve"> later</w:t>
      </w:r>
      <w:r w:rsidR="009C5497">
        <w:t xml:space="preserve"> assigned</w:t>
      </w:r>
      <w:r w:rsidR="00F968A6">
        <w:t xml:space="preserve"> to the Army Air Corps, 332nd Fighter Interceptor Squadron</w:t>
      </w:r>
      <w:r w:rsidR="002D3D9A">
        <w:t xml:space="preserve"> working as an air operations specialist</w:t>
      </w:r>
      <w:r w:rsidR="005C5AC6">
        <w:t xml:space="preserve"> </w:t>
      </w:r>
      <w:r w:rsidR="00817BCD">
        <w:t>with</w:t>
      </w:r>
      <w:r w:rsidR="005C5AC6">
        <w:t xml:space="preserve"> the</w:t>
      </w:r>
      <w:r w:rsidR="001D0961">
        <w:t xml:space="preserve"> elite</w:t>
      </w:r>
      <w:r w:rsidR="00F52D1C">
        <w:t xml:space="preserve"> all-Black fighter group</w:t>
      </w:r>
      <w:r w:rsidR="002D3D9A">
        <w:t>; and</w:t>
      </w:r>
    </w:p>
    <w:p w:rsidR="00D54B99" w:rsidRPr="00D54B99" w:rsidRDefault="002D3D9A" w:rsidP="00D54B99">
      <w:pPr>
        <w:pStyle w:val="IndentHang"/>
      </w:pPr>
      <w:r w:rsidRPr="00391B81">
        <w:rPr>
          <w:b/>
          <w:bCs/>
          <w:smallCaps/>
        </w:rPr>
        <w:t>Whereas,</w:t>
      </w:r>
      <w:r w:rsidR="005B3999">
        <w:t xml:space="preserve"> Cotten became</w:t>
      </w:r>
      <w:r w:rsidR="002A6308">
        <w:t xml:space="preserve"> the first African-</w:t>
      </w:r>
      <w:r>
        <w:t>American to be assigned to</w:t>
      </w:r>
      <w:r w:rsidR="00D94640">
        <w:t xml:space="preserve"> the 334th Fighter Interceptor Squadron</w:t>
      </w:r>
      <w:r w:rsidR="00A41139">
        <w:t>,</w:t>
      </w:r>
      <w:r w:rsidR="00D94640">
        <w:t xml:space="preserve"> 4th Fighter Group at</w:t>
      </w:r>
      <w:r>
        <w:t xml:space="preserve"> Langley Air Force Base</w:t>
      </w:r>
      <w:r w:rsidR="005C5AC6">
        <w:t xml:space="preserve"> in </w:t>
      </w:r>
      <w:r w:rsidR="00574ACA">
        <w:t xml:space="preserve">Hampton, </w:t>
      </w:r>
      <w:r w:rsidR="005C5AC6">
        <w:t>Virginia</w:t>
      </w:r>
      <w:r>
        <w:t xml:space="preserve"> after the military was desegregated;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="0069235F">
        <w:t xml:space="preserve"> </w:t>
      </w:r>
      <w:r w:rsidR="00A41139">
        <w:t>He</w:t>
      </w:r>
      <w:r w:rsidR="0069235F">
        <w:t xml:space="preserve"> was subsequently assigned to</w:t>
      </w:r>
      <w:r>
        <w:t xml:space="preserve"> other military installations </w:t>
      </w:r>
      <w:r w:rsidR="0069235F">
        <w:t xml:space="preserve">in Hawaii, New Hampshire, and Newfoundland before retiring </w:t>
      </w:r>
      <w:r>
        <w:t>from active duty in 1965</w:t>
      </w:r>
      <w:r w:rsidR="0069235F">
        <w:t xml:space="preserve"> while stationed</w:t>
      </w:r>
      <w:r>
        <w:t xml:space="preserve"> at McGuire Air Force Base in Lakehurst, New J</w:t>
      </w:r>
      <w:r w:rsidR="0069235F">
        <w:t>ersey</w:t>
      </w:r>
      <w:r>
        <w:t>; and</w:t>
      </w:r>
    </w:p>
    <w:p w:rsidR="00D94640" w:rsidRDefault="00D94640" w:rsidP="00D9464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For the next 45 years, C</w:t>
      </w:r>
      <w:r w:rsidR="002114DC">
        <w:t>otte</w:t>
      </w:r>
      <w:r>
        <w:t>n continued working for the Department of Defense</w:t>
      </w:r>
      <w:r w:rsidR="0069235F">
        <w:t xml:space="preserve"> as a </w:t>
      </w:r>
      <w:r w:rsidR="00344DB6">
        <w:t xml:space="preserve">civilian </w:t>
      </w:r>
      <w:r w:rsidR="0069235F">
        <w:t>contract administrator</w:t>
      </w:r>
      <w:r>
        <w:t xml:space="preserve"> at Joint Base McGuire-Dix</w:t>
      </w:r>
      <w:r w:rsidR="008317D0">
        <w:t>-Lakehurst</w:t>
      </w:r>
      <w:r w:rsidR="001D0961">
        <w:t xml:space="preserve"> unt</w:t>
      </w:r>
      <w:r w:rsidR="002114DC">
        <w:t>il he retired in 2012 at age 85; and</w:t>
      </w:r>
    </w:p>
    <w:p w:rsidR="007E2F4B" w:rsidRDefault="002114DC" w:rsidP="007E2F4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71C5F">
        <w:t>In recognition of</w:t>
      </w:r>
      <w:r>
        <w:t xml:space="preserve"> his service with the Tuskegee Airmen, Cotten was awarded the Congressional Gold Medal in 2012 and </w:t>
      </w:r>
      <w:r w:rsidR="00F36F2B">
        <w:t>w</w:t>
      </w:r>
      <w:r w:rsidR="00495A0A">
        <w:t>as one of six veterans present at the White House</w:t>
      </w:r>
      <w:r w:rsidR="00F36F2B">
        <w:t xml:space="preserve"> when President Barack Obama honored the unit </w:t>
      </w:r>
      <w:r w:rsidR="006922DD">
        <w:t>in 2013</w:t>
      </w:r>
      <w:r w:rsidR="00F36F2B">
        <w:t>; and</w:t>
      </w:r>
    </w:p>
    <w:p w:rsidR="00793535" w:rsidRPr="00793535" w:rsidRDefault="00793535" w:rsidP="00793535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>
        <w:t xml:space="preserve">Cotten </w:t>
      </w:r>
      <w:r w:rsidR="002A6308">
        <w:t>has also been</w:t>
      </w:r>
      <w:r>
        <w:t xml:space="preserve"> awarded the A</w:t>
      </w:r>
      <w:r w:rsidR="00C85207">
        <w:t>ir Force Commendation Medal,</w:t>
      </w:r>
      <w:r>
        <w:t xml:space="preserve"> Ai</w:t>
      </w:r>
      <w:r w:rsidR="00C85207">
        <w:t xml:space="preserve">r Force Good Conduct Medal, </w:t>
      </w:r>
      <w:r>
        <w:t>Air Fo</w:t>
      </w:r>
      <w:r w:rsidR="00C85207">
        <w:t>rce Longevity Service Award,</w:t>
      </w:r>
      <w:r>
        <w:t xml:space="preserve"> Ai</w:t>
      </w:r>
      <w:r w:rsidR="00C85207">
        <w:t>r Force Outstanding Unit Award,</w:t>
      </w:r>
      <w:r>
        <w:t xml:space="preserve"> World War II Victory Award, and the National Defense Service Award; and</w:t>
      </w:r>
    </w:p>
    <w:p w:rsidR="00F36F2B" w:rsidRDefault="00F36F2B" w:rsidP="00F36F2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</w:t>
      </w:r>
      <w:r w:rsidR="00D54B99">
        <w:t>otte</w:t>
      </w:r>
      <w:r w:rsidR="00793535">
        <w:t>n remained</w:t>
      </w:r>
      <w:r w:rsidR="001F1EDA">
        <w:t xml:space="preserve"> active in</w:t>
      </w:r>
      <w:r w:rsidR="00793535">
        <w:t xml:space="preserve"> his</w:t>
      </w:r>
      <w:r>
        <w:t xml:space="preserve"> community </w:t>
      </w:r>
      <w:r w:rsidR="00793535">
        <w:t xml:space="preserve">by </w:t>
      </w:r>
      <w:r w:rsidR="001F1EDA">
        <w:t>serving as</w:t>
      </w:r>
      <w:r>
        <w:t xml:space="preserve"> a member of the Twenty Plus Retirement Club, a board member </w:t>
      </w:r>
      <w:r w:rsidR="00960706">
        <w:t>of ABCO Federal Credit Union, and a member of the New Jersey Credit Union League Board</w:t>
      </w:r>
      <w:r w:rsidR="00D54B99">
        <w:t>; and</w:t>
      </w:r>
    </w:p>
    <w:p w:rsidR="00D54B99" w:rsidRDefault="00D54B99" w:rsidP="00D54B9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95A0A">
        <w:t>Sadly, Chief Master Sergeant Cotten passed away on August 14, 2020</w:t>
      </w:r>
      <w:r w:rsidR="006922DD">
        <w:t>, exactly 75 years after he was</w:t>
      </w:r>
      <w:r w:rsidR="00F71C5F">
        <w:t xml:space="preserve"> first</w:t>
      </w:r>
      <w:r w:rsidR="006922DD">
        <w:t xml:space="preserve"> drafted into the Army Air Corps</w:t>
      </w:r>
      <w:r w:rsidR="00495A0A">
        <w:t>; and</w:t>
      </w:r>
    </w:p>
    <w:p w:rsidR="00495A0A" w:rsidRPr="00495A0A" w:rsidRDefault="00495A0A" w:rsidP="00495A0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4B0A6F" w:rsidRPr="004B0A6F">
        <w:t xml:space="preserve">As we lose more members of the Greatest Generation each day, it is important to recognize the accomplishments of men like Chief Master Sergeant Cotten who </w:t>
      </w:r>
      <w:r w:rsidR="001F185D">
        <w:t xml:space="preserve">selflessly served </w:t>
      </w:r>
      <w:r w:rsidR="007221E4">
        <w:t>our</w:t>
      </w:r>
      <w:r w:rsidR="001F185D">
        <w:t xml:space="preserve"> nation </w:t>
      </w:r>
      <w:r w:rsidR="004B0A6F" w:rsidRPr="004B0A6F">
        <w:t>while</w:t>
      </w:r>
      <w:r w:rsidR="001F185D">
        <w:t xml:space="preserve"> </w:t>
      </w:r>
      <w:r w:rsidR="00DB2A47">
        <w:t>overcoming</w:t>
      </w:r>
      <w:r w:rsidR="004B0A6F" w:rsidRPr="004B0A6F">
        <w:t xml:space="preserve"> r</w:t>
      </w:r>
      <w:r w:rsidR="004B0A6F">
        <w:t>acial segregation and prejudice</w:t>
      </w:r>
      <w:r w:rsidR="00997F8A">
        <w:t xml:space="preserve">; </w:t>
      </w:r>
      <w:r w:rsidR="00F91657">
        <w:t>now, therefore,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B2AFA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FB2AFA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347B5F" w:rsidRDefault="00347B5F" w:rsidP="00347B5F">
      <w:r>
        <w:tab/>
        <w:t>1.</w:t>
      </w:r>
      <w:r>
        <w:tab/>
        <w:t xml:space="preserve">This House proudly honors Chief Master Sergeant James A. Cotten for his lifetime of service to our nation and for his role in helping </w:t>
      </w:r>
      <w:r w:rsidRPr="001F0394">
        <w:rPr>
          <w:rFonts w:ascii="Albertus Extra Bold" w:hAnsi="Albertus Extra Bold"/>
          <w:b/>
          <w:vertAlign w:val="superscript"/>
        </w:rPr>
        <w:t>1</w:t>
      </w:r>
      <w:r w:rsidRPr="001F0394">
        <w:rPr>
          <w:u w:val="single"/>
        </w:rPr>
        <w:t>to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1F0394">
        <w:t>bring</w:t>
      </w:r>
      <w:r>
        <w:t xml:space="preserve"> about the desegregation of the United States Armed Forces as </w:t>
      </w:r>
      <w:r w:rsidRPr="001F0394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</w:t>
      </w:r>
      <w:r w:rsidRPr="001F0394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1F0394">
        <w:t>member</w:t>
      </w:r>
      <w:r>
        <w:t xml:space="preserve"> of the Tuskegee Airmen.</w:t>
      </w:r>
    </w:p>
    <w:p w:rsidR="00ED39E1" w:rsidRDefault="00ED39E1" w:rsidP="00686AEB">
      <w:r>
        <w:tab/>
      </w:r>
    </w:p>
    <w:p w:rsidR="004D343D" w:rsidRDefault="00272884" w:rsidP="00686AEB">
      <w:r>
        <w:tab/>
        <w:t>2.</w:t>
      </w:r>
      <w:r>
        <w:tab/>
        <w:t>Copies of this resolution, as filed with the Secretary of State, shall be transmitted by the Secretary of the Senate to the</w:t>
      </w:r>
      <w:r w:rsidR="001F0894">
        <w:t xml:space="preserve"> President of the United States,</w:t>
      </w:r>
      <w:r w:rsidR="00526A8B">
        <w:t xml:space="preserve"> the United States Secretary of Defense,</w:t>
      </w:r>
      <w:r w:rsidR="001F0894">
        <w:t xml:space="preserve"> the</w:t>
      </w:r>
      <w:r>
        <w:t xml:space="preserve"> Governor</w:t>
      </w:r>
      <w:r w:rsidR="004754F5">
        <w:t>,</w:t>
      </w:r>
      <w:r w:rsidR="00350345">
        <w:t xml:space="preserve"> the Adjutant G</w:t>
      </w:r>
      <w:r w:rsidR="008671F6">
        <w:t>eneral of the New Jersey Department of Military and Veterans’ Affairs</w:t>
      </w:r>
      <w:r w:rsidR="00350345">
        <w:t>,</w:t>
      </w:r>
      <w:r w:rsidR="004754F5">
        <w:t xml:space="preserve"> </w:t>
      </w:r>
      <w:r w:rsidR="002F5632">
        <w:t>each member of Congress elected from this State,</w:t>
      </w:r>
      <w:r w:rsidR="00350345">
        <w:t xml:space="preserve"> the </w:t>
      </w:r>
      <w:r w:rsidR="0030105D">
        <w:t>Director of the National Museum of African American History and Culture, the President of the Tuskegee Airmen National Historical Museum,</w:t>
      </w:r>
      <w:r w:rsidR="004754F5">
        <w:t xml:space="preserve"> and to the family of Chief Master Sergeant James A. Cotten.</w:t>
      </w:r>
    </w:p>
    <w:sectPr w:rsidR="004D343D" w:rsidSect="0092335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E4" w:rsidRDefault="006E30E4">
      <w:r>
        <w:separator/>
      </w:r>
    </w:p>
  </w:endnote>
  <w:endnote w:type="continuationSeparator" w:id="0">
    <w:p w:rsidR="006E30E4" w:rsidRDefault="006E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4D3" w:rsidRDefault="000B61FA" w:rsidP="000B61FA">
    <w:pPr>
      <w:pStyle w:val="sponUdate"/>
    </w:pPr>
    <w:r>
      <w:t>(Sponsorship Updated As Of: 3/25/2021)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B5F" w:rsidRPr="00921C91" w:rsidRDefault="00347B5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47B5F" w:rsidRPr="00921C91" w:rsidRDefault="00347B5F">
    <w:pPr>
      <w:pStyle w:val="Footer"/>
      <w:rPr>
        <w:szCs w:val="18"/>
      </w:rPr>
    </w:pPr>
  </w:p>
  <w:p w:rsidR="00347B5F" w:rsidRPr="00921C91" w:rsidRDefault="00347B5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47B5F" w:rsidRDefault="00347B5F" w:rsidP="00686AEB">
    <w:pPr>
      <w:pStyle w:val="Footer"/>
    </w:pPr>
    <w:r>
      <w:tab/>
      <w:t>Matter enclosed in superscript numerals has been adopted as follows:</w:t>
    </w:r>
  </w:p>
  <w:p w:rsidR="00347B5F" w:rsidRDefault="00347B5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February 11, 2021.</w:t>
    </w:r>
  </w:p>
  <w:p w:rsidR="00347B5F" w:rsidRPr="00347B5F" w:rsidRDefault="00347B5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E4" w:rsidRDefault="006E30E4">
      <w:r>
        <w:separator/>
      </w:r>
    </w:p>
  </w:footnote>
  <w:footnote w:type="continuationSeparator" w:id="0">
    <w:p w:rsidR="006E30E4" w:rsidRDefault="006E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E1A9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C24D3" w:rsidRDefault="008C24D3" w:rsidP="008C24D3">
    <w:pPr>
      <w:pStyle w:val="bpuHeadSpon"/>
    </w:pPr>
    <w:r w:rsidRPr="0092335A">
      <w:rPr>
        <w:rStyle w:val="bpuHeadSponChar"/>
      </w:rPr>
      <w:t>SR96</w:t>
    </w:r>
    <w:r>
      <w:t xml:space="preserve"> </w:t>
    </w:r>
    <w:r w:rsidR="00347B5F">
      <w:t xml:space="preserve">[1R] </w:t>
    </w:r>
    <w:r>
      <w:t>CRYAN, SINGLETON</w:t>
    </w:r>
  </w:p>
  <w:p w:rsidR="0092335A" w:rsidRDefault="0092335A" w:rsidP="0092335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1A96">
      <w:rPr>
        <w:noProof/>
      </w:rPr>
      <w:t>3</w:t>
    </w:r>
    <w:r>
      <w:fldChar w:fldCharType="end"/>
    </w:r>
  </w:p>
  <w:p w:rsidR="0092335A" w:rsidRDefault="0092335A" w:rsidP="0092335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335A" w:rsidRDefault="0092335A" w:rsidP="0092335A">
    <w:pPr>
      <w:pStyle w:val="bpuHeadSpon"/>
    </w:pPr>
    <w:r w:rsidRPr="0092335A">
      <w:rPr>
        <w:rStyle w:val="bpuHeadSponChar"/>
      </w:rPr>
      <w:t>SR96</w:t>
    </w:r>
    <w:r>
      <w:t xml:space="preserve"> </w:t>
    </w:r>
    <w:r w:rsidR="00347B5F">
      <w:t xml:space="preserve">[1R] </w:t>
    </w:r>
    <w:r>
      <w:t>CRYAN</w:t>
    </w:r>
    <w:r w:rsidR="008C24D3">
      <w:t>, SINGLETON</w:t>
    </w:r>
  </w:p>
  <w:p w:rsidR="0092335A" w:rsidRDefault="0092335A" w:rsidP="0092335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1A96">
      <w:rPr>
        <w:noProof/>
      </w:rPr>
      <w:t>2</w:t>
    </w:r>
    <w:r>
      <w:fldChar w:fldCharType="end"/>
    </w:r>
  </w:p>
  <w:p w:rsidR="0092335A" w:rsidRDefault="0092335A" w:rsidP="0092335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3E7"/>
    <w:rsid w:val="0008141C"/>
    <w:rsid w:val="0008458F"/>
    <w:rsid w:val="00086FC2"/>
    <w:rsid w:val="00094A55"/>
    <w:rsid w:val="00096941"/>
    <w:rsid w:val="0009762B"/>
    <w:rsid w:val="000A44A7"/>
    <w:rsid w:val="000B1054"/>
    <w:rsid w:val="000B3411"/>
    <w:rsid w:val="000B61FA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B44"/>
    <w:rsid w:val="00112826"/>
    <w:rsid w:val="00122A99"/>
    <w:rsid w:val="0013000E"/>
    <w:rsid w:val="00133F81"/>
    <w:rsid w:val="00135085"/>
    <w:rsid w:val="00135943"/>
    <w:rsid w:val="00142970"/>
    <w:rsid w:val="001645FB"/>
    <w:rsid w:val="00173D2B"/>
    <w:rsid w:val="00181676"/>
    <w:rsid w:val="00183603"/>
    <w:rsid w:val="00194E78"/>
    <w:rsid w:val="00194FC0"/>
    <w:rsid w:val="0019707B"/>
    <w:rsid w:val="00197E8B"/>
    <w:rsid w:val="00197FA4"/>
    <w:rsid w:val="001A161A"/>
    <w:rsid w:val="001A3B79"/>
    <w:rsid w:val="001A66B6"/>
    <w:rsid w:val="001B4716"/>
    <w:rsid w:val="001B4EA4"/>
    <w:rsid w:val="001C3838"/>
    <w:rsid w:val="001C7C52"/>
    <w:rsid w:val="001D0961"/>
    <w:rsid w:val="001D25F3"/>
    <w:rsid w:val="001E15F1"/>
    <w:rsid w:val="001E16FA"/>
    <w:rsid w:val="001E519C"/>
    <w:rsid w:val="001E6213"/>
    <w:rsid w:val="001F0894"/>
    <w:rsid w:val="001F14C7"/>
    <w:rsid w:val="001F185D"/>
    <w:rsid w:val="001F1EDA"/>
    <w:rsid w:val="001F7405"/>
    <w:rsid w:val="00203AB3"/>
    <w:rsid w:val="00205533"/>
    <w:rsid w:val="00210C2A"/>
    <w:rsid w:val="002114DC"/>
    <w:rsid w:val="00212B8D"/>
    <w:rsid w:val="00222983"/>
    <w:rsid w:val="00224B67"/>
    <w:rsid w:val="002370D0"/>
    <w:rsid w:val="00254714"/>
    <w:rsid w:val="00255958"/>
    <w:rsid w:val="00257FA2"/>
    <w:rsid w:val="0026574A"/>
    <w:rsid w:val="002660BB"/>
    <w:rsid w:val="002720E8"/>
    <w:rsid w:val="00272884"/>
    <w:rsid w:val="0027502B"/>
    <w:rsid w:val="00275293"/>
    <w:rsid w:val="002776B0"/>
    <w:rsid w:val="00286C7E"/>
    <w:rsid w:val="002A1029"/>
    <w:rsid w:val="002A3A1A"/>
    <w:rsid w:val="002A4692"/>
    <w:rsid w:val="002A51BA"/>
    <w:rsid w:val="002A6308"/>
    <w:rsid w:val="002A6921"/>
    <w:rsid w:val="002B2E26"/>
    <w:rsid w:val="002B3FE6"/>
    <w:rsid w:val="002C2D81"/>
    <w:rsid w:val="002C461E"/>
    <w:rsid w:val="002C6CEC"/>
    <w:rsid w:val="002C6D13"/>
    <w:rsid w:val="002D3D9A"/>
    <w:rsid w:val="002E09CE"/>
    <w:rsid w:val="002E69D1"/>
    <w:rsid w:val="002F3BA6"/>
    <w:rsid w:val="002F5632"/>
    <w:rsid w:val="0030105D"/>
    <w:rsid w:val="00315320"/>
    <w:rsid w:val="00316525"/>
    <w:rsid w:val="00325776"/>
    <w:rsid w:val="00325E27"/>
    <w:rsid w:val="00330395"/>
    <w:rsid w:val="00333704"/>
    <w:rsid w:val="00336624"/>
    <w:rsid w:val="0034025F"/>
    <w:rsid w:val="00340458"/>
    <w:rsid w:val="0034200F"/>
    <w:rsid w:val="003441A2"/>
    <w:rsid w:val="003446A0"/>
    <w:rsid w:val="0034481B"/>
    <w:rsid w:val="00344DB6"/>
    <w:rsid w:val="00347B5F"/>
    <w:rsid w:val="00350130"/>
    <w:rsid w:val="00350345"/>
    <w:rsid w:val="00354334"/>
    <w:rsid w:val="00360C28"/>
    <w:rsid w:val="0036180C"/>
    <w:rsid w:val="00361B8A"/>
    <w:rsid w:val="00363CF5"/>
    <w:rsid w:val="00364344"/>
    <w:rsid w:val="003702CA"/>
    <w:rsid w:val="00370617"/>
    <w:rsid w:val="0037531B"/>
    <w:rsid w:val="00380C66"/>
    <w:rsid w:val="00382F1F"/>
    <w:rsid w:val="00391DA4"/>
    <w:rsid w:val="003A3C64"/>
    <w:rsid w:val="003A3F83"/>
    <w:rsid w:val="003A5A34"/>
    <w:rsid w:val="003B552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612"/>
    <w:rsid w:val="00416675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3F9A"/>
    <w:rsid w:val="00455D51"/>
    <w:rsid w:val="00456BF9"/>
    <w:rsid w:val="00461057"/>
    <w:rsid w:val="004704A8"/>
    <w:rsid w:val="00471102"/>
    <w:rsid w:val="00471F18"/>
    <w:rsid w:val="00472BE2"/>
    <w:rsid w:val="004754F5"/>
    <w:rsid w:val="00484144"/>
    <w:rsid w:val="00484C19"/>
    <w:rsid w:val="00485866"/>
    <w:rsid w:val="00492076"/>
    <w:rsid w:val="00493B1D"/>
    <w:rsid w:val="00495A0A"/>
    <w:rsid w:val="00497037"/>
    <w:rsid w:val="004A3009"/>
    <w:rsid w:val="004A6940"/>
    <w:rsid w:val="004A77A4"/>
    <w:rsid w:val="004B0A6F"/>
    <w:rsid w:val="004C742C"/>
    <w:rsid w:val="004D343D"/>
    <w:rsid w:val="004E1F3E"/>
    <w:rsid w:val="004E7D5B"/>
    <w:rsid w:val="004F21BD"/>
    <w:rsid w:val="004F4F1D"/>
    <w:rsid w:val="004F74DD"/>
    <w:rsid w:val="004F7BF0"/>
    <w:rsid w:val="00501317"/>
    <w:rsid w:val="005048E2"/>
    <w:rsid w:val="0050495C"/>
    <w:rsid w:val="00505DC9"/>
    <w:rsid w:val="00506E1E"/>
    <w:rsid w:val="00511084"/>
    <w:rsid w:val="005131EF"/>
    <w:rsid w:val="00513C81"/>
    <w:rsid w:val="00526A8B"/>
    <w:rsid w:val="00527BFB"/>
    <w:rsid w:val="00532A32"/>
    <w:rsid w:val="00540B0B"/>
    <w:rsid w:val="0054460F"/>
    <w:rsid w:val="005536CD"/>
    <w:rsid w:val="00554051"/>
    <w:rsid w:val="00557240"/>
    <w:rsid w:val="0056494A"/>
    <w:rsid w:val="005651F3"/>
    <w:rsid w:val="00572184"/>
    <w:rsid w:val="00574ACA"/>
    <w:rsid w:val="00577A15"/>
    <w:rsid w:val="00580533"/>
    <w:rsid w:val="00580FED"/>
    <w:rsid w:val="00584937"/>
    <w:rsid w:val="0059131D"/>
    <w:rsid w:val="005B3999"/>
    <w:rsid w:val="005B3F92"/>
    <w:rsid w:val="005B4691"/>
    <w:rsid w:val="005B479C"/>
    <w:rsid w:val="005B561E"/>
    <w:rsid w:val="005C07E4"/>
    <w:rsid w:val="005C2124"/>
    <w:rsid w:val="005C336F"/>
    <w:rsid w:val="005C5AC6"/>
    <w:rsid w:val="005C7F3C"/>
    <w:rsid w:val="005E017C"/>
    <w:rsid w:val="005E145C"/>
    <w:rsid w:val="005E50C6"/>
    <w:rsid w:val="005E5B6D"/>
    <w:rsid w:val="005F2A97"/>
    <w:rsid w:val="005F399B"/>
    <w:rsid w:val="005F67AF"/>
    <w:rsid w:val="006019F8"/>
    <w:rsid w:val="00605349"/>
    <w:rsid w:val="00605B20"/>
    <w:rsid w:val="0061156F"/>
    <w:rsid w:val="00613FF5"/>
    <w:rsid w:val="0061556A"/>
    <w:rsid w:val="006155A8"/>
    <w:rsid w:val="00621B94"/>
    <w:rsid w:val="00626239"/>
    <w:rsid w:val="00635316"/>
    <w:rsid w:val="00635449"/>
    <w:rsid w:val="006378C5"/>
    <w:rsid w:val="006402C3"/>
    <w:rsid w:val="006452F5"/>
    <w:rsid w:val="00645E6A"/>
    <w:rsid w:val="006553AF"/>
    <w:rsid w:val="00665973"/>
    <w:rsid w:val="00665CBC"/>
    <w:rsid w:val="00667A5C"/>
    <w:rsid w:val="00671F36"/>
    <w:rsid w:val="00677316"/>
    <w:rsid w:val="00686AEB"/>
    <w:rsid w:val="006922DD"/>
    <w:rsid w:val="0069235F"/>
    <w:rsid w:val="00695F80"/>
    <w:rsid w:val="006B7897"/>
    <w:rsid w:val="006B7FA7"/>
    <w:rsid w:val="006C086A"/>
    <w:rsid w:val="006C21C1"/>
    <w:rsid w:val="006C7327"/>
    <w:rsid w:val="006D00E5"/>
    <w:rsid w:val="006D791B"/>
    <w:rsid w:val="006E2895"/>
    <w:rsid w:val="006E30E4"/>
    <w:rsid w:val="006F180D"/>
    <w:rsid w:val="006F4334"/>
    <w:rsid w:val="006F47AF"/>
    <w:rsid w:val="006F6B8A"/>
    <w:rsid w:val="00707CD3"/>
    <w:rsid w:val="00716BB9"/>
    <w:rsid w:val="007221E4"/>
    <w:rsid w:val="00722E85"/>
    <w:rsid w:val="007256D1"/>
    <w:rsid w:val="007279FD"/>
    <w:rsid w:val="007502CB"/>
    <w:rsid w:val="00752D79"/>
    <w:rsid w:val="00752E20"/>
    <w:rsid w:val="007566A0"/>
    <w:rsid w:val="00756EDE"/>
    <w:rsid w:val="007621B8"/>
    <w:rsid w:val="00781B4D"/>
    <w:rsid w:val="007824BF"/>
    <w:rsid w:val="00783B8D"/>
    <w:rsid w:val="00793535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2F4B"/>
    <w:rsid w:val="007E5879"/>
    <w:rsid w:val="007F485D"/>
    <w:rsid w:val="007F6050"/>
    <w:rsid w:val="008035B6"/>
    <w:rsid w:val="00813627"/>
    <w:rsid w:val="00817BCD"/>
    <w:rsid w:val="008317D0"/>
    <w:rsid w:val="00832816"/>
    <w:rsid w:val="00837109"/>
    <w:rsid w:val="00840365"/>
    <w:rsid w:val="008406A3"/>
    <w:rsid w:val="00841791"/>
    <w:rsid w:val="00841D2C"/>
    <w:rsid w:val="00845F3C"/>
    <w:rsid w:val="008461B8"/>
    <w:rsid w:val="008462F1"/>
    <w:rsid w:val="00847EF1"/>
    <w:rsid w:val="00850A48"/>
    <w:rsid w:val="008538FA"/>
    <w:rsid w:val="008573B0"/>
    <w:rsid w:val="00866563"/>
    <w:rsid w:val="008671F6"/>
    <w:rsid w:val="00867AC2"/>
    <w:rsid w:val="0087056E"/>
    <w:rsid w:val="00872E28"/>
    <w:rsid w:val="00875402"/>
    <w:rsid w:val="00884D51"/>
    <w:rsid w:val="008916EC"/>
    <w:rsid w:val="00891E4F"/>
    <w:rsid w:val="008976CA"/>
    <w:rsid w:val="008A31C5"/>
    <w:rsid w:val="008A4F9A"/>
    <w:rsid w:val="008B2850"/>
    <w:rsid w:val="008C24D3"/>
    <w:rsid w:val="008C79B3"/>
    <w:rsid w:val="008D3FD4"/>
    <w:rsid w:val="008D77BD"/>
    <w:rsid w:val="008D7CC8"/>
    <w:rsid w:val="008E395A"/>
    <w:rsid w:val="008E454C"/>
    <w:rsid w:val="008F1E5A"/>
    <w:rsid w:val="00901BDA"/>
    <w:rsid w:val="00904CB9"/>
    <w:rsid w:val="00906427"/>
    <w:rsid w:val="009121D8"/>
    <w:rsid w:val="00916F7A"/>
    <w:rsid w:val="00917FE3"/>
    <w:rsid w:val="009207D6"/>
    <w:rsid w:val="0092335A"/>
    <w:rsid w:val="009318C7"/>
    <w:rsid w:val="009318F4"/>
    <w:rsid w:val="00931C09"/>
    <w:rsid w:val="009348C2"/>
    <w:rsid w:val="00934BFC"/>
    <w:rsid w:val="00943661"/>
    <w:rsid w:val="009440D0"/>
    <w:rsid w:val="009523A3"/>
    <w:rsid w:val="00960706"/>
    <w:rsid w:val="00960958"/>
    <w:rsid w:val="00963A46"/>
    <w:rsid w:val="00966A3E"/>
    <w:rsid w:val="00967DFB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8A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497"/>
    <w:rsid w:val="009C5630"/>
    <w:rsid w:val="009D0E5D"/>
    <w:rsid w:val="009D0F63"/>
    <w:rsid w:val="009D59C6"/>
    <w:rsid w:val="009D63F7"/>
    <w:rsid w:val="009D7934"/>
    <w:rsid w:val="009D7CCF"/>
    <w:rsid w:val="009E5961"/>
    <w:rsid w:val="009F4FAC"/>
    <w:rsid w:val="009F65F4"/>
    <w:rsid w:val="009F6638"/>
    <w:rsid w:val="00A017C0"/>
    <w:rsid w:val="00A11228"/>
    <w:rsid w:val="00A128D1"/>
    <w:rsid w:val="00A222C2"/>
    <w:rsid w:val="00A305D6"/>
    <w:rsid w:val="00A31D66"/>
    <w:rsid w:val="00A32844"/>
    <w:rsid w:val="00A342C4"/>
    <w:rsid w:val="00A41139"/>
    <w:rsid w:val="00A50F6B"/>
    <w:rsid w:val="00A52237"/>
    <w:rsid w:val="00A551D6"/>
    <w:rsid w:val="00A573AC"/>
    <w:rsid w:val="00A6251B"/>
    <w:rsid w:val="00A666AA"/>
    <w:rsid w:val="00A6754E"/>
    <w:rsid w:val="00A70F58"/>
    <w:rsid w:val="00A72987"/>
    <w:rsid w:val="00A7346B"/>
    <w:rsid w:val="00A84C4F"/>
    <w:rsid w:val="00A932A1"/>
    <w:rsid w:val="00A96E06"/>
    <w:rsid w:val="00AA4C19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5FA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837"/>
    <w:rsid w:val="00B726BD"/>
    <w:rsid w:val="00B732BC"/>
    <w:rsid w:val="00B7599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0E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8C2"/>
    <w:rsid w:val="00C73CA7"/>
    <w:rsid w:val="00C822F6"/>
    <w:rsid w:val="00C82AC2"/>
    <w:rsid w:val="00C8456C"/>
    <w:rsid w:val="00C85207"/>
    <w:rsid w:val="00C91E19"/>
    <w:rsid w:val="00C92402"/>
    <w:rsid w:val="00C92867"/>
    <w:rsid w:val="00C93B93"/>
    <w:rsid w:val="00C96582"/>
    <w:rsid w:val="00CA037D"/>
    <w:rsid w:val="00CA0837"/>
    <w:rsid w:val="00CA2442"/>
    <w:rsid w:val="00CA4725"/>
    <w:rsid w:val="00CB6246"/>
    <w:rsid w:val="00CC0422"/>
    <w:rsid w:val="00CC0A17"/>
    <w:rsid w:val="00CD0F93"/>
    <w:rsid w:val="00CD1BD1"/>
    <w:rsid w:val="00CD528D"/>
    <w:rsid w:val="00CE771A"/>
    <w:rsid w:val="00CE78BF"/>
    <w:rsid w:val="00CF65EB"/>
    <w:rsid w:val="00CF6B5E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FC3"/>
    <w:rsid w:val="00D343D0"/>
    <w:rsid w:val="00D3664D"/>
    <w:rsid w:val="00D500E9"/>
    <w:rsid w:val="00D507BC"/>
    <w:rsid w:val="00D54767"/>
    <w:rsid w:val="00D54B99"/>
    <w:rsid w:val="00D57996"/>
    <w:rsid w:val="00D6090A"/>
    <w:rsid w:val="00D62FA3"/>
    <w:rsid w:val="00D63B6F"/>
    <w:rsid w:val="00D64A90"/>
    <w:rsid w:val="00D71890"/>
    <w:rsid w:val="00D75408"/>
    <w:rsid w:val="00D9410B"/>
    <w:rsid w:val="00D94640"/>
    <w:rsid w:val="00D9695B"/>
    <w:rsid w:val="00DA2417"/>
    <w:rsid w:val="00DA5585"/>
    <w:rsid w:val="00DB02AC"/>
    <w:rsid w:val="00DB2A47"/>
    <w:rsid w:val="00DB37F0"/>
    <w:rsid w:val="00DB6AA2"/>
    <w:rsid w:val="00DC561B"/>
    <w:rsid w:val="00DE10D1"/>
    <w:rsid w:val="00DE2514"/>
    <w:rsid w:val="00DE6851"/>
    <w:rsid w:val="00DF03EE"/>
    <w:rsid w:val="00DF46E4"/>
    <w:rsid w:val="00E01B71"/>
    <w:rsid w:val="00E01CB9"/>
    <w:rsid w:val="00E05CC9"/>
    <w:rsid w:val="00E1118A"/>
    <w:rsid w:val="00E15573"/>
    <w:rsid w:val="00E2273F"/>
    <w:rsid w:val="00E25A5B"/>
    <w:rsid w:val="00E373C7"/>
    <w:rsid w:val="00E40306"/>
    <w:rsid w:val="00E4267B"/>
    <w:rsid w:val="00E42F13"/>
    <w:rsid w:val="00E452DF"/>
    <w:rsid w:val="00E543CF"/>
    <w:rsid w:val="00E546FD"/>
    <w:rsid w:val="00E608F1"/>
    <w:rsid w:val="00E60F93"/>
    <w:rsid w:val="00E611B9"/>
    <w:rsid w:val="00E63FA4"/>
    <w:rsid w:val="00E7144F"/>
    <w:rsid w:val="00E73D74"/>
    <w:rsid w:val="00E75702"/>
    <w:rsid w:val="00E76A79"/>
    <w:rsid w:val="00E80692"/>
    <w:rsid w:val="00E80C24"/>
    <w:rsid w:val="00E93836"/>
    <w:rsid w:val="00EA0DAA"/>
    <w:rsid w:val="00EA7C16"/>
    <w:rsid w:val="00EC5281"/>
    <w:rsid w:val="00EC791D"/>
    <w:rsid w:val="00EC7CA6"/>
    <w:rsid w:val="00ED39E1"/>
    <w:rsid w:val="00ED3C5D"/>
    <w:rsid w:val="00ED4553"/>
    <w:rsid w:val="00EE1A96"/>
    <w:rsid w:val="00F00D08"/>
    <w:rsid w:val="00F152DC"/>
    <w:rsid w:val="00F15583"/>
    <w:rsid w:val="00F200EE"/>
    <w:rsid w:val="00F22481"/>
    <w:rsid w:val="00F2542E"/>
    <w:rsid w:val="00F27278"/>
    <w:rsid w:val="00F3075C"/>
    <w:rsid w:val="00F344E3"/>
    <w:rsid w:val="00F34D58"/>
    <w:rsid w:val="00F36F2B"/>
    <w:rsid w:val="00F40F0E"/>
    <w:rsid w:val="00F41A9D"/>
    <w:rsid w:val="00F44314"/>
    <w:rsid w:val="00F52D1C"/>
    <w:rsid w:val="00F54B9C"/>
    <w:rsid w:val="00F56E96"/>
    <w:rsid w:val="00F573DD"/>
    <w:rsid w:val="00F61E59"/>
    <w:rsid w:val="00F63D99"/>
    <w:rsid w:val="00F6426B"/>
    <w:rsid w:val="00F709B3"/>
    <w:rsid w:val="00F71A5E"/>
    <w:rsid w:val="00F71C5F"/>
    <w:rsid w:val="00F86537"/>
    <w:rsid w:val="00F91657"/>
    <w:rsid w:val="00F968A6"/>
    <w:rsid w:val="00FA0AFC"/>
    <w:rsid w:val="00FA1C82"/>
    <w:rsid w:val="00FA2ED1"/>
    <w:rsid w:val="00FA4A52"/>
    <w:rsid w:val="00FB2552"/>
    <w:rsid w:val="00FB2AFA"/>
    <w:rsid w:val="00FB4045"/>
    <w:rsid w:val="00FB4D8E"/>
    <w:rsid w:val="00FC0D0A"/>
    <w:rsid w:val="00FC1B0B"/>
    <w:rsid w:val="00FD2F97"/>
    <w:rsid w:val="00FF03E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FA9AB4"/>
  <w15:docId w15:val="{0A6B8580-781C-4B51-BAA5-6D733996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380C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92335A"/>
  </w:style>
  <w:style w:type="paragraph" w:styleId="BalloonText">
    <w:name w:val="Balloon Text"/>
    <w:basedOn w:val="Normal"/>
    <w:link w:val="BalloonTextChar"/>
    <w:semiHidden/>
    <w:unhideWhenUsed/>
    <w:rsid w:val="00CE77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771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737</Words>
  <Characters>3856</Characters>
  <Application>Microsoft Office Word</Application>
  <DocSecurity>0</DocSecurity>
  <Lines>107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SR96 1R</vt:lpstr>
    </vt:vector>
  </TitlesOfParts>
  <Manager>R225</Manager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SR96 1R</dc:title>
  <dc:subject/>
  <dc:creator>Senator  CRYAN</dc:creator>
  <cp:keywords>SR96|3|SG |216|76|76|!|0|</cp:keywords>
  <dc:description>INTRODUCED OCTOBER 29, 2020_x000d_
Amended 2/11/21</dc:description>
  <cp:lastModifiedBy>Siracusa, Nicole</cp:lastModifiedBy>
  <cp:revision>2</cp:revision>
  <cp:lastPrinted>2021-03-29T17:32:00Z</cp:lastPrinted>
  <dcterms:created xsi:type="dcterms:W3CDTF">2021-03-29T17:32:00Z</dcterms:created>
  <dcterms:modified xsi:type="dcterms:W3CDTF">2021-03-29T17:32:00Z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